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3651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395566" w:rsidP="00365171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8455B7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365171" w:rsidP="00365171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ПОТВРЂИВАЊУ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ОКВИРНОГ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СПОРАЗУМА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ЗАЈМУ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ЛД</w:t>
            </w:r>
            <w:r w:rsidRPr="00365171">
              <w:rPr>
                <w:sz w:val="20"/>
                <w:szCs w:val="20"/>
              </w:rPr>
              <w:t xml:space="preserve"> 2106 (2021) </w:t>
            </w:r>
            <w:r>
              <w:rPr>
                <w:sz w:val="20"/>
                <w:szCs w:val="20"/>
              </w:rPr>
              <w:t>ИЗМЕЂУ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БАНКЕ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РАЗВОЈ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САВЕТА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ЕВРОПЕ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ПРОЈЕКТНИ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ЗАЈАМ</w:t>
            </w:r>
            <w:r w:rsidRPr="00365171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ЦЕНТАР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ОБУКУ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ДУАЛНО</w:t>
            </w:r>
            <w:r w:rsidRPr="00365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ОБРАЗОВАЊЕ</w:t>
            </w:r>
          </w:p>
          <w:p w:rsidR="00932A9A" w:rsidRPr="008455B7" w:rsidRDefault="00395566" w:rsidP="00365171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365171">
              <w:t>1</w:t>
            </w:r>
            <w:r w:rsidRPr="008455B7">
              <w:t>/202</w:t>
            </w:r>
            <w:r w:rsidR="00365171">
              <w:t>2</w:t>
            </w:r>
            <w:r w:rsidRPr="008455B7">
              <w:t>)</w:t>
            </w:r>
          </w:p>
        </w:tc>
      </w:tr>
    </w:tbl>
    <w:p w:rsidR="005D6DF1" w:rsidRPr="008455B7" w:rsidRDefault="005D6DF1" w:rsidP="00365171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365171" w:rsidRDefault="00365171" w:rsidP="00365171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6C61178C" wp14:editId="63D147F9">
            <wp:extent cx="5732145" cy="75989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EC30DDF" wp14:editId="4BF80BDD">
            <wp:extent cx="5732145" cy="75989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5EBEDD6" wp14:editId="470FE855">
            <wp:extent cx="5732145" cy="7598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850EA8E" wp14:editId="63433615">
            <wp:extent cx="5732145" cy="75989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47E9E12" wp14:editId="2882D53C">
            <wp:extent cx="5732145" cy="75989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E3B1738" wp14:editId="7BF69090">
            <wp:extent cx="5732145" cy="75989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D14E09E" wp14:editId="64F9F46C">
            <wp:extent cx="5732145" cy="75989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422CA12" wp14:editId="25AEF187">
            <wp:extent cx="5732145" cy="75989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3748B7B" wp14:editId="6917B371">
            <wp:extent cx="5732145" cy="75989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D4BD403" wp14:editId="71114862">
            <wp:extent cx="5732145" cy="759891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F12DAE0" wp14:editId="5163A634">
            <wp:extent cx="5732145" cy="75989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6EC0921" wp14:editId="58273AF0">
            <wp:extent cx="5732145" cy="75989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40CDE14" wp14:editId="2CB09DC0">
            <wp:extent cx="5732145" cy="75989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EA0AB97" wp14:editId="44E3755B">
            <wp:extent cx="5732145" cy="75989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519F20F" wp14:editId="2F6806A9">
            <wp:extent cx="5732145" cy="759891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4D459BC" wp14:editId="2183610F">
            <wp:extent cx="5732145" cy="75989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82F352B" wp14:editId="56179FB7">
            <wp:extent cx="5732145" cy="759891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71" w:rsidRDefault="00365171" w:rsidP="0036517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3571B4D" wp14:editId="1FBF416D">
            <wp:extent cx="5732145" cy="710322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1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8455B7" w:rsidRDefault="008455B7" w:rsidP="00365171">
      <w:pPr>
        <w:jc w:val="center"/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27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CD8" w:rsidRDefault="006B3CD8" w:rsidP="00517A41">
      <w:r>
        <w:separator/>
      </w:r>
    </w:p>
  </w:endnote>
  <w:endnote w:type="continuationSeparator" w:id="0">
    <w:p w:rsidR="006B3CD8" w:rsidRDefault="006B3CD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B3CD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CD8" w:rsidRDefault="006B3CD8" w:rsidP="00517A41">
      <w:r>
        <w:separator/>
      </w:r>
    </w:p>
  </w:footnote>
  <w:footnote w:type="continuationSeparator" w:id="0">
    <w:p w:rsidR="006B3CD8" w:rsidRDefault="006B3CD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92081"/>
    <w:rsid w:val="001C11FA"/>
    <w:rsid w:val="00251BA3"/>
    <w:rsid w:val="00365171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B3CD8"/>
    <w:rsid w:val="006C26FD"/>
    <w:rsid w:val="00836F7E"/>
    <w:rsid w:val="008455B7"/>
    <w:rsid w:val="008A44FA"/>
    <w:rsid w:val="00905917"/>
    <w:rsid w:val="00932A9A"/>
    <w:rsid w:val="00944E3C"/>
    <w:rsid w:val="009A73F1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60EAB5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6382A-0F96-477E-A51E-F1DD243F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18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2023-11-11T07:15:00Z</dcterms:created>
  <dcterms:modified xsi:type="dcterms:W3CDTF">2023-11-11T07:20:00Z</dcterms:modified>
</cp:coreProperties>
</file>