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F04A0D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455B7" w:rsidRDefault="00F04A0D" w:rsidP="00F04A0D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F04A0D">
              <w:rPr>
                <w:color w:val="FFE599"/>
                <w:sz w:val="20"/>
                <w:szCs w:val="20"/>
              </w:rPr>
              <w:t xml:space="preserve">FRAMEWORK LOAN AGREEMENT </w:t>
            </w:r>
          </w:p>
          <w:p w:rsidR="00932A9A" w:rsidRPr="008455B7" w:rsidRDefault="00F04A0D" w:rsidP="00F04A0D">
            <w:pPr>
              <w:pStyle w:val="NASLOVBELO"/>
              <w:rPr>
                <w:sz w:val="20"/>
                <w:szCs w:val="20"/>
              </w:rPr>
            </w:pPr>
            <w:r w:rsidRPr="00F04A0D">
              <w:rPr>
                <w:sz w:val="20"/>
                <w:szCs w:val="20"/>
              </w:rPr>
              <w:t xml:space="preserve">BETWEEN COUNCIL OF EUROPE DEVELOPMENT BANK AND THE REPUBLIC OF SERBIA </w:t>
            </w:r>
          </w:p>
          <w:p w:rsidR="00932A9A" w:rsidRPr="008455B7" w:rsidRDefault="00F04A0D" w:rsidP="00F04A0D">
            <w:pPr>
              <w:pStyle w:val="podnaslovpropisa"/>
            </w:pPr>
            <w:r w:rsidRPr="00F04A0D">
              <w:t>("Off. Herald of RS - Treaties", No. 1/2022)</w:t>
            </w:r>
          </w:p>
        </w:tc>
      </w:tr>
    </w:tbl>
    <w:p w:rsidR="008455B7" w:rsidRDefault="008455B7" w:rsidP="00F04A0D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F04A0D" w:rsidRDefault="00F04A0D" w:rsidP="00F04A0D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3C51038C" wp14:editId="0B01F3A5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64ECB5FD" wp14:editId="680E9BD3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37CE398" wp14:editId="3933EDF3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83C51CE" wp14:editId="5D1B0D19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1D259F0" wp14:editId="2DD12E92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CF45D8C" wp14:editId="55B59AC6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2FF92BE" wp14:editId="11AD63AF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3D5F030" wp14:editId="016C4373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164365F" wp14:editId="6C8698B3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29D0D98" wp14:editId="5E1F3424">
            <wp:extent cx="5732145" cy="75572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E20448F" wp14:editId="66F31FFA">
            <wp:extent cx="5732145" cy="75572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81EA7BE" wp14:editId="6B15E968">
            <wp:extent cx="5732145" cy="75572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2A81C43" wp14:editId="46511C51">
            <wp:extent cx="5732145" cy="75572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0B8316F" wp14:editId="254D3948">
            <wp:extent cx="5732145" cy="75572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E9B3D59" wp14:editId="448D5008">
            <wp:extent cx="5732145" cy="75572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C440E6E" wp14:editId="59EA95C2">
            <wp:extent cx="5732145" cy="75572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Default="00F04A0D" w:rsidP="00F04A0D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78020CD" wp14:editId="29770C79">
            <wp:extent cx="5732145" cy="75572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0D" w:rsidRPr="008455B7" w:rsidRDefault="00F04A0D" w:rsidP="00F04A0D">
      <w:pPr>
        <w:jc w:val="center"/>
        <w:rPr>
          <w:rFonts w:ascii="Arial" w:hAnsi="Arial" w:cs="Arial"/>
          <w:sz w:val="20"/>
          <w:szCs w:val="20"/>
        </w:rPr>
      </w:pPr>
    </w:p>
    <w:sectPr w:rsidR="00F04A0D" w:rsidRPr="008455B7" w:rsidSect="008455B7">
      <w:footerReference w:type="default" r:id="rId26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E33" w:rsidRDefault="002C1E33" w:rsidP="00517A41">
      <w:r>
        <w:separator/>
      </w:r>
    </w:p>
  </w:endnote>
  <w:endnote w:type="continuationSeparator" w:id="0">
    <w:p w:rsidR="002C1E33" w:rsidRDefault="002C1E3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C1E3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E33" w:rsidRDefault="002C1E33" w:rsidP="00517A41">
      <w:r>
        <w:separator/>
      </w:r>
    </w:p>
  </w:footnote>
  <w:footnote w:type="continuationSeparator" w:id="0">
    <w:p w:rsidR="002C1E33" w:rsidRDefault="002C1E3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192081"/>
    <w:rsid w:val="001C11FA"/>
    <w:rsid w:val="00251BA3"/>
    <w:rsid w:val="002C1E33"/>
    <w:rsid w:val="00365171"/>
    <w:rsid w:val="0039556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7E4FD5"/>
    <w:rsid w:val="00836F7E"/>
    <w:rsid w:val="008455B7"/>
    <w:rsid w:val="008A44FA"/>
    <w:rsid w:val="00905917"/>
    <w:rsid w:val="00932A9A"/>
    <w:rsid w:val="00944E3C"/>
    <w:rsid w:val="009A73F1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04A0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60EAB5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90FAC-D9D2-4199-B6E1-867C9752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17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2023-11-11T07:20:00Z</dcterms:created>
  <dcterms:modified xsi:type="dcterms:W3CDTF">2023-11-11T07:22:00Z</dcterms:modified>
</cp:coreProperties>
</file>