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"/>
        <w:gridCol w:w="9703"/>
      </w:tblGrid>
      <w:tr w:rsidR="00932A9A" w:rsidRPr="008455B7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8455B7" w:rsidRDefault="008A44FA" w:rsidP="0006554A">
            <w:pPr>
              <w:pStyle w:val="NASLOVZLATO"/>
              <w:rPr>
                <w:sz w:val="20"/>
                <w:szCs w:val="20"/>
              </w:rPr>
            </w:pPr>
            <w:r w:rsidRPr="008455B7">
              <w:rPr>
                <w:sz w:val="20"/>
                <w:szCs w:val="20"/>
              </w:rPr>
              <w:drawing>
                <wp:inline distT="0" distB="0" distL="0" distR="0">
                  <wp:extent cx="523875" cy="561975"/>
                  <wp:effectExtent l="0" t="0" r="0" b="0"/>
                  <wp:docPr id="22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3960C1" w:rsidRPr="008455B7" w:rsidRDefault="00395566" w:rsidP="0006554A">
            <w:pPr>
              <w:pStyle w:val="NASLOVBELO"/>
              <w:spacing w:line="360" w:lineRule="auto"/>
              <w:rPr>
                <w:color w:val="FFE599"/>
                <w:sz w:val="20"/>
                <w:szCs w:val="20"/>
              </w:rPr>
            </w:pPr>
            <w:r w:rsidRPr="008455B7">
              <w:rPr>
                <w:color w:val="FFE599"/>
                <w:sz w:val="20"/>
                <w:szCs w:val="20"/>
              </w:rPr>
              <w:t>ЗАКОН</w:t>
            </w:r>
          </w:p>
          <w:p w:rsidR="00932A9A" w:rsidRPr="008455B7" w:rsidRDefault="008B1983" w:rsidP="0006554A">
            <w:pPr>
              <w:pStyle w:val="NASLOVBEL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ПОТВРЂИВАЊУ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ОДЛУКЕ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БРОЈ</w:t>
            </w:r>
            <w:r w:rsidRPr="008B1983">
              <w:rPr>
                <w:sz w:val="20"/>
                <w:szCs w:val="20"/>
              </w:rPr>
              <w:t xml:space="preserve"> 1/2021 </w:t>
            </w:r>
            <w:r>
              <w:rPr>
                <w:sz w:val="20"/>
                <w:szCs w:val="20"/>
              </w:rPr>
              <w:t>САВЕТА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ЗА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СТАБИЛИЗАЦИЈУ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ПРИДРУЖИВАЊЕ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ЕУ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СРБИЈЕ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О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ИЗМЕНИ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СПОРАЗУМА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О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СТАБИЛИЗАЦИЈИ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ПРИДРУЖИВАЊУ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ИЗМЕЂУ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ЕВРОПСКИХ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ЗАЈЕДНИЦА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ЊИХОВИХ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ДРЖАВА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ЧЛАНИЦА</w:t>
            </w:r>
            <w:r w:rsidRPr="008B1983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СА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ЈЕДНЕ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СТРАНЕ</w:t>
            </w:r>
            <w:r w:rsidRPr="008B1983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РЕПУБЛИКЕ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СРБИЈЕ</w:t>
            </w:r>
            <w:r w:rsidRPr="008B1983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СА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ДРУГЕ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СТРАНЕ</w:t>
            </w:r>
            <w:r w:rsidRPr="008B1983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>ЗАМЕНОМ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ЊЕГОВОГ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ПРОТОКОЛА</w:t>
            </w:r>
            <w:r w:rsidRPr="008B1983">
              <w:rPr>
                <w:sz w:val="20"/>
                <w:szCs w:val="20"/>
              </w:rPr>
              <w:t xml:space="preserve"> 3 </w:t>
            </w:r>
            <w:r>
              <w:rPr>
                <w:sz w:val="20"/>
                <w:szCs w:val="20"/>
              </w:rPr>
              <w:t>О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ДЕФИНИЦИЈИ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ПОЈМА</w:t>
            </w:r>
            <w:r w:rsidRPr="008B1983">
              <w:rPr>
                <w:sz w:val="20"/>
                <w:szCs w:val="20"/>
              </w:rPr>
              <w:t xml:space="preserve"> "</w:t>
            </w:r>
            <w:r>
              <w:rPr>
                <w:sz w:val="20"/>
                <w:szCs w:val="20"/>
              </w:rPr>
              <w:t>ПРОИЗВОДИ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ПОРЕКЛОМ</w:t>
            </w:r>
            <w:r w:rsidRPr="008B1983">
              <w:rPr>
                <w:sz w:val="20"/>
                <w:szCs w:val="20"/>
              </w:rPr>
              <w:t xml:space="preserve">" </w:t>
            </w:r>
            <w:r>
              <w:rPr>
                <w:sz w:val="20"/>
                <w:szCs w:val="20"/>
              </w:rPr>
              <w:t>И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МЕТОДАМА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АДМИНИСТРАТИВНЕ</w:t>
            </w:r>
            <w:r w:rsidRPr="008B198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САРАДЊЕ</w:t>
            </w:r>
          </w:p>
          <w:p w:rsidR="00932A9A" w:rsidRPr="008455B7" w:rsidRDefault="00395566" w:rsidP="0006554A">
            <w:pPr>
              <w:pStyle w:val="podnaslovpropisa"/>
            </w:pPr>
            <w:r w:rsidRPr="008455B7">
              <w:t xml:space="preserve">("Сл. гласник РС - Међународни уговори", бр. </w:t>
            </w:r>
            <w:r w:rsidR="00365171">
              <w:t>1</w:t>
            </w:r>
            <w:r w:rsidRPr="008455B7">
              <w:t>/202</w:t>
            </w:r>
            <w:r w:rsidR="00365171">
              <w:t>2</w:t>
            </w:r>
            <w:r w:rsidRPr="008455B7">
              <w:t>)</w:t>
            </w:r>
          </w:p>
        </w:tc>
      </w:tr>
    </w:tbl>
    <w:p w:rsidR="005D6DF1" w:rsidRDefault="005D6DF1" w:rsidP="0006554A">
      <w:pPr>
        <w:jc w:val="center"/>
        <w:rPr>
          <w:rFonts w:ascii="Arial" w:hAnsi="Arial" w:cs="Arial"/>
          <w:sz w:val="20"/>
          <w:szCs w:val="20"/>
        </w:rPr>
      </w:pPr>
      <w:bookmarkStart w:id="0" w:name="str_1"/>
      <w:bookmarkEnd w:id="0"/>
    </w:p>
    <w:p w:rsidR="0006554A" w:rsidRDefault="0006554A" w:rsidP="0006554A">
      <w:pPr>
        <w:spacing w:after="150"/>
        <w:jc w:val="center"/>
      </w:pPr>
      <w:bookmarkStart w:id="1" w:name="_GoBack"/>
      <w:bookmarkEnd w:id="1"/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1B4F7F1" wp14:editId="7698D66D">
            <wp:extent cx="5732145" cy="43420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lastRenderedPageBreak/>
        <w:drawing>
          <wp:inline distT="0" distB="0" distL="0" distR="0" wp14:anchorId="606719CB" wp14:editId="6E5566DF">
            <wp:extent cx="5732145" cy="434204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D5868F4" wp14:editId="23BF40DE">
            <wp:extent cx="5732145" cy="434204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B285186" wp14:editId="54CC6974">
            <wp:extent cx="5732145" cy="434204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0F67702" wp14:editId="4A4068D5">
            <wp:extent cx="5732145" cy="434204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4029CCE" wp14:editId="1346541E">
            <wp:extent cx="5732145" cy="434204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C15CF1B" wp14:editId="3BB6E7DF">
            <wp:extent cx="5732145" cy="434204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2EA1E2A" wp14:editId="1A942E64">
            <wp:extent cx="5732145" cy="434204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1C472FE" wp14:editId="287C4AC0">
            <wp:extent cx="5732145" cy="434204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34C5E5F" wp14:editId="63CD4C4F">
            <wp:extent cx="5732145" cy="434204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5F55ED2" wp14:editId="41437C40">
            <wp:extent cx="5732145" cy="434204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502748C" wp14:editId="5A3DFBC5">
            <wp:extent cx="5732145" cy="434204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6F09766" wp14:editId="26ECEDF0">
            <wp:extent cx="5732145" cy="434204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A70C768" wp14:editId="039EDBF8">
            <wp:extent cx="5732145" cy="434204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0695DE3" wp14:editId="6543880F">
            <wp:extent cx="5732145" cy="434204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AC782F0" wp14:editId="02F7111A">
            <wp:extent cx="5732145" cy="434204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B57B2BD" wp14:editId="4E70E184">
            <wp:extent cx="5732145" cy="434204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B88622A" wp14:editId="1A2ABD9A">
            <wp:extent cx="5732145" cy="434204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4B87656" wp14:editId="63A0C6B0">
            <wp:extent cx="5732145" cy="434204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9F33B1C" wp14:editId="732F6D99">
            <wp:extent cx="5732145" cy="434204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D8C6AE8" wp14:editId="0EEE4EE1">
            <wp:extent cx="5732145" cy="434204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754C64F" wp14:editId="3A48A3DC">
            <wp:extent cx="5732145" cy="434204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FC2FCA0" wp14:editId="46624776">
            <wp:extent cx="5732145" cy="434204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35C62B1" wp14:editId="4A42FE8F">
            <wp:extent cx="5732145" cy="434204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72CA120" wp14:editId="562DEEB0">
            <wp:extent cx="5732145" cy="434204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B2ABA44" wp14:editId="7138A4DB">
            <wp:extent cx="5732145" cy="434204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51963D1" wp14:editId="5A16FEF3">
            <wp:extent cx="5732145" cy="434204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F3F88B1" wp14:editId="036BD508">
            <wp:extent cx="5732145" cy="434204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AD84881" wp14:editId="36626A56">
            <wp:extent cx="5732145" cy="434204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896272D" wp14:editId="3369E38F">
            <wp:extent cx="5732145" cy="434204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04BA252" wp14:editId="709ECE32">
            <wp:extent cx="5732145" cy="434204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7594D07" wp14:editId="57ECC6F4">
            <wp:extent cx="5732145" cy="434204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1996E6F" wp14:editId="662E7276">
            <wp:extent cx="5732145" cy="434204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EEA066A" wp14:editId="1304D96B">
            <wp:extent cx="5732145" cy="434204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C15873B" wp14:editId="20F1C677">
            <wp:extent cx="5732145" cy="434204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6578983" wp14:editId="17434EF8">
            <wp:extent cx="5732145" cy="434204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C39349F" wp14:editId="09A477E7">
            <wp:extent cx="5732145" cy="434204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5989EFB" wp14:editId="4B17B04A">
            <wp:extent cx="5732145" cy="434204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6D2EE0F" wp14:editId="450393DC">
            <wp:extent cx="5732145" cy="434204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54C33AB" wp14:editId="4766EB4E">
            <wp:extent cx="5732145" cy="434204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25DF46A" wp14:editId="7976619E">
            <wp:extent cx="5732145" cy="434204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D8BE5CE" wp14:editId="0AFBEFF9">
            <wp:extent cx="5732145" cy="434204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E31D8A7" wp14:editId="59517D85">
            <wp:extent cx="5732145" cy="434204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6494517" wp14:editId="63EC3ACD">
            <wp:extent cx="5732145" cy="434204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898B431" wp14:editId="1545C752">
            <wp:extent cx="5732145" cy="434204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0FC50A8" wp14:editId="5AAF1BE4">
            <wp:extent cx="5732145" cy="434204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ACDD206" wp14:editId="14FEDBA4">
            <wp:extent cx="5732145" cy="434204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03CE38B" wp14:editId="0AF2117C">
            <wp:extent cx="5732145" cy="434204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3956830" wp14:editId="15CABE60">
            <wp:extent cx="5732145" cy="434204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DF6208D" wp14:editId="064B7321">
            <wp:extent cx="5732145" cy="434204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78C6B6B" wp14:editId="0101A4B8">
            <wp:extent cx="5732145" cy="434204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718C6D7" wp14:editId="4C90EF16">
            <wp:extent cx="5732145" cy="434204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F310125" wp14:editId="4605E6B2">
            <wp:extent cx="5732145" cy="434204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B70170C" wp14:editId="46312623">
            <wp:extent cx="5732145" cy="434204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690F371" wp14:editId="61D81103">
            <wp:extent cx="5732145" cy="434204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9118D90" wp14:editId="71708F3F">
            <wp:extent cx="5732145" cy="434204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6345E19" wp14:editId="220AA273">
            <wp:extent cx="5732145" cy="434204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D06E68E" wp14:editId="5CC781B8">
            <wp:extent cx="5732145" cy="434204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CC84928" wp14:editId="5AAB7126">
            <wp:extent cx="5732145" cy="434204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E20B51D" wp14:editId="47D11278">
            <wp:extent cx="5732145" cy="434204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ABE6607" wp14:editId="355CEB9E">
            <wp:extent cx="5732145" cy="4342046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8C7D468" wp14:editId="352C629D">
            <wp:extent cx="5732145" cy="434204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2CFE9CB" wp14:editId="7D48D288">
            <wp:extent cx="5732145" cy="434204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DC197AD" wp14:editId="36E4CAC0">
            <wp:extent cx="5732145" cy="434204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242E7D1" wp14:editId="5BC3FC04">
            <wp:extent cx="5732145" cy="434204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8A7FD0D" wp14:editId="2FA38CCD">
            <wp:extent cx="5732145" cy="434204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305D6D57" wp14:editId="0B38666B">
            <wp:extent cx="5732145" cy="434204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DBDD91C" wp14:editId="473ED087">
            <wp:extent cx="5732145" cy="434204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FD29E36" wp14:editId="5E0C6F48">
            <wp:extent cx="5732145" cy="434204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E160C0D" wp14:editId="4ED921F8">
            <wp:extent cx="5732145" cy="434204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7AF8F95D" wp14:editId="3C834F8F">
            <wp:extent cx="5732145" cy="434204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148FF4A6" wp14:editId="71A933A8">
            <wp:extent cx="5732145" cy="434204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32FAC72" wp14:editId="56F740FE">
            <wp:extent cx="5732145" cy="434204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685373A" wp14:editId="1FA48C95">
            <wp:extent cx="5732145" cy="434204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6B1E1CF" wp14:editId="71308615">
            <wp:extent cx="5732145" cy="434204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6D94C332" wp14:editId="7F1140D5">
            <wp:extent cx="5732145" cy="434204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3F12C54" wp14:editId="663E8395">
            <wp:extent cx="5732145" cy="434204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74AC8A5" wp14:editId="5B00096D">
            <wp:extent cx="5732145" cy="434204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B76903D" wp14:editId="7E882E60">
            <wp:extent cx="5732145" cy="434204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9681E3F" wp14:editId="3A5D3D04">
            <wp:extent cx="5732145" cy="434204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5FA8C09" wp14:editId="17DAF6FC">
            <wp:extent cx="5732145" cy="434204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4641E07D" wp14:editId="684DE510">
            <wp:extent cx="5732145" cy="434204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F5985DC" wp14:editId="787103BD">
            <wp:extent cx="5732145" cy="434204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2A95A0E" wp14:editId="55F0903E">
            <wp:extent cx="5732145" cy="434204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8DA8D78" wp14:editId="4371DA22">
            <wp:extent cx="5732145" cy="434204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1CA2445" wp14:editId="42DE1D58">
            <wp:extent cx="5732145" cy="434204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E188E3D" wp14:editId="6F159FC3">
            <wp:extent cx="5732145" cy="434204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2B9EE15F" wp14:editId="0938B1C9">
            <wp:extent cx="5732145" cy="434204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5F092F4E" wp14:editId="7E68A184">
            <wp:extent cx="5732145" cy="434204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Default="0006554A" w:rsidP="0006554A">
      <w:pPr>
        <w:spacing w:after="150"/>
        <w:jc w:val="center"/>
      </w:pPr>
      <w:r>
        <w:rPr>
          <w:lang w:eastAsia="sr-Latn-RS"/>
        </w:rPr>
        <w:drawing>
          <wp:inline distT="0" distB="0" distL="0" distR="0" wp14:anchorId="0F095186" wp14:editId="73892BDD">
            <wp:extent cx="5732145" cy="434204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54A" w:rsidRPr="008455B7" w:rsidRDefault="0006554A" w:rsidP="0006554A">
      <w:pPr>
        <w:jc w:val="center"/>
        <w:rPr>
          <w:rFonts w:ascii="Arial" w:hAnsi="Arial" w:cs="Arial"/>
          <w:sz w:val="20"/>
          <w:szCs w:val="20"/>
        </w:rPr>
      </w:pPr>
    </w:p>
    <w:sectPr w:rsidR="0006554A" w:rsidRPr="008455B7" w:rsidSect="008455B7">
      <w:footerReference w:type="default" r:id="rId99"/>
      <w:type w:val="continuous"/>
      <w:pgSz w:w="11910" w:h="16840"/>
      <w:pgMar w:top="426" w:right="560" w:bottom="280" w:left="560" w:header="681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16C2" w:rsidRDefault="002816C2" w:rsidP="00517A41">
      <w:r>
        <w:separator/>
      </w:r>
    </w:p>
  </w:endnote>
  <w:endnote w:type="continuationSeparator" w:id="0">
    <w:p w:rsidR="002816C2" w:rsidRDefault="002816C2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2816C2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16C2" w:rsidRDefault="002816C2" w:rsidP="00517A41">
      <w:r>
        <w:separator/>
      </w:r>
    </w:p>
  </w:footnote>
  <w:footnote w:type="continuationSeparator" w:id="0">
    <w:p w:rsidR="002816C2" w:rsidRDefault="002816C2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attachedTemplate r:id="rId1"/>
  <w:defaultTabStop w:val="720"/>
  <w:hyphenationZone w:val="425"/>
  <w:characterSpacingControl w:val="doNotCompress"/>
  <w:savePreviewPicture/>
  <w:hdrShapeDefaults>
    <o:shapedefaults v:ext="edit" spidmax="2049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A9A"/>
    <w:rsid w:val="000540A1"/>
    <w:rsid w:val="00063AA4"/>
    <w:rsid w:val="0006554A"/>
    <w:rsid w:val="000831BD"/>
    <w:rsid w:val="00137E54"/>
    <w:rsid w:val="00192081"/>
    <w:rsid w:val="001C11FA"/>
    <w:rsid w:val="00251BA3"/>
    <w:rsid w:val="002816C2"/>
    <w:rsid w:val="00365171"/>
    <w:rsid w:val="00395566"/>
    <w:rsid w:val="003960C1"/>
    <w:rsid w:val="003C4BB6"/>
    <w:rsid w:val="003D018B"/>
    <w:rsid w:val="0044547E"/>
    <w:rsid w:val="004F4265"/>
    <w:rsid w:val="005029F7"/>
    <w:rsid w:val="00517A41"/>
    <w:rsid w:val="00596ED1"/>
    <w:rsid w:val="005D6DF1"/>
    <w:rsid w:val="005F6DF4"/>
    <w:rsid w:val="00606197"/>
    <w:rsid w:val="00643E74"/>
    <w:rsid w:val="00672FD2"/>
    <w:rsid w:val="006B3CD8"/>
    <w:rsid w:val="006C26FD"/>
    <w:rsid w:val="007A71E4"/>
    <w:rsid w:val="00836F7E"/>
    <w:rsid w:val="008455B7"/>
    <w:rsid w:val="008A44FA"/>
    <w:rsid w:val="008B1983"/>
    <w:rsid w:val="00905917"/>
    <w:rsid w:val="00932A9A"/>
    <w:rsid w:val="00944E3C"/>
    <w:rsid w:val="009A73F1"/>
    <w:rsid w:val="00A31AF5"/>
    <w:rsid w:val="00A43155"/>
    <w:rsid w:val="00AB01F0"/>
    <w:rsid w:val="00B142A1"/>
    <w:rsid w:val="00C40AD5"/>
    <w:rsid w:val="00D70371"/>
    <w:rsid w:val="00DF6786"/>
    <w:rsid w:val="00E2022C"/>
    <w:rsid w:val="00E25874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045788D4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odyText">
    <w:name w:val="Body Text"/>
    <w:basedOn w:val="Normal"/>
    <w:link w:val="BodyTextChar"/>
    <w:uiPriority w:val="1"/>
    <w:unhideWhenUsed/>
    <w:qFormat/>
    <w:rsid w:val="00DF678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DF6786"/>
    <w:rPr>
      <w:rFonts w:ascii="Times New Roman" w:hAnsi="Times New Roman"/>
      <w:noProof/>
      <w:sz w:val="18"/>
      <w:szCs w:val="18"/>
      <w:lang w:eastAsia="en-US"/>
    </w:rPr>
  </w:style>
  <w:style w:type="numbering" w:customStyle="1" w:styleId="NoList3">
    <w:name w:val="No List3"/>
    <w:next w:val="NoList"/>
    <w:uiPriority w:val="99"/>
    <w:semiHidden/>
    <w:unhideWhenUsed/>
    <w:rsid w:val="00DF6786"/>
  </w:style>
  <w:style w:type="paragraph" w:styleId="ListParagraph">
    <w:name w:val="List Paragraph"/>
    <w:basedOn w:val="Normal"/>
    <w:uiPriority w:val="1"/>
    <w:qFormat/>
    <w:rsid w:val="00DF6786"/>
    <w:pPr>
      <w:widowControl w:val="0"/>
      <w:autoSpaceDE w:val="0"/>
      <w:autoSpaceDN w:val="0"/>
      <w:contextualSpacing w:val="0"/>
    </w:pPr>
    <w:rPr>
      <w:rFonts w:eastAsia="Times New Roman"/>
      <w:noProof w:val="0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F6786"/>
    <w:pPr>
      <w:widowControl w:val="0"/>
      <w:autoSpaceDE w:val="0"/>
      <w:autoSpaceDN w:val="0"/>
      <w:spacing w:before="17"/>
      <w:contextualSpacing w:val="0"/>
      <w:jc w:val="center"/>
    </w:pPr>
    <w:rPr>
      <w:rFonts w:eastAsia="Times New Roman"/>
      <w:noProof w:val="0"/>
      <w:sz w:val="22"/>
      <w:szCs w:val="22"/>
    </w:rPr>
  </w:style>
  <w:style w:type="numbering" w:customStyle="1" w:styleId="NoList4">
    <w:name w:val="No List4"/>
    <w:next w:val="NoList"/>
    <w:uiPriority w:val="99"/>
    <w:semiHidden/>
    <w:unhideWhenUsed/>
    <w:rsid w:val="008455B7"/>
  </w:style>
  <w:style w:type="paragraph" w:customStyle="1" w:styleId="msonormal0">
    <w:name w:val="msonormal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abela">
    <w:name w:val="tabela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5">
    <w:name w:val="No List5"/>
    <w:next w:val="NoList"/>
    <w:uiPriority w:val="99"/>
    <w:semiHidden/>
    <w:unhideWhenUsed/>
    <w:rsid w:val="008455B7"/>
  </w:style>
  <w:style w:type="table" w:customStyle="1" w:styleId="TableGrid3">
    <w:name w:val="Table Grid3"/>
    <w:basedOn w:val="TableNormal"/>
    <w:next w:val="TableGrid0"/>
    <w:uiPriority w:val="59"/>
    <w:rsid w:val="008455B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285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30C3FB-A15D-431E-8169-16A16DD9D2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0</TotalTime>
  <Pages>46</Pages>
  <Words>88</Words>
  <Characters>504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3</cp:revision>
  <dcterms:created xsi:type="dcterms:W3CDTF">2023-11-11T07:29:00Z</dcterms:created>
  <dcterms:modified xsi:type="dcterms:W3CDTF">2023-11-11T07:31:00Z</dcterms:modified>
</cp:coreProperties>
</file>