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3585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3585A" w:rsidRDefault="008A44FA" w:rsidP="00585C02">
            <w:pPr>
              <w:pStyle w:val="NASLOVZLATO"/>
              <w:rPr>
                <w:sz w:val="20"/>
                <w:szCs w:val="20"/>
              </w:rPr>
            </w:pPr>
            <w:r w:rsidRPr="0083585A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3585A" w:rsidRDefault="0083585A" w:rsidP="00585C02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83585A">
              <w:rPr>
                <w:color w:val="FFE599"/>
                <w:sz w:val="20"/>
                <w:szCs w:val="20"/>
              </w:rPr>
              <w:t>МЕМОРАНДУМ</w:t>
            </w:r>
          </w:p>
          <w:p w:rsidR="00932A9A" w:rsidRPr="0083585A" w:rsidRDefault="00585C02" w:rsidP="00585C02">
            <w:pPr>
              <w:pStyle w:val="NASLOVBEL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РАЗУМЕВАЊУ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УСПОСТАВЉАЊУ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МЕХАНИЗМА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ПОЛИТИЧКИХ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КОНСУЛТАЦИЈА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ИЗМЕЂУ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МИНИСТАРСТВА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СПОЉНИХ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ПОСЛОВА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СРБИЈЕ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МИНИСТАРСТВА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СПОЉНИХ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ПОСЛОВА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САРАДЊЕ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</w:t>
            </w:r>
            <w:bookmarkStart w:id="0" w:name="_GoBack"/>
            <w:bookmarkEnd w:id="0"/>
            <w:r>
              <w:rPr>
                <w:sz w:val="20"/>
                <w:szCs w:val="20"/>
              </w:rPr>
              <w:t>ЛИКЕ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ЕКВАТОРИЈАЛНЕ</w:t>
            </w:r>
            <w:r w:rsidR="005D51FA" w:rsidRPr="005D5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ГВИНЕЈЕ</w:t>
            </w:r>
          </w:p>
          <w:p w:rsidR="00932A9A" w:rsidRPr="0083585A" w:rsidRDefault="00395566" w:rsidP="00585C02">
            <w:pPr>
              <w:pStyle w:val="podnaslovpropisa"/>
            </w:pPr>
            <w:r w:rsidRPr="0083585A">
              <w:t xml:space="preserve">("Сл. гласник РС - Међународни уговори", бр. </w:t>
            </w:r>
            <w:r w:rsidR="00CC3D00" w:rsidRPr="0083585A">
              <w:t>2</w:t>
            </w:r>
            <w:r w:rsidRPr="0083585A">
              <w:t>/202</w:t>
            </w:r>
            <w:r w:rsidR="00CC3D00" w:rsidRPr="0083585A">
              <w:t>2</w:t>
            </w:r>
            <w:r w:rsidRPr="0083585A">
              <w:t>)</w:t>
            </w:r>
          </w:p>
        </w:tc>
      </w:tr>
    </w:tbl>
    <w:p w:rsidR="005D6DF1" w:rsidRDefault="005D6DF1" w:rsidP="00585C02">
      <w:pPr>
        <w:jc w:val="center"/>
        <w:rPr>
          <w:rFonts w:ascii="Arial" w:hAnsi="Arial" w:cs="Arial"/>
          <w:sz w:val="20"/>
          <w:szCs w:val="20"/>
        </w:rPr>
      </w:pPr>
      <w:bookmarkStart w:id="1" w:name="str_1"/>
      <w:bookmarkEnd w:id="1"/>
    </w:p>
    <w:p w:rsidR="00585C02" w:rsidRDefault="00585C02" w:rsidP="00585C0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B17B442" wp14:editId="176B17DA">
            <wp:extent cx="5732145" cy="7543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02" w:rsidRDefault="00585C02" w:rsidP="00585C02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027ED1CD" wp14:editId="56436383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02" w:rsidRDefault="00585C02" w:rsidP="00585C02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24D81B7" wp14:editId="22763441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02" w:rsidRPr="0083585A" w:rsidRDefault="00585C02" w:rsidP="00585C02">
      <w:pPr>
        <w:jc w:val="center"/>
        <w:rPr>
          <w:rFonts w:ascii="Arial" w:hAnsi="Arial" w:cs="Arial"/>
          <w:sz w:val="20"/>
          <w:szCs w:val="20"/>
        </w:rPr>
      </w:pPr>
    </w:p>
    <w:sectPr w:rsidR="00585C02" w:rsidRPr="0083585A" w:rsidSect="008455B7">
      <w:footerReference w:type="default" r:id="rId12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495" w:rsidRDefault="007A3495" w:rsidP="00517A41">
      <w:r>
        <w:separator/>
      </w:r>
    </w:p>
  </w:endnote>
  <w:endnote w:type="continuationSeparator" w:id="0">
    <w:p w:rsidR="007A3495" w:rsidRDefault="007A3495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A3495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495" w:rsidRDefault="007A3495" w:rsidP="00517A41">
      <w:r>
        <w:separator/>
      </w:r>
    </w:p>
  </w:footnote>
  <w:footnote w:type="continuationSeparator" w:id="0">
    <w:p w:rsidR="007A3495" w:rsidRDefault="007A3495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02487"/>
    <w:rsid w:val="00192081"/>
    <w:rsid w:val="001C11FA"/>
    <w:rsid w:val="00251BA3"/>
    <w:rsid w:val="00345058"/>
    <w:rsid w:val="00395566"/>
    <w:rsid w:val="003960C1"/>
    <w:rsid w:val="003C4BB6"/>
    <w:rsid w:val="003D018B"/>
    <w:rsid w:val="0044547E"/>
    <w:rsid w:val="004B06E6"/>
    <w:rsid w:val="004F4265"/>
    <w:rsid w:val="005029F7"/>
    <w:rsid w:val="00517A41"/>
    <w:rsid w:val="00585C02"/>
    <w:rsid w:val="00596ED1"/>
    <w:rsid w:val="005D51FA"/>
    <w:rsid w:val="005D6DF1"/>
    <w:rsid w:val="005F6DF4"/>
    <w:rsid w:val="00606197"/>
    <w:rsid w:val="00643E74"/>
    <w:rsid w:val="00672FD2"/>
    <w:rsid w:val="006C26FD"/>
    <w:rsid w:val="007A3495"/>
    <w:rsid w:val="0083585A"/>
    <w:rsid w:val="00836F7E"/>
    <w:rsid w:val="008455B7"/>
    <w:rsid w:val="008A44FA"/>
    <w:rsid w:val="00905917"/>
    <w:rsid w:val="00932A9A"/>
    <w:rsid w:val="00944E3C"/>
    <w:rsid w:val="009A7A9D"/>
    <w:rsid w:val="009B1147"/>
    <w:rsid w:val="00A31AF5"/>
    <w:rsid w:val="00A43155"/>
    <w:rsid w:val="00AB01F0"/>
    <w:rsid w:val="00B116FF"/>
    <w:rsid w:val="00B142A1"/>
    <w:rsid w:val="00BB6354"/>
    <w:rsid w:val="00BC5724"/>
    <w:rsid w:val="00C40AD5"/>
    <w:rsid w:val="00CC3D00"/>
    <w:rsid w:val="00D70371"/>
    <w:rsid w:val="00DA1FE0"/>
    <w:rsid w:val="00DF6786"/>
    <w:rsid w:val="00E13662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3FB7648B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7F505-61FF-428C-B507-688C16417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2023-11-11T07:46:00Z</dcterms:created>
  <dcterms:modified xsi:type="dcterms:W3CDTF">2023-11-11T07:47:00Z</dcterms:modified>
</cp:coreProperties>
</file>