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080C89" w:rsidRPr="00080C89" w:rsidRDefault="00080C89" w:rsidP="00080C89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080C89">
              <w:rPr>
                <w:color w:val="FFE599"/>
                <w:sz w:val="20"/>
                <w:szCs w:val="20"/>
              </w:rPr>
              <w:t>МЕМОРАНДУМ</w:t>
            </w:r>
          </w:p>
          <w:p w:rsidR="00932A9A" w:rsidRPr="008455B7" w:rsidRDefault="00080C89" w:rsidP="00080C89">
            <w:pPr>
              <w:pStyle w:val="NASLOVBEL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РАЗУМЕВАЊУ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ПОЛИТИЧКИМ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КОНСУЛТАЦИЈАМА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ИЗМЕЂУ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МИНИСТАРСТВА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СПОЉНИХ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ПОСЛОВА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РЕПУБЛИКЕ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СРБИЈЕ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МИНИСТАРСТВА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СПОЉНИХ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ПОСЛОВА</w:t>
            </w:r>
            <w:r w:rsidRPr="00080C89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САРАДЊЕ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ЗАЈЕДНИЦА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ДЕМОКРАТСКЕ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РЕПУБЛИКЕ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САО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ТОМЕ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080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ПРИНСИПЕ</w:t>
            </w:r>
          </w:p>
          <w:p w:rsidR="00932A9A" w:rsidRPr="008455B7" w:rsidRDefault="00395566" w:rsidP="00080C89">
            <w:pPr>
              <w:pStyle w:val="podnaslovpropisa"/>
            </w:pPr>
            <w:r w:rsidRPr="008455B7">
              <w:t xml:space="preserve">("Сл. гласник РС - Међународни уговори", бр. </w:t>
            </w:r>
            <w:r w:rsidR="00080C89">
              <w:t>3</w:t>
            </w:r>
            <w:r w:rsidRPr="008455B7">
              <w:t>/202</w:t>
            </w:r>
            <w:r w:rsidR="00080C89">
              <w:t>2</w:t>
            </w:r>
            <w:r w:rsidRPr="008455B7">
              <w:t>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tbl>
      <w:tblPr>
        <w:tblW w:w="21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00"/>
      </w:tblGrid>
      <w:tr w:rsidR="003B3EFD" w:rsidRPr="003B3EFD" w:rsidTr="003B3E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B3EFD" w:rsidRPr="003B3EFD" w:rsidRDefault="003B3EFD" w:rsidP="003B3EFD">
            <w:pPr>
              <w:spacing w:after="150"/>
              <w:contextualSpacing w:val="0"/>
              <w:rPr>
                <w:rFonts w:ascii="Verdana" w:eastAsia="Times New Roman" w:hAnsi="Verdana" w:cs="Helvetica"/>
                <w:noProof w:val="0"/>
                <w:sz w:val="20"/>
                <w:szCs w:val="20"/>
                <w:lang w:eastAsia="sr-Latn-RS"/>
              </w:rPr>
            </w:pPr>
          </w:p>
        </w:tc>
      </w:tr>
    </w:tbl>
    <w:p w:rsidR="003B3EFD" w:rsidRPr="003B3EFD" w:rsidRDefault="003B3EFD" w:rsidP="003B3EFD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3B3EFD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 wp14:anchorId="73712F3F" wp14:editId="032A4A86">
            <wp:extent cx="6381750" cy="7971790"/>
            <wp:effectExtent l="0" t="0" r="0" b="0"/>
            <wp:docPr id="1" name="Picture 1" descr="https://www.pravno-informacioni-sistem.rs/SlGlasnikPortal/slike/sao-tome-i-principe001.png&amp;doctype=reg&amp;regactid=43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ravno-informacioni-sistem.rs/SlGlasnikPortal/slike/sao-tome-i-principe001.png&amp;doctype=reg&amp;regactid=4341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941" cy="799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FD" w:rsidRPr="003B3EFD" w:rsidRDefault="003B3EFD" w:rsidP="003B3EFD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r w:rsidRPr="003B3EFD">
        <w:rPr>
          <w:rFonts w:ascii="Verdana" w:eastAsia="Times New Roman" w:hAnsi="Verdana" w:cs="Arial"/>
          <w:color w:val="000000"/>
          <w:lang w:eastAsia="sr-Latn-RS"/>
        </w:rPr>
        <w:lastRenderedPageBreak/>
        <w:drawing>
          <wp:inline distT="0" distB="0" distL="0" distR="0" wp14:anchorId="582E690A" wp14:editId="6C9A4522">
            <wp:extent cx="6531369" cy="8610600"/>
            <wp:effectExtent l="0" t="0" r="0" b="0"/>
            <wp:docPr id="2" name="Picture 2" descr="https://www.pravno-informacioni-sistem.rs/SlGlasnikPortal/slike/sao-tome-i-principe002.png&amp;doctype=reg&amp;regactid=43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pravno-informacioni-sistem.rs/SlGlasnikPortal/slike/sao-tome-i-principe002.png&amp;doctype=reg&amp;regactid=4341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066" cy="86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FD" w:rsidRPr="003B3EFD" w:rsidRDefault="003B3EFD" w:rsidP="003B3EFD">
      <w:pPr>
        <w:spacing w:after="150"/>
        <w:ind w:firstLine="480"/>
        <w:contextualSpacing w:val="0"/>
        <w:rPr>
          <w:rFonts w:ascii="Verdana" w:eastAsia="Times New Roman" w:hAnsi="Verdana" w:cs="Arial"/>
          <w:noProof w:val="0"/>
          <w:color w:val="000000"/>
          <w:lang w:eastAsia="sr-Latn-RS"/>
        </w:rPr>
      </w:pPr>
      <w:bookmarkStart w:id="1" w:name="_GoBack"/>
      <w:r w:rsidRPr="003B3EFD">
        <w:rPr>
          <w:rFonts w:ascii="Verdana" w:eastAsia="Times New Roman" w:hAnsi="Verdana" w:cs="Arial"/>
          <w:color w:val="000000"/>
          <w:lang w:eastAsia="sr-Latn-RS"/>
        </w:rPr>
        <w:drawing>
          <wp:inline distT="0" distB="0" distL="0" distR="0" wp14:anchorId="078086DE" wp14:editId="0E106302">
            <wp:extent cx="6618069" cy="8724900"/>
            <wp:effectExtent l="0" t="0" r="0" b="0"/>
            <wp:docPr id="3" name="Picture 3" descr="https://www.pravno-informacioni-sistem.rs/SlGlasnikPortal/slike/sao-tome-i-principe003.png&amp;doctype=reg&amp;regactid=43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ravno-informacioni-sistem.rs/SlGlasnikPortal/slike/sao-tome-i-principe003.png&amp;doctype=reg&amp;regactid=4341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722" cy="87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455B7" w:rsidRPr="008455B7" w:rsidRDefault="008455B7" w:rsidP="00D70371">
      <w:pPr>
        <w:rPr>
          <w:rFonts w:ascii="Arial" w:hAnsi="Arial" w:cs="Arial"/>
          <w:sz w:val="20"/>
          <w:szCs w:val="20"/>
        </w:rPr>
      </w:pPr>
    </w:p>
    <w:sectPr w:rsidR="008455B7" w:rsidRPr="008455B7" w:rsidSect="008455B7">
      <w:footerReference w:type="default" r:id="rId12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812" w:rsidRDefault="00D77812" w:rsidP="00517A41">
      <w:r>
        <w:separator/>
      </w:r>
    </w:p>
  </w:endnote>
  <w:endnote w:type="continuationSeparator" w:id="0">
    <w:p w:rsidR="00D77812" w:rsidRDefault="00D7781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D77812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812" w:rsidRDefault="00D77812" w:rsidP="00517A41">
      <w:r>
        <w:separator/>
      </w:r>
    </w:p>
  </w:footnote>
  <w:footnote w:type="continuationSeparator" w:id="0">
    <w:p w:rsidR="00D77812" w:rsidRDefault="00D7781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0C89"/>
    <w:rsid w:val="000831BD"/>
    <w:rsid w:val="00102487"/>
    <w:rsid w:val="00192081"/>
    <w:rsid w:val="001C11FA"/>
    <w:rsid w:val="00251BA3"/>
    <w:rsid w:val="00395566"/>
    <w:rsid w:val="003960C1"/>
    <w:rsid w:val="003B3EFD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836F7E"/>
    <w:rsid w:val="008455B7"/>
    <w:rsid w:val="008A44FA"/>
    <w:rsid w:val="00905917"/>
    <w:rsid w:val="00932A9A"/>
    <w:rsid w:val="00944E3C"/>
    <w:rsid w:val="00A31AF5"/>
    <w:rsid w:val="00A43155"/>
    <w:rsid w:val="00AB01F0"/>
    <w:rsid w:val="00B142A1"/>
    <w:rsid w:val="00C40AD5"/>
    <w:rsid w:val="00D70371"/>
    <w:rsid w:val="00D77812"/>
    <w:rsid w:val="00DF6786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B9D4859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753B3-872F-4E37-9544-A3098FFF9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5</TotalTime>
  <Pages>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2023-11-11T08:02:00Z</dcterms:created>
  <dcterms:modified xsi:type="dcterms:W3CDTF">2023-11-11T08:05:00Z</dcterms:modified>
</cp:coreProperties>
</file>