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A81AE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080C89" w:rsidRPr="00080C89" w:rsidRDefault="00080C89" w:rsidP="00A81AE5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080C89">
              <w:rPr>
                <w:color w:val="FFE599"/>
                <w:sz w:val="20"/>
                <w:szCs w:val="20"/>
              </w:rPr>
              <w:t>МЕМОРАНДУМ</w:t>
            </w:r>
          </w:p>
          <w:p w:rsidR="00932A9A" w:rsidRPr="008455B7" w:rsidRDefault="00A81AE5" w:rsidP="00A81AE5">
            <w:pPr>
              <w:pStyle w:val="NASLOVBELO"/>
              <w:rPr>
                <w:sz w:val="20"/>
                <w:szCs w:val="20"/>
              </w:rPr>
            </w:pPr>
            <w:r w:rsidRPr="00A81AE5">
              <w:rPr>
                <w:sz w:val="20"/>
                <w:szCs w:val="20"/>
              </w:rPr>
              <w:t>О РАЗУМЕВАЊУ ИЗМЕЂУ ВЛАДЕ РЕПУБЛИКЕ СРБИЈЕ И ВЛАДЕ УЈЕДИЊЕНИХ АРАПСКИХ ЕМИРАТА О РАЗМЕНИ ИСКУСТАВА О РАЗВОЈУ И МОДЕРНИЗАЦИЈИ ВЛАДЕ</w:t>
            </w:r>
          </w:p>
          <w:p w:rsidR="00932A9A" w:rsidRPr="008455B7" w:rsidRDefault="00395566" w:rsidP="00A81AE5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080C89">
              <w:t>3</w:t>
            </w:r>
            <w:r w:rsidRPr="008455B7">
              <w:t>/202</w:t>
            </w:r>
            <w:r w:rsidR="00080C89">
              <w:t>2</w:t>
            </w:r>
            <w:r w:rsidRPr="008455B7">
              <w:t>)</w:t>
            </w:r>
          </w:p>
        </w:tc>
      </w:tr>
    </w:tbl>
    <w:p w:rsidR="005D6DF1" w:rsidRDefault="005D6DF1" w:rsidP="00A81AE5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A81AE5" w:rsidRPr="00A81AE5" w:rsidRDefault="00A81AE5" w:rsidP="00A81AE5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A81AE5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64FA246D" wp14:editId="6B5445E8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81AE5" w:rsidRPr="00A81AE5" w:rsidRDefault="00A81AE5" w:rsidP="00A81AE5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A81AE5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1B0ACD18" wp14:editId="086AD648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E5" w:rsidRPr="00A81AE5" w:rsidRDefault="00A81AE5" w:rsidP="00A81AE5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A81AE5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05AB435A" wp14:editId="16439A35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E5" w:rsidRPr="00A81AE5" w:rsidRDefault="00A81AE5" w:rsidP="00A81AE5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A81AE5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A7F93CF" wp14:editId="4B563AA6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E5" w:rsidRPr="00A81AE5" w:rsidRDefault="00A81AE5" w:rsidP="00A81AE5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A81AE5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614D2F6" wp14:editId="27EE0D59">
            <wp:extent cx="5732145" cy="7557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E5" w:rsidRPr="008455B7" w:rsidRDefault="00A81AE5" w:rsidP="00A81AE5">
      <w:pPr>
        <w:jc w:val="center"/>
        <w:rPr>
          <w:rFonts w:ascii="Arial" w:hAnsi="Arial" w:cs="Arial"/>
          <w:sz w:val="20"/>
          <w:szCs w:val="20"/>
        </w:rPr>
      </w:pPr>
    </w:p>
    <w:sectPr w:rsidR="00A81AE5" w:rsidRPr="008455B7" w:rsidSect="008455B7">
      <w:footerReference w:type="default" r:id="rId14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E19" w:rsidRDefault="00630E19" w:rsidP="00517A41">
      <w:r>
        <w:separator/>
      </w:r>
    </w:p>
  </w:endnote>
  <w:endnote w:type="continuationSeparator" w:id="0">
    <w:p w:rsidR="00630E19" w:rsidRDefault="00630E19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30E19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E19" w:rsidRDefault="00630E19" w:rsidP="00517A41">
      <w:r>
        <w:separator/>
      </w:r>
    </w:p>
  </w:footnote>
  <w:footnote w:type="continuationSeparator" w:id="0">
    <w:p w:rsidR="00630E19" w:rsidRDefault="00630E19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0C89"/>
    <w:rsid w:val="000831BD"/>
    <w:rsid w:val="00102487"/>
    <w:rsid w:val="00192081"/>
    <w:rsid w:val="001C11FA"/>
    <w:rsid w:val="00251BA3"/>
    <w:rsid w:val="00395566"/>
    <w:rsid w:val="003960C1"/>
    <w:rsid w:val="003B3EFD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30E19"/>
    <w:rsid w:val="00643E74"/>
    <w:rsid w:val="00672FD2"/>
    <w:rsid w:val="006C26FD"/>
    <w:rsid w:val="00836F7E"/>
    <w:rsid w:val="008455B7"/>
    <w:rsid w:val="008A44FA"/>
    <w:rsid w:val="00905917"/>
    <w:rsid w:val="00932A9A"/>
    <w:rsid w:val="00944E3C"/>
    <w:rsid w:val="00A31AF5"/>
    <w:rsid w:val="00A43155"/>
    <w:rsid w:val="00A81AE5"/>
    <w:rsid w:val="00AB01F0"/>
    <w:rsid w:val="00B142A1"/>
    <w:rsid w:val="00C40AD5"/>
    <w:rsid w:val="00D70371"/>
    <w:rsid w:val="00D80F9E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B9D4859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BCB54-2103-4246-99A5-F63F06417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2023-11-11T08:05:00Z</dcterms:created>
  <dcterms:modified xsi:type="dcterms:W3CDTF">2023-11-11T08:07:00Z</dcterms:modified>
</cp:coreProperties>
</file>