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83" w:type="pct"/>
        <w:tblCellSpacing w:w="15" w:type="dxa"/>
        <w:tblInd w:w="3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4"/>
        <w:gridCol w:w="9653"/>
      </w:tblGrid>
      <w:tr w:rsidR="00932A9A" w:rsidRPr="008455B7" w:rsidTr="0015261E">
        <w:trPr>
          <w:tblCellSpacing w:w="15" w:type="dxa"/>
        </w:trPr>
        <w:tc>
          <w:tcPr>
            <w:tcW w:w="484" w:type="pct"/>
            <w:shd w:val="clear" w:color="auto" w:fill="A41E1C"/>
            <w:vAlign w:val="center"/>
          </w:tcPr>
          <w:p w:rsidR="00932A9A" w:rsidRPr="008455B7" w:rsidRDefault="008A44FA" w:rsidP="00A81AE5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5D5A931C" wp14:editId="76CA8F41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pct"/>
            <w:shd w:val="clear" w:color="auto" w:fill="A41E1C"/>
            <w:vAlign w:val="center"/>
            <w:hideMark/>
          </w:tcPr>
          <w:p w:rsidR="00080C89" w:rsidRPr="00080C89" w:rsidRDefault="00080C89" w:rsidP="00A81AE5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080C89">
              <w:rPr>
                <w:color w:val="FFE599"/>
                <w:sz w:val="20"/>
                <w:szCs w:val="20"/>
              </w:rPr>
              <w:t>МЕМОРАНДУМ</w:t>
            </w:r>
          </w:p>
          <w:p w:rsidR="00932A9A" w:rsidRPr="008455B7" w:rsidRDefault="00D235F9" w:rsidP="00A81AE5">
            <w:pPr>
              <w:pStyle w:val="NASLOVBELO"/>
              <w:rPr>
                <w:sz w:val="20"/>
                <w:szCs w:val="20"/>
              </w:rPr>
            </w:pPr>
            <w:r w:rsidRPr="00D235F9">
              <w:rPr>
                <w:sz w:val="20"/>
                <w:szCs w:val="20"/>
              </w:rPr>
              <w:t>О РАЗУМЕВАЊУ ИЗМЕЂУ МИНИСТАРСТВА ПОЉОПРИВРЕДЕ, ШУМАРСТВА И ВОДОПРИВРЕДЕ РЕПУБЛИКЕ СРБИЈЕ И МИНИСТАРСТВА ПОЉОПРИВРЕДЕ И АГРАРНЕ РЕФОРМЕ СИРИЈСКЕ АРАПСКЕ РЕПУБЛИКЕ О САРАДЊИ У ОБЛАСТИ ПОЉОПРИВРЕДЕ</w:t>
            </w:r>
          </w:p>
          <w:p w:rsidR="00932A9A" w:rsidRPr="008455B7" w:rsidRDefault="00395566" w:rsidP="00A81AE5">
            <w:pPr>
              <w:pStyle w:val="podnaslovpropisa"/>
            </w:pPr>
            <w:r w:rsidRPr="008455B7">
              <w:t xml:space="preserve">("Сл. гласник РС - Међународни уговори", бр. </w:t>
            </w:r>
            <w:r w:rsidR="00080C89">
              <w:t>3</w:t>
            </w:r>
            <w:r w:rsidRPr="008455B7">
              <w:t>/202</w:t>
            </w:r>
            <w:r w:rsidR="00080C89">
              <w:t>2</w:t>
            </w:r>
            <w:r w:rsidRPr="008455B7">
              <w:t>)</w:t>
            </w:r>
          </w:p>
        </w:tc>
      </w:tr>
    </w:tbl>
    <w:p w:rsidR="0015261E" w:rsidRDefault="0015261E" w:rsidP="0015261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bookmarkStart w:id="0" w:name="str_1"/>
      <w:bookmarkStart w:id="1" w:name="_GoBack"/>
      <w:bookmarkEnd w:id="0"/>
      <w:bookmarkEnd w:id="1"/>
    </w:p>
    <w:p w:rsidR="00A62C35" w:rsidRPr="00A62C35" w:rsidRDefault="00A62C35" w:rsidP="00A62C35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A62C35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0FEB4240" wp14:editId="4F59458D">
            <wp:extent cx="6867525" cy="81972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1806" cy="82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35" w:rsidRPr="00A62C35" w:rsidRDefault="00A62C35" w:rsidP="00A62C35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A62C35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2ECE03D2" wp14:editId="307561B6">
            <wp:extent cx="6705600" cy="84982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9662" cy="850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35" w:rsidRPr="00A62C35" w:rsidRDefault="00A62C35" w:rsidP="00A62C35">
      <w:pPr>
        <w:spacing w:after="150" w:line="276" w:lineRule="auto"/>
        <w:contextualSpacing w:val="0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A62C35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22325577" wp14:editId="0005819D">
            <wp:extent cx="6915150" cy="9100203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9189" cy="910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5F9" w:rsidRDefault="00D235F9" w:rsidP="0015261E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</w:p>
    <w:sectPr w:rsidR="00D235F9" w:rsidSect="008455B7">
      <w:footerReference w:type="default" r:id="rId12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FA8" w:rsidRDefault="00045FA8" w:rsidP="00517A41">
      <w:r>
        <w:separator/>
      </w:r>
    </w:p>
  </w:endnote>
  <w:endnote w:type="continuationSeparator" w:id="0">
    <w:p w:rsidR="00045FA8" w:rsidRDefault="00045FA8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045FA8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FA8" w:rsidRDefault="00045FA8" w:rsidP="00517A41">
      <w:r>
        <w:separator/>
      </w:r>
    </w:p>
  </w:footnote>
  <w:footnote w:type="continuationSeparator" w:id="0">
    <w:p w:rsidR="00045FA8" w:rsidRDefault="00045FA8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45FA8"/>
    <w:rsid w:val="000540A1"/>
    <w:rsid w:val="00063AA4"/>
    <w:rsid w:val="00080C89"/>
    <w:rsid w:val="000831BD"/>
    <w:rsid w:val="00102487"/>
    <w:rsid w:val="0015261E"/>
    <w:rsid w:val="00192081"/>
    <w:rsid w:val="001C11FA"/>
    <w:rsid w:val="00251BA3"/>
    <w:rsid w:val="00395566"/>
    <w:rsid w:val="003960C1"/>
    <w:rsid w:val="003B3EFD"/>
    <w:rsid w:val="003C4BB6"/>
    <w:rsid w:val="003D018B"/>
    <w:rsid w:val="0044547E"/>
    <w:rsid w:val="004F4265"/>
    <w:rsid w:val="005029F7"/>
    <w:rsid w:val="00517A41"/>
    <w:rsid w:val="00592FBA"/>
    <w:rsid w:val="00596ED1"/>
    <w:rsid w:val="005D6DF1"/>
    <w:rsid w:val="005F6DF4"/>
    <w:rsid w:val="00606197"/>
    <w:rsid w:val="00643E74"/>
    <w:rsid w:val="00672FD2"/>
    <w:rsid w:val="006C26FD"/>
    <w:rsid w:val="00836F7E"/>
    <w:rsid w:val="008455B7"/>
    <w:rsid w:val="008A44FA"/>
    <w:rsid w:val="00905917"/>
    <w:rsid w:val="00932A9A"/>
    <w:rsid w:val="00944E3C"/>
    <w:rsid w:val="00A31AF5"/>
    <w:rsid w:val="00A43155"/>
    <w:rsid w:val="00A62C35"/>
    <w:rsid w:val="00A81AE5"/>
    <w:rsid w:val="00AB01F0"/>
    <w:rsid w:val="00B142A1"/>
    <w:rsid w:val="00BA3418"/>
    <w:rsid w:val="00C40AD5"/>
    <w:rsid w:val="00D235F9"/>
    <w:rsid w:val="00D70371"/>
    <w:rsid w:val="00D80F9E"/>
    <w:rsid w:val="00DD5F4B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B9D4859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A1368-9ECB-47C0-89FC-34CA65041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3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2023-11-11T08:11:00Z</dcterms:created>
  <dcterms:modified xsi:type="dcterms:W3CDTF">2023-11-11T08:13:00Z</dcterms:modified>
</cp:coreProperties>
</file>