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83" w:type="pct"/>
        <w:tblCellSpacing w:w="15" w:type="dxa"/>
        <w:tblInd w:w="3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653"/>
      </w:tblGrid>
      <w:tr w:rsidR="00932A9A" w:rsidRPr="008455B7" w:rsidTr="0015261E">
        <w:trPr>
          <w:tblCellSpacing w:w="15" w:type="dxa"/>
        </w:trPr>
        <w:tc>
          <w:tcPr>
            <w:tcW w:w="484" w:type="pct"/>
            <w:shd w:val="clear" w:color="auto" w:fill="A41E1C"/>
            <w:vAlign w:val="center"/>
          </w:tcPr>
          <w:p w:rsidR="00932A9A" w:rsidRPr="008455B7" w:rsidRDefault="008A44FA" w:rsidP="003602C2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D5A931C" wp14:editId="76CA8F41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pct"/>
            <w:shd w:val="clear" w:color="auto" w:fill="A41E1C"/>
            <w:vAlign w:val="center"/>
            <w:hideMark/>
          </w:tcPr>
          <w:p w:rsidR="00080C89" w:rsidRPr="00080C89" w:rsidRDefault="00CA7B46" w:rsidP="003602C2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CA7B46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CA7B46" w:rsidP="003602C2">
            <w:pPr>
              <w:pStyle w:val="NASLOVBELO"/>
              <w:rPr>
                <w:sz w:val="20"/>
                <w:szCs w:val="20"/>
              </w:rPr>
            </w:pPr>
            <w:r w:rsidRPr="00CA7B46">
              <w:rPr>
                <w:sz w:val="20"/>
                <w:szCs w:val="20"/>
              </w:rPr>
              <w:t>О ПОТВРЂИВАЊУ ОКВИРНОГ СПОРАЗУМА О ЗАЈМУ LD 2034 (2020) ИЗМЕЂУ БАНКЕ ЗА РАЗВОЈ САВЕТА ЕВРОПЕ И РЕПУБЛИКЕ СРБИЈЕ ЗА ПРОЈЕКТНИ ЗАЈАМ - ИНФРАСТРУКТУРА У КУЛТУРИ</w:t>
            </w:r>
          </w:p>
          <w:p w:rsidR="00932A9A" w:rsidRPr="008455B7" w:rsidRDefault="00395566" w:rsidP="003602C2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CA7B46">
              <w:t>4</w:t>
            </w:r>
            <w:r w:rsidRPr="008455B7">
              <w:t>/202</w:t>
            </w:r>
            <w:r w:rsidR="00CA7B46">
              <w:t>1</w:t>
            </w:r>
            <w:r w:rsidRPr="008455B7">
              <w:t>)</w:t>
            </w:r>
          </w:p>
        </w:tc>
      </w:tr>
    </w:tbl>
    <w:p w:rsidR="00D235F9" w:rsidRDefault="00D235F9" w:rsidP="003602C2">
      <w:pPr>
        <w:spacing w:after="150"/>
        <w:ind w:firstLine="480"/>
        <w:contextualSpacing w:val="0"/>
        <w:jc w:val="center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0" w:name="str_1"/>
      <w:bookmarkEnd w:id="0"/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bookmarkStart w:id="1" w:name="_GoBack"/>
      <w:bookmarkEnd w:id="1"/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449908E" wp14:editId="553B68F5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633662E2" wp14:editId="387C56D0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51B33D2" wp14:editId="4F9FB2FD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CA27A7D" wp14:editId="4041DA70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965CA0A" wp14:editId="1104A2D3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9E72D2D" wp14:editId="34BCFDDA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1635A41" wp14:editId="6B8A4315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23C63CE" wp14:editId="51CDB452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B8B8980" wp14:editId="1326D9EE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54833E8D" wp14:editId="4A037ED0">
            <wp:extent cx="5732145" cy="7543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324D85E" wp14:editId="378D49B8">
            <wp:extent cx="5732145" cy="75433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251DAD5" wp14:editId="5944F6B1">
            <wp:extent cx="5732145" cy="43557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5B8D1EC" wp14:editId="5E5A1A9B">
            <wp:extent cx="5732145" cy="43557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1BB9E46" wp14:editId="55B3C7D5">
            <wp:extent cx="5732145" cy="43557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C2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D061F80" wp14:editId="1EF36BA3">
            <wp:extent cx="5732145" cy="43557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46" w:rsidRPr="003602C2" w:rsidRDefault="003602C2" w:rsidP="003602C2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3602C2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B7502AF" wp14:editId="52F4F5CC">
            <wp:extent cx="5732145" cy="43557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B46" w:rsidRPr="003602C2" w:rsidSect="008455B7">
      <w:footerReference w:type="default" r:id="rId25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BDD" w:rsidRDefault="00BA1BDD" w:rsidP="00517A41">
      <w:r>
        <w:separator/>
      </w:r>
    </w:p>
  </w:endnote>
  <w:endnote w:type="continuationSeparator" w:id="0">
    <w:p w:rsidR="00BA1BDD" w:rsidRDefault="00BA1BD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A1BDD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BDD" w:rsidRDefault="00BA1BDD" w:rsidP="00517A41">
      <w:r>
        <w:separator/>
      </w:r>
    </w:p>
  </w:footnote>
  <w:footnote w:type="continuationSeparator" w:id="0">
    <w:p w:rsidR="00BA1BDD" w:rsidRDefault="00BA1BD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45FA8"/>
    <w:rsid w:val="000540A1"/>
    <w:rsid w:val="00063AA4"/>
    <w:rsid w:val="00080C89"/>
    <w:rsid w:val="000831BD"/>
    <w:rsid w:val="00102487"/>
    <w:rsid w:val="0015261E"/>
    <w:rsid w:val="00192081"/>
    <w:rsid w:val="001C11FA"/>
    <w:rsid w:val="00251BA3"/>
    <w:rsid w:val="003602C2"/>
    <w:rsid w:val="00395566"/>
    <w:rsid w:val="003960C1"/>
    <w:rsid w:val="003B3EFD"/>
    <w:rsid w:val="003C4BB6"/>
    <w:rsid w:val="003D018B"/>
    <w:rsid w:val="0044547E"/>
    <w:rsid w:val="004F4265"/>
    <w:rsid w:val="005029F7"/>
    <w:rsid w:val="00517A41"/>
    <w:rsid w:val="00592FBA"/>
    <w:rsid w:val="00596ED1"/>
    <w:rsid w:val="005D6DF1"/>
    <w:rsid w:val="005F6DF4"/>
    <w:rsid w:val="00606197"/>
    <w:rsid w:val="00643E74"/>
    <w:rsid w:val="00672FD2"/>
    <w:rsid w:val="006C26FD"/>
    <w:rsid w:val="00722EF3"/>
    <w:rsid w:val="00836F7E"/>
    <w:rsid w:val="008455B7"/>
    <w:rsid w:val="008A44FA"/>
    <w:rsid w:val="00905917"/>
    <w:rsid w:val="00932A9A"/>
    <w:rsid w:val="00944E3C"/>
    <w:rsid w:val="00A31AF5"/>
    <w:rsid w:val="00A43155"/>
    <w:rsid w:val="00A62C35"/>
    <w:rsid w:val="00A81AE5"/>
    <w:rsid w:val="00AB01F0"/>
    <w:rsid w:val="00B142A1"/>
    <w:rsid w:val="00BA1BDD"/>
    <w:rsid w:val="00BA3418"/>
    <w:rsid w:val="00C40AD5"/>
    <w:rsid w:val="00CA7B46"/>
    <w:rsid w:val="00D235F9"/>
    <w:rsid w:val="00D70371"/>
    <w:rsid w:val="00D80F9E"/>
    <w:rsid w:val="00DD5F4B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E890AE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65A2B-A2E3-426C-AD79-F9B11760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2023-11-11T08:16:00Z</dcterms:created>
  <dcterms:modified xsi:type="dcterms:W3CDTF">2023-11-11T08:18:00Z</dcterms:modified>
</cp:coreProperties>
</file>