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363DB9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455B7" w:rsidRDefault="00395566" w:rsidP="00363DB9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8455B7">
              <w:rPr>
                <w:color w:val="FFE599"/>
                <w:sz w:val="20"/>
                <w:szCs w:val="20"/>
              </w:rPr>
              <w:t>ЗАКОН</w:t>
            </w:r>
          </w:p>
          <w:p w:rsidR="00932A9A" w:rsidRPr="008455B7" w:rsidRDefault="00A25B8A" w:rsidP="00363DB9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ПОТВРЂИВАЊУ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ОКВИРНОГ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СПОРАЗУМА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ЗАЈМУ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ЛД</w:t>
            </w:r>
            <w:r w:rsidRPr="00A25B8A">
              <w:rPr>
                <w:sz w:val="20"/>
                <w:szCs w:val="20"/>
              </w:rPr>
              <w:t xml:space="preserve"> 1981 </w:t>
            </w:r>
            <w:r>
              <w:rPr>
                <w:sz w:val="20"/>
                <w:szCs w:val="20"/>
              </w:rPr>
              <w:t>АДД</w:t>
            </w:r>
            <w:r w:rsidRPr="00A25B8A">
              <w:rPr>
                <w:sz w:val="20"/>
                <w:szCs w:val="20"/>
              </w:rPr>
              <w:t xml:space="preserve"> 1 (2022) </w:t>
            </w:r>
            <w:r>
              <w:rPr>
                <w:sz w:val="20"/>
                <w:szCs w:val="20"/>
              </w:rPr>
              <w:t>ИЗМЕЂУ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БАНКЕ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РАЗВОЈ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САВЕТА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ЕВРОПЕ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Pr="00A25B8A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ЗАЈАМ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ФИНАНСИРАЊЕ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ЈАВНОГ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ЗДРАВСТВЕНОГ</w:t>
            </w:r>
            <w:r w:rsidRPr="00A25B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СЕКТОРА</w:t>
            </w:r>
            <w:r w:rsidRPr="00A25B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ПФФ</w:t>
            </w:r>
            <w:r w:rsidRPr="00A25B8A">
              <w:rPr>
                <w:sz w:val="20"/>
                <w:szCs w:val="20"/>
              </w:rPr>
              <w:t>)</w:t>
            </w:r>
          </w:p>
          <w:p w:rsidR="00932A9A" w:rsidRPr="008455B7" w:rsidRDefault="00395566" w:rsidP="00363DB9">
            <w:pPr>
              <w:pStyle w:val="podnaslovpropisa"/>
            </w:pPr>
            <w:r w:rsidRPr="008455B7">
              <w:t>("Сл. гласник РС - Међународни уговори", бр. 4/202</w:t>
            </w:r>
            <w:r w:rsidR="00DF6786" w:rsidRPr="008455B7">
              <w:t>3</w:t>
            </w:r>
            <w:r w:rsidRPr="008455B7">
              <w:t>)</w:t>
            </w:r>
          </w:p>
        </w:tc>
      </w:tr>
    </w:tbl>
    <w:p w:rsidR="005D6DF1" w:rsidRDefault="005D6DF1" w:rsidP="00363DB9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363DB9" w:rsidRDefault="00363DB9" w:rsidP="00363DB9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52616E84" wp14:editId="7ED9A74C">
            <wp:extent cx="5732145" cy="75433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7EF41DA5" wp14:editId="762239B3">
            <wp:extent cx="5732145" cy="75433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A0C847C" wp14:editId="6D4357A5">
            <wp:extent cx="5732145" cy="75433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B864389" wp14:editId="78D9BC80">
            <wp:extent cx="5732145" cy="754339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421839E" wp14:editId="24C32DD3">
            <wp:extent cx="5732145" cy="75433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EC1C0EE" wp14:editId="1A135D07">
            <wp:extent cx="5732145" cy="75433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3E4A50A" wp14:editId="259C661F">
            <wp:extent cx="5732145" cy="75433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C0685E7" wp14:editId="214BFC89">
            <wp:extent cx="5732145" cy="75433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B23D2EE" wp14:editId="285FF963">
            <wp:extent cx="5732145" cy="43557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Default="00363DB9" w:rsidP="00363DB9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4EF0770" wp14:editId="60FCF734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9" w:rsidRPr="008455B7" w:rsidRDefault="00363DB9" w:rsidP="00363DB9">
      <w:pPr>
        <w:jc w:val="center"/>
        <w:rPr>
          <w:rFonts w:ascii="Arial" w:hAnsi="Arial" w:cs="Arial"/>
          <w:sz w:val="20"/>
          <w:szCs w:val="20"/>
        </w:rPr>
      </w:pPr>
    </w:p>
    <w:sectPr w:rsidR="00363DB9" w:rsidRPr="008455B7" w:rsidSect="008455B7">
      <w:footerReference w:type="default" r:id="rId19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34F" w:rsidRDefault="0076634F" w:rsidP="00517A41">
      <w:r>
        <w:separator/>
      </w:r>
    </w:p>
  </w:endnote>
  <w:endnote w:type="continuationSeparator" w:id="0">
    <w:p w:rsidR="0076634F" w:rsidRDefault="0076634F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6634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34F" w:rsidRDefault="0076634F" w:rsidP="00517A41">
      <w:r>
        <w:separator/>
      </w:r>
    </w:p>
  </w:footnote>
  <w:footnote w:type="continuationSeparator" w:id="0">
    <w:p w:rsidR="0076634F" w:rsidRDefault="0076634F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242FF"/>
    <w:rsid w:val="000540A1"/>
    <w:rsid w:val="000831BD"/>
    <w:rsid w:val="00192081"/>
    <w:rsid w:val="001C11FA"/>
    <w:rsid w:val="00251BA3"/>
    <w:rsid w:val="00363DB9"/>
    <w:rsid w:val="00395566"/>
    <w:rsid w:val="003960C1"/>
    <w:rsid w:val="003C4BB6"/>
    <w:rsid w:val="003D018B"/>
    <w:rsid w:val="0041601C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76634F"/>
    <w:rsid w:val="00836F7E"/>
    <w:rsid w:val="008455B7"/>
    <w:rsid w:val="008A44FA"/>
    <w:rsid w:val="00905917"/>
    <w:rsid w:val="009076F3"/>
    <w:rsid w:val="00932A9A"/>
    <w:rsid w:val="00944E3C"/>
    <w:rsid w:val="00A25B8A"/>
    <w:rsid w:val="00A31AF5"/>
    <w:rsid w:val="00A43155"/>
    <w:rsid w:val="00A6692B"/>
    <w:rsid w:val="00A729B8"/>
    <w:rsid w:val="00AB01F0"/>
    <w:rsid w:val="00B142A1"/>
    <w:rsid w:val="00C40AD5"/>
    <w:rsid w:val="00D70371"/>
    <w:rsid w:val="00D971BB"/>
    <w:rsid w:val="00DF6786"/>
    <w:rsid w:val="00E25874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2B054E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90411-AFA8-4410-A4CC-BAEFDFE7A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10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2023-11-10T17:16:00Z</dcterms:created>
  <dcterms:modified xsi:type="dcterms:W3CDTF">2023-11-10T17:19:00Z</dcterms:modified>
</cp:coreProperties>
</file>