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1"/>
        <w:gridCol w:w="9703"/>
      </w:tblGrid>
      <w:tr w:rsidR="007F521D" w:rsidRPr="008455B7" w:rsidTr="00FC0EF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7F521D" w:rsidRPr="008455B7" w:rsidRDefault="007F521D" w:rsidP="00FC0EFF">
            <w:pPr>
              <w:pStyle w:val="NASLOVZLATO"/>
              <w:rPr>
                <w:sz w:val="20"/>
                <w:szCs w:val="20"/>
              </w:rPr>
            </w:pPr>
            <w:bookmarkStart w:id="0" w:name="str_1"/>
            <w:bookmarkEnd w:id="0"/>
            <w:r w:rsidRPr="008455B7">
              <w:rPr>
                <w:sz w:val="20"/>
                <w:szCs w:val="20"/>
              </w:rPr>
              <w:drawing>
                <wp:inline distT="0" distB="0" distL="0" distR="0" wp14:anchorId="0D744FF2" wp14:editId="422BA3A5">
                  <wp:extent cx="523875" cy="561975"/>
                  <wp:effectExtent l="0" t="0" r="0" b="0"/>
                  <wp:docPr id="22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7F521D" w:rsidRPr="00715B49" w:rsidRDefault="007F521D" w:rsidP="00FC0EFF">
            <w:pPr>
              <w:pStyle w:val="NASLOVBELO"/>
              <w:spacing w:line="360" w:lineRule="auto"/>
              <w:rPr>
                <w:color w:val="FFE599"/>
                <w:sz w:val="20"/>
                <w:szCs w:val="20"/>
                <w:lang w:val="sr-Cyrl-RS"/>
              </w:rPr>
            </w:pPr>
            <w:r>
              <w:rPr>
                <w:color w:val="FFE599"/>
                <w:sz w:val="20"/>
                <w:szCs w:val="20"/>
                <w:lang w:val="sr-Cyrl-RS"/>
              </w:rPr>
              <w:t>ОДЛУКА</w:t>
            </w:r>
          </w:p>
          <w:p w:rsidR="007F521D" w:rsidRPr="008455B7" w:rsidRDefault="007F521D" w:rsidP="00FC0EFF">
            <w:pPr>
              <w:pStyle w:val="NASLOVBELO"/>
              <w:rPr>
                <w:sz w:val="20"/>
                <w:szCs w:val="20"/>
              </w:rPr>
            </w:pPr>
            <w:r w:rsidRPr="00715B49">
              <w:rPr>
                <w:sz w:val="20"/>
                <w:szCs w:val="20"/>
              </w:rPr>
              <w:t xml:space="preserve">БРОЈ 1/2022 ЗАЈЕДНИЧКОГ КОМИТЕТА ЕУ-ЗЗТ ОСНОВАНОГ КОНВЕНЦИЈОМ О ЗАЈЕДНИЧКОМ ТРАНЗИТНОМ ПОСТУПКУ ОД 20. МАЈА 1987. ГОДИНЕ ОД 25. АВГУСТА 2022. ГОДИНЕ У ВЕЗИ СА ИЗМЕНАМА ЗАХТЕВА У ПОГЛЕДУ ЕЛЕМЕНАТА ПОДАТАКА ЗА ТРАНЗИТНЕ ДЕКЛАРАЦИЈЕ И ПРАВИЛА О АДМИНИСТРАТИВНОЈ ПОМОЋИ У ДОДАЦИМА </w:t>
            </w:r>
            <w:r>
              <w:rPr>
                <w:sz w:val="20"/>
                <w:szCs w:val="20"/>
              </w:rPr>
              <w:t>I</w:t>
            </w:r>
            <w:r w:rsidRPr="00715B49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III</w:t>
            </w:r>
            <w:r w:rsidRPr="00715B49">
              <w:rPr>
                <w:sz w:val="20"/>
                <w:szCs w:val="20"/>
              </w:rPr>
              <w:t xml:space="preserve">А И </w:t>
            </w:r>
            <w:r>
              <w:rPr>
                <w:sz w:val="20"/>
                <w:szCs w:val="20"/>
              </w:rPr>
              <w:t>IV</w:t>
            </w:r>
            <w:r w:rsidRPr="00715B49">
              <w:rPr>
                <w:sz w:val="20"/>
                <w:szCs w:val="20"/>
              </w:rPr>
              <w:t xml:space="preserve"> КОНВЕНЦИЈЕ О ЗАЈЕДНИЧКОМ ТРАНЗИТНОМ ПОСТУПКУ</w:t>
            </w:r>
          </w:p>
          <w:p w:rsidR="007F521D" w:rsidRPr="008455B7" w:rsidRDefault="007F521D" w:rsidP="00FC0EFF">
            <w:pPr>
              <w:pStyle w:val="podnaslovpropisa"/>
            </w:pPr>
            <w:r w:rsidRPr="008455B7">
              <w:t>("Сл. гласник РС - Међународни уговори", бр. 4/2023)</w:t>
            </w:r>
          </w:p>
        </w:tc>
      </w:tr>
    </w:tbl>
    <w:p w:rsidR="005D6DF1" w:rsidRDefault="005D6DF1" w:rsidP="00BF4364">
      <w:pPr>
        <w:jc w:val="center"/>
        <w:rPr>
          <w:rFonts w:ascii="Arial" w:hAnsi="Arial" w:cs="Arial"/>
          <w:sz w:val="20"/>
          <w:szCs w:val="20"/>
        </w:rPr>
      </w:pPr>
    </w:p>
    <w:p w:rsidR="00BF4364" w:rsidRPr="00BF4364" w:rsidRDefault="00BF4364" w:rsidP="00BF4364">
      <w:pPr>
        <w:spacing w:after="20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bookmarkStart w:id="1" w:name="_idContainer061"/>
      <w:bookmarkStart w:id="2" w:name="_GoBack"/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0F6C7BE" wp14:editId="06598810">
            <wp:extent cx="5732145" cy="719265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19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bookmarkEnd w:id="1"/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lastRenderedPageBreak/>
        <w:drawing>
          <wp:inline distT="0" distB="0" distL="0" distR="0" wp14:anchorId="33C57E98" wp14:editId="3A964A36">
            <wp:extent cx="5732145" cy="754339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2A9CDEA" wp14:editId="374D4ABF">
            <wp:extent cx="5732145" cy="754339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B3958D4" wp14:editId="521195E1">
            <wp:extent cx="5732145" cy="754339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7AFC2EA" wp14:editId="7CD54D3E">
            <wp:extent cx="5732145" cy="754339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E01333E" wp14:editId="2F17A4C5">
            <wp:extent cx="5732145" cy="754339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918EBD7" wp14:editId="0C1C5B85">
            <wp:extent cx="5732145" cy="754339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6EFAA93" wp14:editId="236F9827">
            <wp:extent cx="5732145" cy="754339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B2CE657" wp14:editId="548D46BC">
            <wp:extent cx="5732145" cy="435579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ADF7DCD" wp14:editId="7AEA03B3">
            <wp:extent cx="5732145" cy="435579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E9CEF3F" wp14:editId="65934297">
            <wp:extent cx="5732145" cy="435579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D6E7AB0" wp14:editId="726597FD">
            <wp:extent cx="5732145" cy="435579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E84ADE3" wp14:editId="030FA361">
            <wp:extent cx="5732145" cy="435579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9FB5F69" wp14:editId="0B880835">
            <wp:extent cx="5732145" cy="435579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CAF812E" wp14:editId="73FBAB89">
            <wp:extent cx="5732145" cy="435579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8F09A63" wp14:editId="615F85EE">
            <wp:extent cx="5732145" cy="435579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8A1DD9E" wp14:editId="64BFCE4A">
            <wp:extent cx="5732145" cy="435579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D59C932" wp14:editId="6888549C">
            <wp:extent cx="5732145" cy="435579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122CF85" wp14:editId="3F7FFBE8">
            <wp:extent cx="5732145" cy="435579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BEFBDE9" wp14:editId="27556A30">
            <wp:extent cx="5732145" cy="435579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2D7856A" wp14:editId="7125DC0B">
            <wp:extent cx="5732145" cy="435579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4777619" wp14:editId="05FA90B3">
            <wp:extent cx="5732145" cy="435579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88DE0EA" wp14:editId="75FA728E">
            <wp:extent cx="5732145" cy="4355797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409B40A" wp14:editId="234CA040">
            <wp:extent cx="5732145" cy="435579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DAC8F11" wp14:editId="6FF95484">
            <wp:extent cx="5732145" cy="435579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B2C47E2" wp14:editId="7CCE93B9">
            <wp:extent cx="5732145" cy="4355797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C060C42" wp14:editId="2F10F0C2">
            <wp:extent cx="5732145" cy="754339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7F0FF78" wp14:editId="338572E4">
            <wp:extent cx="5732145" cy="754339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1955591" wp14:editId="7900731D">
            <wp:extent cx="5732145" cy="7543392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14D1EC4" wp14:editId="26A2092A">
            <wp:extent cx="5732145" cy="754339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146606F" wp14:editId="73EE436F">
            <wp:extent cx="5732145" cy="7543392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69DF39C" wp14:editId="44976BEE">
            <wp:extent cx="5732145" cy="754339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0147583" wp14:editId="2BECD338">
            <wp:extent cx="5732145" cy="7543392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76FE0C4" wp14:editId="5A0E8303">
            <wp:extent cx="5732145" cy="7543392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9C4F2B0" wp14:editId="139F39A9">
            <wp:extent cx="5732145" cy="7543392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E73B546" wp14:editId="17FE3711">
            <wp:extent cx="5732145" cy="7543392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E934B97" wp14:editId="43C78D1D">
            <wp:extent cx="5732145" cy="7543392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97D6049" wp14:editId="39E3A6B0">
            <wp:extent cx="5732145" cy="7543392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D7E836E" wp14:editId="2984F678">
            <wp:extent cx="5732145" cy="7543392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CF01576" wp14:editId="51742EBA">
            <wp:extent cx="5732145" cy="7543392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1316DE8" wp14:editId="10526368">
            <wp:extent cx="5732145" cy="7543392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3BC45A7" wp14:editId="28C8EC57">
            <wp:extent cx="5732145" cy="754339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F1F82D3" wp14:editId="36EA9B7D">
            <wp:extent cx="5732145" cy="7543392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15BE526" wp14:editId="1D72BB5F">
            <wp:extent cx="5732145" cy="7543392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58AF9D0" wp14:editId="4F9E7348">
            <wp:extent cx="5732145" cy="7543392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CB97F61" wp14:editId="43586722">
            <wp:extent cx="5732145" cy="7543392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179545A" wp14:editId="16A5C1BC">
            <wp:extent cx="5732145" cy="7543392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006163F" wp14:editId="34905DA2">
            <wp:extent cx="5732145" cy="7543392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164D550" wp14:editId="34582026">
            <wp:extent cx="5732145" cy="7543392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3D63396" wp14:editId="3B85DCE8">
            <wp:extent cx="5732145" cy="7543392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9787AD6" wp14:editId="3E0D3351">
            <wp:extent cx="5732145" cy="754339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B768085" wp14:editId="2C2D3CD8">
            <wp:extent cx="5732145" cy="754339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E83EBBB" wp14:editId="05F746CB">
            <wp:extent cx="5732145" cy="7543392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A6395C3" wp14:editId="597546A2">
            <wp:extent cx="5732145" cy="7543392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323AB2B" wp14:editId="0A6A3CD5">
            <wp:extent cx="5732145" cy="7543392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8AC714D" wp14:editId="7A837119">
            <wp:extent cx="5732145" cy="7543392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F96D0BF" wp14:editId="77D2E69B">
            <wp:extent cx="5732145" cy="7543392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0E5C37D" wp14:editId="398983ED">
            <wp:extent cx="5732145" cy="7543392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B96FC21" wp14:editId="1A536072">
            <wp:extent cx="5732145" cy="7543392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BA7C2F8" wp14:editId="3DEF577F">
            <wp:extent cx="5732145" cy="7543392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1FC6DD8" wp14:editId="6C0EAE9D">
            <wp:extent cx="5732145" cy="7543392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A4DB141" wp14:editId="6195B399">
            <wp:extent cx="5732145" cy="7543392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717DC22" wp14:editId="7964DF3D">
            <wp:extent cx="5732145" cy="7543392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DD50DAA" wp14:editId="6179F8D0">
            <wp:extent cx="5732145" cy="7543392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F4B3D66" wp14:editId="247F32DF">
            <wp:extent cx="5732145" cy="7543392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ECF4D0F" wp14:editId="31CC0D32">
            <wp:extent cx="5732145" cy="7543392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C22FB58" wp14:editId="65116A69">
            <wp:extent cx="5732145" cy="7543392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82C1955" wp14:editId="7ED4ADE3">
            <wp:extent cx="5732145" cy="7543392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01FDFC4" wp14:editId="21D83740">
            <wp:extent cx="5732145" cy="7543392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ECC4BF1" wp14:editId="7E8A5781">
            <wp:extent cx="5732145" cy="7543392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1C4BF2EA" wp14:editId="28B2C903">
            <wp:extent cx="5732145" cy="7543392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DD62EEF" wp14:editId="4CD38587">
            <wp:extent cx="5732145" cy="7543392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9B66BE0" wp14:editId="1655566E">
            <wp:extent cx="5732145" cy="7543392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2E17C92" wp14:editId="7F74D93B">
            <wp:extent cx="5732145" cy="7543392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0BEB7BA" wp14:editId="6F9B27D2">
            <wp:extent cx="5732145" cy="7543392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E53878B" wp14:editId="5583BAD5">
            <wp:extent cx="5732145" cy="7543392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9A36754" wp14:editId="4CBFD536">
            <wp:extent cx="5732145" cy="7543392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Pr="00BF4364" w:rsidRDefault="00BF4364" w:rsidP="00BF4364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F4364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6634E55" wp14:editId="5AC10B4A">
            <wp:extent cx="5732145" cy="7543392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364" w:rsidRDefault="00BF4364" w:rsidP="00BF4364">
      <w:pPr>
        <w:jc w:val="center"/>
        <w:rPr>
          <w:rFonts w:ascii="Arial" w:hAnsi="Arial" w:cs="Arial"/>
          <w:sz w:val="20"/>
          <w:szCs w:val="20"/>
        </w:rPr>
      </w:pPr>
    </w:p>
    <w:sectPr w:rsidR="00BF4364" w:rsidSect="008455B7">
      <w:footerReference w:type="default" r:id="rId87"/>
      <w:type w:val="continuous"/>
      <w:pgSz w:w="11910" w:h="16840"/>
      <w:pgMar w:top="426" w:right="560" w:bottom="280" w:left="560" w:header="681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66A83" w:rsidRDefault="00366A83" w:rsidP="00517A41">
      <w:r>
        <w:separator/>
      </w:r>
    </w:p>
  </w:endnote>
  <w:endnote w:type="continuationSeparator" w:id="0">
    <w:p w:rsidR="00366A83" w:rsidRDefault="00366A83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366A83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66A83" w:rsidRDefault="00366A83" w:rsidP="00517A41">
      <w:r>
        <w:separator/>
      </w:r>
    </w:p>
  </w:footnote>
  <w:footnote w:type="continuationSeparator" w:id="0">
    <w:p w:rsidR="00366A83" w:rsidRDefault="00366A83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SpellingErrors/>
  <w:attachedTemplate r:id="rId1"/>
  <w:defaultTabStop w:val="720"/>
  <w:hyphenationZone w:val="425"/>
  <w:characterSpacingControl w:val="doNotCompress"/>
  <w:savePreviewPicture/>
  <w:hdrShapeDefaults>
    <o:shapedefaults v:ext="edit" spidmax="2049"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A9A"/>
    <w:rsid w:val="000242FF"/>
    <w:rsid w:val="000540A1"/>
    <w:rsid w:val="000831BD"/>
    <w:rsid w:val="00092D74"/>
    <w:rsid w:val="00192081"/>
    <w:rsid w:val="00195744"/>
    <w:rsid w:val="001C11FA"/>
    <w:rsid w:val="00251BA3"/>
    <w:rsid w:val="00366A83"/>
    <w:rsid w:val="00376266"/>
    <w:rsid w:val="00395566"/>
    <w:rsid w:val="003960C1"/>
    <w:rsid w:val="003C4BB6"/>
    <w:rsid w:val="003D018B"/>
    <w:rsid w:val="0041601C"/>
    <w:rsid w:val="00444322"/>
    <w:rsid w:val="0044547E"/>
    <w:rsid w:val="004B1A46"/>
    <w:rsid w:val="004F4265"/>
    <w:rsid w:val="005029F7"/>
    <w:rsid w:val="00517A41"/>
    <w:rsid w:val="00596ED1"/>
    <w:rsid w:val="005D6DF1"/>
    <w:rsid w:val="005F6DF4"/>
    <w:rsid w:val="00606197"/>
    <w:rsid w:val="00643E74"/>
    <w:rsid w:val="00672FD2"/>
    <w:rsid w:val="00673B66"/>
    <w:rsid w:val="006C26FD"/>
    <w:rsid w:val="00712383"/>
    <w:rsid w:val="007C25B0"/>
    <w:rsid w:val="007F521D"/>
    <w:rsid w:val="00836F7E"/>
    <w:rsid w:val="008455B7"/>
    <w:rsid w:val="008A44FA"/>
    <w:rsid w:val="00905917"/>
    <w:rsid w:val="00932A9A"/>
    <w:rsid w:val="00944E3C"/>
    <w:rsid w:val="00A31AF5"/>
    <w:rsid w:val="00A43155"/>
    <w:rsid w:val="00A6692B"/>
    <w:rsid w:val="00AB01F0"/>
    <w:rsid w:val="00B142A1"/>
    <w:rsid w:val="00B74CE0"/>
    <w:rsid w:val="00BF4364"/>
    <w:rsid w:val="00C40AD5"/>
    <w:rsid w:val="00D70371"/>
    <w:rsid w:val="00D971BB"/>
    <w:rsid w:val="00DF6786"/>
    <w:rsid w:val="00E25874"/>
    <w:rsid w:val="00FA5510"/>
    <w:rsid w:val="00FA6A61"/>
    <w:rsid w:val="00FD3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d6f9fe,#ccecff"/>
    </o:shapedefaults>
    <o:shapelayout v:ext="edit">
      <o:idmap v:ext="edit" data="1"/>
    </o:shapelayout>
  </w:shapeDefaults>
  <w:decimalSymbol w:val=","/>
  <w:listSeparator w:val=";"/>
  <w15:chartTrackingRefBased/>
  <w15:docId w15:val="{F409868E-2C51-4278-B343-FE738C5E9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odyText">
    <w:name w:val="Body Text"/>
    <w:basedOn w:val="Normal"/>
    <w:link w:val="BodyTextChar"/>
    <w:uiPriority w:val="1"/>
    <w:unhideWhenUsed/>
    <w:qFormat/>
    <w:rsid w:val="00DF678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"/>
    <w:rsid w:val="00DF6786"/>
    <w:rPr>
      <w:rFonts w:ascii="Times New Roman" w:hAnsi="Times New Roman"/>
      <w:noProof/>
      <w:sz w:val="18"/>
      <w:szCs w:val="18"/>
      <w:lang w:eastAsia="en-US"/>
    </w:rPr>
  </w:style>
  <w:style w:type="numbering" w:customStyle="1" w:styleId="NoList3">
    <w:name w:val="No List3"/>
    <w:next w:val="NoList"/>
    <w:uiPriority w:val="99"/>
    <w:semiHidden/>
    <w:unhideWhenUsed/>
    <w:rsid w:val="00DF6786"/>
  </w:style>
  <w:style w:type="paragraph" w:styleId="ListParagraph">
    <w:name w:val="List Paragraph"/>
    <w:basedOn w:val="Normal"/>
    <w:uiPriority w:val="1"/>
    <w:qFormat/>
    <w:rsid w:val="00DF6786"/>
    <w:pPr>
      <w:widowControl w:val="0"/>
      <w:autoSpaceDE w:val="0"/>
      <w:autoSpaceDN w:val="0"/>
      <w:contextualSpacing w:val="0"/>
    </w:pPr>
    <w:rPr>
      <w:rFonts w:eastAsia="Times New Roman"/>
      <w:noProof w:val="0"/>
      <w:sz w:val="22"/>
      <w:szCs w:val="22"/>
    </w:rPr>
  </w:style>
  <w:style w:type="paragraph" w:customStyle="1" w:styleId="TableParagraph">
    <w:name w:val="Table Paragraph"/>
    <w:basedOn w:val="Normal"/>
    <w:uiPriority w:val="1"/>
    <w:qFormat/>
    <w:rsid w:val="00DF6786"/>
    <w:pPr>
      <w:widowControl w:val="0"/>
      <w:autoSpaceDE w:val="0"/>
      <w:autoSpaceDN w:val="0"/>
      <w:spacing w:before="17"/>
      <w:contextualSpacing w:val="0"/>
      <w:jc w:val="center"/>
    </w:pPr>
    <w:rPr>
      <w:rFonts w:eastAsia="Times New Roman"/>
      <w:noProof w:val="0"/>
      <w:sz w:val="22"/>
      <w:szCs w:val="22"/>
    </w:rPr>
  </w:style>
  <w:style w:type="numbering" w:customStyle="1" w:styleId="NoList4">
    <w:name w:val="No List4"/>
    <w:next w:val="NoList"/>
    <w:uiPriority w:val="99"/>
    <w:semiHidden/>
    <w:unhideWhenUsed/>
    <w:rsid w:val="008455B7"/>
  </w:style>
  <w:style w:type="paragraph" w:customStyle="1" w:styleId="msonormal0">
    <w:name w:val="msonormal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abela">
    <w:name w:val="tabela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numbering" w:customStyle="1" w:styleId="NoList5">
    <w:name w:val="No List5"/>
    <w:next w:val="NoList"/>
    <w:uiPriority w:val="99"/>
    <w:semiHidden/>
    <w:unhideWhenUsed/>
    <w:rsid w:val="008455B7"/>
  </w:style>
  <w:style w:type="table" w:customStyle="1" w:styleId="TableGrid3">
    <w:name w:val="Table Grid3"/>
    <w:basedOn w:val="TableNormal"/>
    <w:next w:val="TableGrid0"/>
    <w:uiPriority w:val="59"/>
    <w:rsid w:val="008455B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285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theme" Target="theme/theme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footer" Target="foot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F6C8EF-25C1-4A92-817C-73337A74B3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1</TotalTime>
  <Pages>69</Pages>
  <Words>82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4</cp:revision>
  <dcterms:created xsi:type="dcterms:W3CDTF">2023-11-10T17:36:00Z</dcterms:created>
  <dcterms:modified xsi:type="dcterms:W3CDTF">2023-11-10T17:39:00Z</dcterms:modified>
</cp:coreProperties>
</file>