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0071D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0071D6" w:rsidRDefault="008A44FA" w:rsidP="00EF6BA2">
            <w:pPr>
              <w:pStyle w:val="NASLOVZLATO"/>
              <w:rPr>
                <w:sz w:val="20"/>
                <w:szCs w:val="20"/>
              </w:rPr>
            </w:pPr>
            <w:r w:rsidRPr="000071D6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0071D6" w:rsidRDefault="00EF6BA2" w:rsidP="00EF6BA2">
            <w:pPr>
              <w:pStyle w:val="NASLOVBELO"/>
              <w:spacing w:line="360" w:lineRule="auto"/>
              <w:rPr>
                <w:color w:val="FFE599"/>
                <w:sz w:val="20"/>
                <w:szCs w:val="20"/>
                <w:lang w:val="sr-Cyrl-RS"/>
              </w:rPr>
            </w:pPr>
            <w:r>
              <w:rPr>
                <w:color w:val="FFE599"/>
                <w:sz w:val="20"/>
                <w:szCs w:val="20"/>
                <w:lang w:val="sr-Cyrl-RS"/>
              </w:rPr>
              <w:t>ПРОТОКОЛ</w:t>
            </w:r>
          </w:p>
          <w:p w:rsidR="00932A9A" w:rsidRPr="000071D6" w:rsidRDefault="00EF6BA2" w:rsidP="00EF6BA2">
            <w:pPr>
              <w:pStyle w:val="NASLOVBEL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ИЗМЕЂУ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ВЛАДЕ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СРБИЈЕ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ВЛАДЕ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АНГОЛЕ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СУКЦЕСИЈИ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БИЛАТЕРАЛНИХ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СПОРАЗУМА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ЗАКЉУЧЕНИХ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ИЗМЕЂУ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СОЦИЈАЛИСТИЧКЕ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ФЕДЕРАТИВНЕ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ЈУГОСЛАВИЈЕ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НАРОДНЕ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EF6B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АНГОЛЕ</w:t>
            </w:r>
          </w:p>
          <w:p w:rsidR="00932A9A" w:rsidRPr="000071D6" w:rsidRDefault="00395566" w:rsidP="00EF6BA2">
            <w:pPr>
              <w:pStyle w:val="podnaslovpropisa"/>
            </w:pPr>
            <w:r w:rsidRPr="000071D6">
              <w:t>("Сл. гласник РС - Међународни уговори", бр. 4/202</w:t>
            </w:r>
            <w:r w:rsidR="00DF6786" w:rsidRPr="000071D6">
              <w:t>3</w:t>
            </w:r>
            <w:r w:rsidRPr="000071D6">
              <w:t>)</w:t>
            </w:r>
          </w:p>
        </w:tc>
      </w:tr>
    </w:tbl>
    <w:p w:rsidR="005D6DF1" w:rsidRDefault="005D6DF1" w:rsidP="00EF6BA2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EF6BA2" w:rsidRDefault="00EF6BA2" w:rsidP="00EF6BA2">
      <w:pPr>
        <w:jc w:val="center"/>
        <w:rPr>
          <w:rFonts w:ascii="Arial" w:hAnsi="Arial" w:cs="Arial"/>
          <w:sz w:val="20"/>
          <w:szCs w:val="20"/>
        </w:rPr>
      </w:pPr>
    </w:p>
    <w:p w:rsidR="00EF6BA2" w:rsidRPr="00EF6BA2" w:rsidRDefault="00EF6BA2" w:rsidP="00EF6BA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bookmarkStart w:id="1" w:name="_GoBack"/>
      <w:r w:rsidRPr="00EF6BA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0D0A56E2" wp14:editId="60B3D1E6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EF6BA2" w:rsidRPr="00EF6BA2" w:rsidRDefault="00EF6BA2" w:rsidP="00EF6BA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EF6BA2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6D884E6D" wp14:editId="21359EB1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A2" w:rsidRPr="00EF6BA2" w:rsidRDefault="00EF6BA2" w:rsidP="00EF6BA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EF6BA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21159FC7" wp14:editId="559F66F7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A2" w:rsidRPr="00EF6BA2" w:rsidRDefault="00EF6BA2" w:rsidP="00EF6BA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EF6BA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5F3DEB1E" wp14:editId="6571D27C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A2" w:rsidRPr="000071D6" w:rsidRDefault="00EF6BA2" w:rsidP="00EF6BA2">
      <w:pPr>
        <w:jc w:val="center"/>
        <w:rPr>
          <w:rFonts w:ascii="Arial" w:hAnsi="Arial" w:cs="Arial"/>
          <w:sz w:val="20"/>
          <w:szCs w:val="20"/>
        </w:rPr>
      </w:pPr>
    </w:p>
    <w:sectPr w:rsidR="00EF6BA2" w:rsidRPr="000071D6" w:rsidSect="008455B7">
      <w:footerReference w:type="default" r:id="rId13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566" w:rsidRDefault="00580566" w:rsidP="00517A41">
      <w:r>
        <w:separator/>
      </w:r>
    </w:p>
  </w:endnote>
  <w:endnote w:type="continuationSeparator" w:id="0">
    <w:p w:rsidR="00580566" w:rsidRDefault="0058056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580566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566" w:rsidRDefault="00580566" w:rsidP="00517A41">
      <w:r>
        <w:separator/>
      </w:r>
    </w:p>
  </w:footnote>
  <w:footnote w:type="continuationSeparator" w:id="0">
    <w:p w:rsidR="00580566" w:rsidRDefault="0058056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071D6"/>
    <w:rsid w:val="000242FF"/>
    <w:rsid w:val="000540A1"/>
    <w:rsid w:val="000831BD"/>
    <w:rsid w:val="00192081"/>
    <w:rsid w:val="001C11FA"/>
    <w:rsid w:val="001C39F8"/>
    <w:rsid w:val="00251BA3"/>
    <w:rsid w:val="002C308B"/>
    <w:rsid w:val="003142B5"/>
    <w:rsid w:val="003161BE"/>
    <w:rsid w:val="00363DB9"/>
    <w:rsid w:val="00395566"/>
    <w:rsid w:val="003960C1"/>
    <w:rsid w:val="003C4BB6"/>
    <w:rsid w:val="003D018B"/>
    <w:rsid w:val="0041601C"/>
    <w:rsid w:val="0044547E"/>
    <w:rsid w:val="004F4265"/>
    <w:rsid w:val="005029F7"/>
    <w:rsid w:val="00517A41"/>
    <w:rsid w:val="00580566"/>
    <w:rsid w:val="00596ED1"/>
    <w:rsid w:val="005D6DF1"/>
    <w:rsid w:val="005F6DF4"/>
    <w:rsid w:val="00606197"/>
    <w:rsid w:val="00643E74"/>
    <w:rsid w:val="00672FD2"/>
    <w:rsid w:val="006C26FD"/>
    <w:rsid w:val="006E20D4"/>
    <w:rsid w:val="00715B49"/>
    <w:rsid w:val="0076634F"/>
    <w:rsid w:val="00782EF5"/>
    <w:rsid w:val="007D039B"/>
    <w:rsid w:val="00836F7E"/>
    <w:rsid w:val="008455B7"/>
    <w:rsid w:val="008A44FA"/>
    <w:rsid w:val="00905917"/>
    <w:rsid w:val="009076F3"/>
    <w:rsid w:val="00932A9A"/>
    <w:rsid w:val="00944E3C"/>
    <w:rsid w:val="00966248"/>
    <w:rsid w:val="009B2C9C"/>
    <w:rsid w:val="00A25B8A"/>
    <w:rsid w:val="00A31AF5"/>
    <w:rsid w:val="00A43155"/>
    <w:rsid w:val="00A60D3D"/>
    <w:rsid w:val="00A6692B"/>
    <w:rsid w:val="00A729B8"/>
    <w:rsid w:val="00AB01F0"/>
    <w:rsid w:val="00B142A1"/>
    <w:rsid w:val="00B15CFE"/>
    <w:rsid w:val="00C40AD5"/>
    <w:rsid w:val="00D4332F"/>
    <w:rsid w:val="00D70371"/>
    <w:rsid w:val="00D971BB"/>
    <w:rsid w:val="00DF6786"/>
    <w:rsid w:val="00E25874"/>
    <w:rsid w:val="00EF6BA2"/>
    <w:rsid w:val="00FA28CD"/>
    <w:rsid w:val="00FA5510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9F76B16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7D039B"/>
  </w:style>
  <w:style w:type="table" w:customStyle="1" w:styleId="TableGrid4">
    <w:name w:val="Table Grid4"/>
    <w:basedOn w:val="TableNormal"/>
    <w:next w:val="TableGrid0"/>
    <w:uiPriority w:val="59"/>
    <w:rsid w:val="007D039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7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784EB-4D39-478A-AAD2-DDF943898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4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2023-11-10T17:50:00Z</dcterms:created>
  <dcterms:modified xsi:type="dcterms:W3CDTF">2023-11-10T17:53:00Z</dcterms:modified>
</cp:coreProperties>
</file>