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0071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0071D6" w:rsidRDefault="008A44FA" w:rsidP="00EF6BA2">
            <w:pPr>
              <w:pStyle w:val="NASLOVZLATO"/>
              <w:rPr>
                <w:sz w:val="20"/>
                <w:szCs w:val="20"/>
              </w:rPr>
            </w:pPr>
            <w:r w:rsidRPr="000071D6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0071D6" w:rsidRDefault="00EF6BA2" w:rsidP="00EF6BA2">
            <w:pPr>
              <w:pStyle w:val="NASLOVBELO"/>
              <w:spacing w:line="360" w:lineRule="auto"/>
              <w:rPr>
                <w:color w:val="FFE599"/>
                <w:sz w:val="20"/>
                <w:szCs w:val="20"/>
                <w:lang w:val="sr-Cyrl-RS"/>
              </w:rPr>
            </w:pPr>
            <w:r>
              <w:rPr>
                <w:color w:val="FFE599"/>
                <w:sz w:val="20"/>
                <w:szCs w:val="20"/>
                <w:lang w:val="sr-Cyrl-RS"/>
              </w:rPr>
              <w:t>ПРОТОКОЛ</w:t>
            </w:r>
          </w:p>
          <w:p w:rsidR="00932A9A" w:rsidRPr="000071D6" w:rsidRDefault="002051C2" w:rsidP="00EF6BA2">
            <w:pPr>
              <w:pStyle w:val="NASLOVBELO"/>
              <w:rPr>
                <w:sz w:val="20"/>
                <w:szCs w:val="20"/>
              </w:rPr>
            </w:pPr>
            <w:r w:rsidRPr="002051C2">
              <w:rPr>
                <w:sz w:val="20"/>
                <w:szCs w:val="20"/>
              </w:rPr>
              <w:t>О НАСТАВКУ ВАЖЕЊА БИЛАТЕРАЛНИХ СПОРАЗУМА ЗАКЉУЧЕНИХ СА СОЦИЈАЛИСТИЧКОМ ФЕДЕРАТИВНОМ РЕПУБЛИКОМ ЈУГОСЛАВИЈОМ ИЗМЕЂУ ВЛАДЕ РЕПУБЛИКЕ СРБИЈЕ И ВЛАДЕ РЕПУБЛИ</w:t>
            </w:r>
            <w:bookmarkStart w:id="0" w:name="_GoBack"/>
            <w:bookmarkEnd w:id="0"/>
            <w:r w:rsidRPr="002051C2">
              <w:rPr>
                <w:sz w:val="20"/>
                <w:szCs w:val="20"/>
              </w:rPr>
              <w:t>КЕ ГАБОН</w:t>
            </w:r>
          </w:p>
          <w:p w:rsidR="00932A9A" w:rsidRPr="000071D6" w:rsidRDefault="00395566" w:rsidP="00EF6BA2">
            <w:pPr>
              <w:pStyle w:val="podnaslovpropisa"/>
            </w:pPr>
            <w:r w:rsidRPr="000071D6">
              <w:t>("Сл. гласник РС - Међународни уговори", бр. 4/202</w:t>
            </w:r>
            <w:r w:rsidR="00DF6786" w:rsidRPr="000071D6">
              <w:t>3</w:t>
            </w:r>
            <w:r w:rsidRPr="000071D6">
              <w:t>)</w:t>
            </w:r>
          </w:p>
        </w:tc>
      </w:tr>
    </w:tbl>
    <w:p w:rsidR="005D6DF1" w:rsidRDefault="005D6DF1" w:rsidP="00EF6BA2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EF6BA2" w:rsidRDefault="00C23A08" w:rsidP="00EF6BA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sr-Latn-RS"/>
        </w:rPr>
        <w:drawing>
          <wp:inline distT="0" distB="0" distL="0" distR="0" wp14:anchorId="7D981ECF">
            <wp:extent cx="5700395" cy="878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A08" w:rsidRDefault="00C23A08" w:rsidP="00EF6BA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sr-Latn-RS"/>
        </w:rPr>
        <w:lastRenderedPageBreak/>
        <w:drawing>
          <wp:inline distT="0" distB="0" distL="0" distR="0" wp14:anchorId="4009E60C">
            <wp:extent cx="5675630" cy="87852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3A08" w:rsidSect="008455B7">
      <w:footerReference w:type="default" r:id="rId11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228" w:rsidRDefault="00307228" w:rsidP="00517A41">
      <w:r>
        <w:separator/>
      </w:r>
    </w:p>
  </w:endnote>
  <w:endnote w:type="continuationSeparator" w:id="0">
    <w:p w:rsidR="00307228" w:rsidRDefault="0030722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30722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228" w:rsidRDefault="00307228" w:rsidP="00517A41">
      <w:r>
        <w:separator/>
      </w:r>
    </w:p>
  </w:footnote>
  <w:footnote w:type="continuationSeparator" w:id="0">
    <w:p w:rsidR="00307228" w:rsidRDefault="0030722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071D6"/>
    <w:rsid w:val="000242FF"/>
    <w:rsid w:val="000540A1"/>
    <w:rsid w:val="000831BD"/>
    <w:rsid w:val="00192081"/>
    <w:rsid w:val="001C11FA"/>
    <w:rsid w:val="001C39F8"/>
    <w:rsid w:val="002051C2"/>
    <w:rsid w:val="00251BA3"/>
    <w:rsid w:val="002C308B"/>
    <w:rsid w:val="00307228"/>
    <w:rsid w:val="003142B5"/>
    <w:rsid w:val="003161BE"/>
    <w:rsid w:val="00363DB9"/>
    <w:rsid w:val="00395566"/>
    <w:rsid w:val="003960C1"/>
    <w:rsid w:val="003C4BB6"/>
    <w:rsid w:val="003D018B"/>
    <w:rsid w:val="0041601C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6E20D4"/>
    <w:rsid w:val="00715B49"/>
    <w:rsid w:val="0076634F"/>
    <w:rsid w:val="00782EF5"/>
    <w:rsid w:val="007D039B"/>
    <w:rsid w:val="00822AA5"/>
    <w:rsid w:val="00836F7E"/>
    <w:rsid w:val="008455B7"/>
    <w:rsid w:val="008A44FA"/>
    <w:rsid w:val="00905917"/>
    <w:rsid w:val="009076F3"/>
    <w:rsid w:val="00932A9A"/>
    <w:rsid w:val="00944E3C"/>
    <w:rsid w:val="00966248"/>
    <w:rsid w:val="009B2C9C"/>
    <w:rsid w:val="00A25B8A"/>
    <w:rsid w:val="00A31AF5"/>
    <w:rsid w:val="00A43155"/>
    <w:rsid w:val="00A60D3D"/>
    <w:rsid w:val="00A6692B"/>
    <w:rsid w:val="00A729B8"/>
    <w:rsid w:val="00AB01F0"/>
    <w:rsid w:val="00B142A1"/>
    <w:rsid w:val="00B15CFE"/>
    <w:rsid w:val="00C23A08"/>
    <w:rsid w:val="00C40AD5"/>
    <w:rsid w:val="00D4332F"/>
    <w:rsid w:val="00D70371"/>
    <w:rsid w:val="00D971BB"/>
    <w:rsid w:val="00DF6786"/>
    <w:rsid w:val="00E25874"/>
    <w:rsid w:val="00EF6BA2"/>
    <w:rsid w:val="00FA28CD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9F76B1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7D039B"/>
  </w:style>
  <w:style w:type="table" w:customStyle="1" w:styleId="TableGrid4">
    <w:name w:val="Table Grid4"/>
    <w:basedOn w:val="TableNormal"/>
    <w:next w:val="TableGrid0"/>
    <w:uiPriority w:val="59"/>
    <w:rsid w:val="007D039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198B6-492A-4DEB-A5EA-4BBDBA26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2023-11-10T17:53:00Z</dcterms:created>
  <dcterms:modified xsi:type="dcterms:W3CDTF">2023-11-10T17:58:00Z</dcterms:modified>
</cp:coreProperties>
</file>