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0071D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0071D6" w:rsidRDefault="008A44FA" w:rsidP="00BC49E2">
            <w:pPr>
              <w:pStyle w:val="NASLOVZLATO"/>
              <w:rPr>
                <w:sz w:val="20"/>
                <w:szCs w:val="20"/>
              </w:rPr>
            </w:pPr>
            <w:r w:rsidRPr="000071D6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0071D6" w:rsidRDefault="00BC49E2" w:rsidP="00BC49E2">
            <w:pPr>
              <w:pStyle w:val="NASLOVBELO"/>
              <w:spacing w:line="360" w:lineRule="auto"/>
              <w:rPr>
                <w:color w:val="FFE599"/>
                <w:sz w:val="20"/>
                <w:szCs w:val="20"/>
                <w:lang w:val="sr-Cyrl-RS"/>
              </w:rPr>
            </w:pPr>
            <w:r w:rsidRPr="00BC49E2">
              <w:rPr>
                <w:color w:val="FFE599"/>
                <w:sz w:val="20"/>
                <w:szCs w:val="20"/>
                <w:lang w:val="sr-Cyrl-RS"/>
              </w:rPr>
              <w:t xml:space="preserve">ИЗМЕНЕ И ДОПУНЕ 37, 38 И 39 ЦАРИНСКЕ КОНВЕНЦИЈЕ </w:t>
            </w:r>
          </w:p>
          <w:p w:rsidR="00932A9A" w:rsidRPr="000071D6" w:rsidRDefault="00BC49E2" w:rsidP="00BC49E2">
            <w:pPr>
              <w:pStyle w:val="NASLOVBELO"/>
              <w:rPr>
                <w:sz w:val="20"/>
                <w:szCs w:val="20"/>
              </w:rPr>
            </w:pPr>
            <w:r w:rsidRPr="00BC49E2">
              <w:rPr>
                <w:sz w:val="20"/>
                <w:szCs w:val="20"/>
              </w:rPr>
              <w:t>О МЕЂУНАРОДНОМ ПРЕВОЗУ РОБЕ НА ОСНОВУ ИСПРАВЕ МДП (КАРНЕТА ТИР) (КОНВЕНЦИЈА ТИР, 1975)</w:t>
            </w:r>
          </w:p>
          <w:p w:rsidR="00932A9A" w:rsidRPr="000071D6" w:rsidRDefault="00395566" w:rsidP="00BC49E2">
            <w:pPr>
              <w:pStyle w:val="podnaslovpropisa"/>
            </w:pPr>
            <w:r w:rsidRPr="000071D6">
              <w:t>("Сл. гласник РС - Међународни уговори", бр. 4/202</w:t>
            </w:r>
            <w:r w:rsidR="00DF6786" w:rsidRPr="000071D6">
              <w:t>3</w:t>
            </w:r>
            <w:r w:rsidRPr="000071D6">
              <w:t>)</w:t>
            </w:r>
          </w:p>
        </w:tc>
      </w:tr>
    </w:tbl>
    <w:p w:rsidR="005D6DF1" w:rsidRDefault="005D6DF1" w:rsidP="00BC49E2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BC49E2" w:rsidRDefault="00BC49E2" w:rsidP="00BC49E2">
      <w:pPr>
        <w:spacing w:after="150"/>
        <w:jc w:val="center"/>
      </w:pPr>
    </w:p>
    <w:p w:rsidR="00BC49E2" w:rsidRDefault="00BC49E2" w:rsidP="00BC49E2">
      <w:pPr>
        <w:jc w:val="center"/>
      </w:pPr>
      <w:bookmarkStart w:id="1" w:name="_idContainer189"/>
      <w:bookmarkStart w:id="2" w:name="_GoBack"/>
      <w:r>
        <w:rPr>
          <w:lang w:eastAsia="sr-Latn-RS"/>
        </w:rPr>
        <w:drawing>
          <wp:inline distT="0" distB="0" distL="0" distR="0" wp14:anchorId="579E89C8" wp14:editId="7818AE45">
            <wp:extent cx="5732145" cy="74177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41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bookmarkEnd w:id="1"/>
    <w:p w:rsidR="00BC49E2" w:rsidRDefault="00BC49E2" w:rsidP="00BC49E2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65E28D7E" wp14:editId="3F5B0180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1556677" wp14:editId="6448AA56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2BB8D8B" wp14:editId="0031E158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49EAA43" wp14:editId="25F69626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FEAEE6C" wp14:editId="72C9A79B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D2FE79C" wp14:editId="71D520B6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854EC8B" wp14:editId="0D033EE1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09001EC" wp14:editId="3FA69FD0">
            <wp:extent cx="5732145" cy="75433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64DC9AC" wp14:editId="213EC6E5">
            <wp:extent cx="5732145" cy="75433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060F8F7" wp14:editId="233BD0EF">
            <wp:extent cx="5732145" cy="75433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8CB12F4" wp14:editId="31A2F05C">
            <wp:extent cx="5732145" cy="75433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2EBCB78" wp14:editId="3AE99076">
            <wp:extent cx="5732145" cy="75433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D57DEDA" wp14:editId="1F0D1ED3">
            <wp:extent cx="5732145" cy="75433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5643F05" wp14:editId="01D28FC4">
            <wp:extent cx="5732145" cy="75433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E2" w:rsidRDefault="00BC49E2" w:rsidP="00BC49E2">
      <w:pPr>
        <w:jc w:val="center"/>
        <w:rPr>
          <w:rFonts w:ascii="Arial" w:hAnsi="Arial" w:cs="Arial"/>
          <w:sz w:val="20"/>
          <w:szCs w:val="20"/>
        </w:rPr>
      </w:pPr>
    </w:p>
    <w:sectPr w:rsidR="00BC49E2" w:rsidSect="008455B7">
      <w:footerReference w:type="default" r:id="rId24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D06" w:rsidRDefault="00401D06" w:rsidP="00517A41">
      <w:r>
        <w:separator/>
      </w:r>
    </w:p>
  </w:endnote>
  <w:endnote w:type="continuationSeparator" w:id="0">
    <w:p w:rsidR="00401D06" w:rsidRDefault="00401D0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01D06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D06" w:rsidRDefault="00401D06" w:rsidP="00517A41">
      <w:r>
        <w:separator/>
      </w:r>
    </w:p>
  </w:footnote>
  <w:footnote w:type="continuationSeparator" w:id="0">
    <w:p w:rsidR="00401D06" w:rsidRDefault="00401D0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071D6"/>
    <w:rsid w:val="00011C26"/>
    <w:rsid w:val="000242FF"/>
    <w:rsid w:val="000540A1"/>
    <w:rsid w:val="000831BD"/>
    <w:rsid w:val="00192081"/>
    <w:rsid w:val="001C11FA"/>
    <w:rsid w:val="001C39F8"/>
    <w:rsid w:val="002051C2"/>
    <w:rsid w:val="00251BA3"/>
    <w:rsid w:val="002C308B"/>
    <w:rsid w:val="003142B5"/>
    <w:rsid w:val="003161BE"/>
    <w:rsid w:val="00363DB9"/>
    <w:rsid w:val="00395566"/>
    <w:rsid w:val="003960C1"/>
    <w:rsid w:val="003C4BB6"/>
    <w:rsid w:val="003D018B"/>
    <w:rsid w:val="00401D06"/>
    <w:rsid w:val="0041601C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6E20D4"/>
    <w:rsid w:val="00715B49"/>
    <w:rsid w:val="0076634F"/>
    <w:rsid w:val="00782EF5"/>
    <w:rsid w:val="007D039B"/>
    <w:rsid w:val="00822AA5"/>
    <w:rsid w:val="00836F7E"/>
    <w:rsid w:val="008455B7"/>
    <w:rsid w:val="008A44FA"/>
    <w:rsid w:val="00905917"/>
    <w:rsid w:val="009076F3"/>
    <w:rsid w:val="00932A9A"/>
    <w:rsid w:val="00944E3C"/>
    <w:rsid w:val="00966248"/>
    <w:rsid w:val="009B2C9C"/>
    <w:rsid w:val="00A25B8A"/>
    <w:rsid w:val="00A31AF5"/>
    <w:rsid w:val="00A43155"/>
    <w:rsid w:val="00A60D3D"/>
    <w:rsid w:val="00A6692B"/>
    <w:rsid w:val="00A729B8"/>
    <w:rsid w:val="00AB01F0"/>
    <w:rsid w:val="00B142A1"/>
    <w:rsid w:val="00B15CFE"/>
    <w:rsid w:val="00BC49E2"/>
    <w:rsid w:val="00C23A08"/>
    <w:rsid w:val="00C40AD5"/>
    <w:rsid w:val="00D4332F"/>
    <w:rsid w:val="00D70371"/>
    <w:rsid w:val="00D971BB"/>
    <w:rsid w:val="00DF6786"/>
    <w:rsid w:val="00E25874"/>
    <w:rsid w:val="00EF6BA2"/>
    <w:rsid w:val="00FA28CD"/>
    <w:rsid w:val="00FA5510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9F76B1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7D039B"/>
  </w:style>
  <w:style w:type="table" w:customStyle="1" w:styleId="TableGrid4">
    <w:name w:val="Table Grid4"/>
    <w:basedOn w:val="TableNormal"/>
    <w:next w:val="TableGrid0"/>
    <w:uiPriority w:val="59"/>
    <w:rsid w:val="007D039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7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18651-5EC4-40D5-AD28-E9EFD9F31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15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2023-11-10T17:58:00Z</dcterms:created>
  <dcterms:modified xsi:type="dcterms:W3CDTF">2023-11-10T18:03:00Z</dcterms:modified>
</cp:coreProperties>
</file>