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22F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BE3789" w:rsidP="006E7D94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722FD6" w:rsidRDefault="00EF28D1" w:rsidP="006E7D94">
            <w:pPr>
              <w:pStyle w:val="NASLOVBELO"/>
              <w:rPr>
                <w:color w:val="FFE599"/>
              </w:rPr>
            </w:pPr>
            <w:r w:rsidRPr="00722FD6">
              <w:rPr>
                <w:color w:val="FFE599"/>
              </w:rPr>
              <w:t>ЗАКОН</w:t>
            </w:r>
          </w:p>
          <w:p w:rsidR="00932A9A" w:rsidRPr="00722FD6" w:rsidRDefault="00E1333F" w:rsidP="006E7D94">
            <w:pPr>
              <w:pStyle w:val="NASLOVBELO"/>
            </w:pPr>
            <w:r>
              <w:t>О ПОТВРЂИВАЊУ ОКВИРНОГ СПОРАЗУМА О ЗАЈМУ LD 2025 (2019) ИЗМЕЂУ БАНКЕ ЗА РАЗВОЈ САВЕТА ЕВРОПЕ И РЕПУБЛИКЕ СРБИЈЕ ЗА ПРОГРАМСКИ ЗАЈАМ - ЕНЕРГЕТСКА ЕФИКАСНОСТ У ЗГРАДАМА ЦЕНТРАЛНЕ ВЛАСТИ</w:t>
            </w:r>
          </w:p>
          <w:p w:rsidR="00932A9A" w:rsidRPr="00722FD6" w:rsidRDefault="00A36808" w:rsidP="006E7D94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BE3789">
              <w:t>6</w:t>
            </w:r>
            <w:r w:rsidRPr="00722FD6">
              <w:t>/202</w:t>
            </w:r>
            <w:r w:rsidR="00BE3789">
              <w:t>0</w:t>
            </w:r>
            <w:r w:rsidRPr="00722FD6">
              <w:t>)</w:t>
            </w:r>
          </w:p>
        </w:tc>
      </w:tr>
    </w:tbl>
    <w:p w:rsidR="0089215F" w:rsidRDefault="0089215F" w:rsidP="006E7D94">
      <w:pPr>
        <w:jc w:val="center"/>
        <w:rPr>
          <w:rFonts w:ascii="Arial" w:hAnsi="Arial" w:cs="Arial"/>
        </w:rPr>
      </w:pPr>
      <w:bookmarkStart w:id="0" w:name="str_1"/>
      <w:bookmarkEnd w:id="0"/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" o:spid="_x0000_i1042" type="#_x0000_t75" style="width:451.5pt;height:594pt;visibility:visible;mso-wrap-style:square">
            <v:imagedata r:id="rId8" o:title=""/>
          </v:shape>
        </w:pict>
      </w:r>
      <w:bookmarkStart w:id="1" w:name="_GoBack"/>
      <w:bookmarkEnd w:id="1"/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lastRenderedPageBreak/>
        <w:pict>
          <v:shape id="Picture 2" o:spid="_x0000_i1041" type="#_x0000_t75" style="width:451.5pt;height:594pt;visibility:visible;mso-wrap-style:square">
            <v:imagedata r:id="rId9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3" o:spid="_x0000_i1040" type="#_x0000_t75" style="width:451.5pt;height:594pt;visibility:visible;mso-wrap-style:square">
            <v:imagedata r:id="rId10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4" o:spid="_x0000_i1039" type="#_x0000_t75" style="width:451.5pt;height:594pt;visibility:visible;mso-wrap-style:square">
            <v:imagedata r:id="rId11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5" o:spid="_x0000_i1038" type="#_x0000_t75" style="width:451.5pt;height:594pt;visibility:visible;mso-wrap-style:square">
            <v:imagedata r:id="rId12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6" o:spid="_x0000_i1037" type="#_x0000_t75" style="width:451.5pt;height:594pt;visibility:visible;mso-wrap-style:square">
            <v:imagedata r:id="rId13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7" o:spid="_x0000_i1036" type="#_x0000_t75" style="width:451.5pt;height:594pt;visibility:visible;mso-wrap-style:square">
            <v:imagedata r:id="rId14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8" o:spid="_x0000_i1035" type="#_x0000_t75" style="width:451.5pt;height:594pt;visibility:visible;mso-wrap-style:square">
            <v:imagedata r:id="rId15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9" o:spid="_x0000_i1034" type="#_x0000_t75" style="width:451.5pt;height:594pt;visibility:visible;mso-wrap-style:square">
            <v:imagedata r:id="rId16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0" o:spid="_x0000_i1033" type="#_x0000_t75" style="width:451.5pt;height:594pt;visibility:visible;mso-wrap-style:square">
            <v:imagedata r:id="rId17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1" o:spid="_x0000_i1032" type="#_x0000_t75" style="width:451.5pt;height:594pt;visibility:visible;mso-wrap-style:square">
            <v:imagedata r:id="rId18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2" o:spid="_x0000_i1031" type="#_x0000_t75" style="width:450.75pt;height:343.5pt;visibility:visible;mso-wrap-style:square">
            <v:imagedata r:id="rId19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3" o:spid="_x0000_i1030" type="#_x0000_t75" style="width:450.75pt;height:343.5pt;visibility:visible;mso-wrap-style:square">
            <v:imagedata r:id="rId20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4" o:spid="_x0000_i1029" type="#_x0000_t75" style="width:450.75pt;height:343.5pt;visibility:visible;mso-wrap-style:square">
            <v:imagedata r:id="rId21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5" o:spid="_x0000_i1028" type="#_x0000_t75" style="width:450.75pt;height:343.5pt;visibility:visible;mso-wrap-style:square">
            <v:imagedata r:id="rId22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6" o:spid="_x0000_i1027" type="#_x0000_t75" style="width:450.75pt;height:343.5pt;visibility:visible;mso-wrap-style:square">
            <v:imagedata r:id="rId23" o:title=""/>
          </v:shape>
        </w:pict>
      </w:r>
    </w:p>
    <w:p w:rsidR="006E7D94" w:rsidRPr="006E7D94" w:rsidRDefault="006E7D94" w:rsidP="006E7D94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6E7D94">
        <w:rPr>
          <w:rFonts w:ascii="Verdana" w:hAnsi="Verdana" w:cs="Verdana"/>
          <w:sz w:val="22"/>
          <w:szCs w:val="22"/>
          <w:lang w:eastAsia="sr-Latn-RS"/>
        </w:rPr>
        <w:pict>
          <v:shape id="Picture 17" o:spid="_x0000_i1026" type="#_x0000_t75" style="width:450.75pt;height:343.5pt;visibility:visible;mso-wrap-style:square">
            <v:imagedata r:id="rId24" o:title=""/>
          </v:shape>
        </w:pict>
      </w:r>
    </w:p>
    <w:p w:rsidR="00BE3789" w:rsidRPr="00722FD6" w:rsidRDefault="00BE3789" w:rsidP="006E7D94">
      <w:pPr>
        <w:jc w:val="center"/>
        <w:rPr>
          <w:rFonts w:ascii="Arial" w:hAnsi="Arial" w:cs="Arial"/>
        </w:rPr>
      </w:pPr>
    </w:p>
    <w:sectPr w:rsidR="00BE3789" w:rsidRPr="00722FD6" w:rsidSect="00FD359D">
      <w:footerReference w:type="default" r:id="rId2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86C" w:rsidRDefault="0074286C" w:rsidP="00517A41">
      <w:r>
        <w:separator/>
      </w:r>
    </w:p>
  </w:endnote>
  <w:endnote w:type="continuationSeparator" w:id="0">
    <w:p w:rsidR="0074286C" w:rsidRDefault="0074286C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4286C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86C" w:rsidRDefault="0074286C" w:rsidP="00517A41">
      <w:r>
        <w:separator/>
      </w:r>
    </w:p>
  </w:footnote>
  <w:footnote w:type="continuationSeparator" w:id="0">
    <w:p w:rsidR="0074286C" w:rsidRDefault="0074286C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92081"/>
    <w:rsid w:val="001C11FA"/>
    <w:rsid w:val="00251BA3"/>
    <w:rsid w:val="00334FAF"/>
    <w:rsid w:val="003960C1"/>
    <w:rsid w:val="003C4BB6"/>
    <w:rsid w:val="003D018B"/>
    <w:rsid w:val="00422B2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6E7D94"/>
    <w:rsid w:val="006F1FC2"/>
    <w:rsid w:val="00722FD6"/>
    <w:rsid w:val="0074286C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B03354"/>
    <w:rsid w:val="00BE3789"/>
    <w:rsid w:val="00C40AD5"/>
    <w:rsid w:val="00C91F27"/>
    <w:rsid w:val="00CB7B1C"/>
    <w:rsid w:val="00D70371"/>
    <w:rsid w:val="00E1333F"/>
    <w:rsid w:val="00E25874"/>
    <w:rsid w:val="00EF28D1"/>
    <w:rsid w:val="00F105E2"/>
    <w:rsid w:val="00F7071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1BC7D5D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13</TotalTime>
  <Pages>14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7</cp:revision>
  <dcterms:created xsi:type="dcterms:W3CDTF">2023-11-05T15:44:00Z</dcterms:created>
  <dcterms:modified xsi:type="dcterms:W3CDTF">2023-11-11T13:18:00Z</dcterms:modified>
</cp:coreProperties>
</file>