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30"/>
        <w:gridCol w:w="9320"/>
      </w:tblGrid>
      <w:tr w:rsidR="00932A9A" w:rsidRPr="00722FD6" w:rsidTr="005D6D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722FD6" w:rsidRDefault="00EC12E6" w:rsidP="007D7B58">
            <w:pPr>
              <w:pStyle w:val="NASLOVZLATO"/>
            </w:pPr>
            <w:bookmarkStart w:id="0" w:name="_GoBack"/>
            <w:r>
              <w:drawing>
                <wp:inline distT="0" distB="0" distL="0" distR="0">
                  <wp:extent cx="523875" cy="561975"/>
                  <wp:effectExtent l="0" t="0" r="0" b="0"/>
                  <wp:docPr id="1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4C4597" w:rsidRPr="004C4597" w:rsidRDefault="004C4597" w:rsidP="007D7B58">
            <w:pPr>
              <w:pStyle w:val="NASLOVBELO"/>
              <w:spacing w:line="360" w:lineRule="auto"/>
              <w:rPr>
                <w:color w:val="FFE599"/>
              </w:rPr>
            </w:pPr>
            <w:r w:rsidRPr="004C4597">
              <w:rPr>
                <w:color w:val="FFE599"/>
              </w:rPr>
              <w:t>ПРОТОКОЛ</w:t>
            </w:r>
          </w:p>
          <w:p w:rsidR="00932A9A" w:rsidRPr="00722FD6" w:rsidRDefault="00212444" w:rsidP="007D7B58">
            <w:pPr>
              <w:pStyle w:val="NASLOVBELO"/>
            </w:pPr>
            <w:r w:rsidRPr="00212444">
              <w:t>О САНИТАРНИМ И ФИТОСАНИТАРНИМ УСЛОВИМА ЗА ИЗВОЗ СУШЕНИХ РЕЗАНАЦА ШЕЋЕРНЕ РЕПЕ ИЗ РЕПУБЛИКЕ СРБИЈЕ У НАРОДНУ РЕПУБЛИКУ КИНУ, ИЗМЕЂУ МИНИСТАРСТВА ПОЉОПРИВРЕДЕ, ШУМАРСТВА И ВОДОПРИВРЕДЕ РЕПУБЛИКЕ СРБИЈЕ И ГЕНЕРАЛНЕ УПРАВЕ ЦАРИНА НАРОДНЕ РЕПУБЛИКЕ КИНЕ</w:t>
            </w:r>
          </w:p>
          <w:p w:rsidR="00932A9A" w:rsidRPr="00722FD6" w:rsidRDefault="00A36808" w:rsidP="007D7B58">
            <w:pPr>
              <w:pStyle w:val="podnaslovpropisa"/>
            </w:pPr>
            <w:r w:rsidRPr="00722FD6">
              <w:t>("</w:t>
            </w:r>
            <w:r w:rsidR="00C91F27" w:rsidRPr="00722FD6">
              <w:t>Сл</w:t>
            </w:r>
            <w:r w:rsidRPr="00722FD6">
              <w:t xml:space="preserve">. </w:t>
            </w:r>
            <w:r w:rsidR="00C91F27" w:rsidRPr="00722FD6">
              <w:t>гласник</w:t>
            </w:r>
            <w:r w:rsidRPr="00722FD6">
              <w:t xml:space="preserve"> </w:t>
            </w:r>
            <w:r w:rsidR="00C91F27" w:rsidRPr="00722FD6">
              <w:t>РС</w:t>
            </w:r>
            <w:r w:rsidRPr="00722FD6">
              <w:t xml:space="preserve"> - </w:t>
            </w:r>
            <w:r w:rsidR="00C91F27" w:rsidRPr="00722FD6">
              <w:t>Међународни</w:t>
            </w:r>
            <w:r w:rsidRPr="00722FD6">
              <w:t xml:space="preserve"> </w:t>
            </w:r>
            <w:r w:rsidR="00C91F27" w:rsidRPr="00722FD6">
              <w:t>уговори</w:t>
            </w:r>
            <w:r w:rsidRPr="00722FD6">
              <w:t xml:space="preserve">", </w:t>
            </w:r>
            <w:r w:rsidR="00C91F27" w:rsidRPr="00722FD6">
              <w:t>бр</w:t>
            </w:r>
            <w:r w:rsidRPr="00722FD6">
              <w:t xml:space="preserve">. </w:t>
            </w:r>
            <w:r w:rsidR="00BE3789">
              <w:t>6</w:t>
            </w:r>
            <w:r w:rsidRPr="00722FD6">
              <w:t>/202</w:t>
            </w:r>
            <w:r w:rsidR="006A5B26">
              <w:t>1</w:t>
            </w:r>
            <w:r w:rsidRPr="00722FD6">
              <w:t>)</w:t>
            </w:r>
          </w:p>
        </w:tc>
      </w:tr>
    </w:tbl>
    <w:p w:rsidR="00205080" w:rsidRDefault="00205080" w:rsidP="007D7B58">
      <w:pPr>
        <w:jc w:val="center"/>
      </w:pPr>
      <w:bookmarkStart w:id="1" w:name="str_1"/>
      <w:bookmarkEnd w:id="1"/>
    </w:p>
    <w:p w:rsidR="00D53305" w:rsidRDefault="00D53305" w:rsidP="007D7B58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490DD5FE" wp14:editId="32D754C8">
            <wp:extent cx="5732145" cy="754339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305" w:rsidRDefault="00D53305" w:rsidP="007D7B58">
      <w:pPr>
        <w:spacing w:after="150"/>
        <w:jc w:val="center"/>
      </w:pPr>
      <w:r>
        <w:rPr>
          <w:lang w:eastAsia="sr-Latn-RS"/>
        </w:rPr>
        <w:lastRenderedPageBreak/>
        <w:drawing>
          <wp:inline distT="0" distB="0" distL="0" distR="0" wp14:anchorId="09DC3887" wp14:editId="60714B8A">
            <wp:extent cx="5732145" cy="754339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305" w:rsidRDefault="00D53305" w:rsidP="007D7B58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756BC552" wp14:editId="427DD2F9">
            <wp:extent cx="5732145" cy="754339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305" w:rsidRDefault="00D53305" w:rsidP="007D7B58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701381C8" wp14:editId="3766C201">
            <wp:extent cx="5732145" cy="754339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305" w:rsidRDefault="00D53305" w:rsidP="007D7B58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7C2D6D03" wp14:editId="75BC0552">
            <wp:extent cx="5732145" cy="754339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D53305" w:rsidRDefault="00D53305" w:rsidP="007D7B58">
      <w:pPr>
        <w:jc w:val="center"/>
      </w:pPr>
    </w:p>
    <w:sectPr w:rsidR="00D53305" w:rsidSect="00FD359D">
      <w:footerReference w:type="default" r:id="rId13"/>
      <w:type w:val="continuous"/>
      <w:pgSz w:w="11906" w:h="16838" w:code="9"/>
      <w:pgMar w:top="426" w:right="780" w:bottom="280" w:left="760" w:header="720" w:footer="72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4A9B" w:rsidRDefault="00644A9B" w:rsidP="00517A41">
      <w:r>
        <w:separator/>
      </w:r>
    </w:p>
  </w:endnote>
  <w:endnote w:type="continuationSeparator" w:id="0">
    <w:p w:rsidR="00644A9B" w:rsidRDefault="00644A9B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6095" w:rsidRPr="00932A9A" w:rsidRDefault="00A26095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644A9B">
      <w:rPr>
        <w:caps/>
        <w:noProof/>
        <w:color w:val="5B9BD5"/>
      </w:rPr>
      <w:t>1</w:t>
    </w:r>
    <w:r w:rsidRPr="00932A9A">
      <w:rPr>
        <w:caps/>
        <w:noProof/>
        <w:color w:val="5B9BD5"/>
      </w:rPr>
      <w:fldChar w:fldCharType="end"/>
    </w:r>
  </w:p>
  <w:p w:rsidR="00A26095" w:rsidRDefault="00A260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4A9B" w:rsidRDefault="00644A9B" w:rsidP="00517A41">
      <w:r>
        <w:separator/>
      </w:r>
    </w:p>
  </w:footnote>
  <w:footnote w:type="continuationSeparator" w:id="0">
    <w:p w:rsidR="00644A9B" w:rsidRDefault="00644A9B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attachedTemplate r:id="rId1"/>
  <w:defaultTabStop w:val="720"/>
  <w:hyphenationZone w:val="425"/>
  <w:characterSpacingControl w:val="doNotCompress"/>
  <w:savePreviewPicture/>
  <w:hdrShapeDefaults>
    <o:shapedefaults v:ext="edit" spidmax="2049"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A9A"/>
    <w:rsid w:val="000540A1"/>
    <w:rsid w:val="00077C67"/>
    <w:rsid w:val="000831BD"/>
    <w:rsid w:val="00192081"/>
    <w:rsid w:val="001C11FA"/>
    <w:rsid w:val="00205080"/>
    <w:rsid w:val="00212444"/>
    <w:rsid w:val="002212BB"/>
    <w:rsid w:val="00251BA3"/>
    <w:rsid w:val="00334FAF"/>
    <w:rsid w:val="003960C1"/>
    <w:rsid w:val="003C4BB6"/>
    <w:rsid w:val="003D018B"/>
    <w:rsid w:val="00422B26"/>
    <w:rsid w:val="0044547E"/>
    <w:rsid w:val="004C4597"/>
    <w:rsid w:val="004F4265"/>
    <w:rsid w:val="005029F7"/>
    <w:rsid w:val="00517A41"/>
    <w:rsid w:val="00596ED1"/>
    <w:rsid w:val="005D6DF1"/>
    <w:rsid w:val="005F6DF4"/>
    <w:rsid w:val="00606197"/>
    <w:rsid w:val="00643E74"/>
    <w:rsid w:val="00644A9B"/>
    <w:rsid w:val="00672FD2"/>
    <w:rsid w:val="006A5B26"/>
    <w:rsid w:val="006C26FD"/>
    <w:rsid w:val="006E7D94"/>
    <w:rsid w:val="006F1FC2"/>
    <w:rsid w:val="00722FD6"/>
    <w:rsid w:val="0074286C"/>
    <w:rsid w:val="007D7B58"/>
    <w:rsid w:val="0089215F"/>
    <w:rsid w:val="00905917"/>
    <w:rsid w:val="0091268D"/>
    <w:rsid w:val="00932A9A"/>
    <w:rsid w:val="00944E3C"/>
    <w:rsid w:val="00A26095"/>
    <w:rsid w:val="00A31AF5"/>
    <w:rsid w:val="00A32E6A"/>
    <w:rsid w:val="00A36808"/>
    <w:rsid w:val="00A43155"/>
    <w:rsid w:val="00AB01F0"/>
    <w:rsid w:val="00B014C5"/>
    <w:rsid w:val="00B03354"/>
    <w:rsid w:val="00BE3789"/>
    <w:rsid w:val="00C40AD5"/>
    <w:rsid w:val="00C91F27"/>
    <w:rsid w:val="00CB7B1C"/>
    <w:rsid w:val="00D53305"/>
    <w:rsid w:val="00D70371"/>
    <w:rsid w:val="00DD37FE"/>
    <w:rsid w:val="00E1333F"/>
    <w:rsid w:val="00E25874"/>
    <w:rsid w:val="00EC12E6"/>
    <w:rsid w:val="00EF28D1"/>
    <w:rsid w:val="00F105E2"/>
    <w:rsid w:val="00F70714"/>
    <w:rsid w:val="00FA6A61"/>
    <w:rsid w:val="00FD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6f9fe,#ccecff"/>
    </o:shapedefaults>
    <o:shapelayout v:ext="edit">
      <o:idmap v:ext="edit" data="1"/>
    </o:shapelayout>
  </w:shapeDefaults>
  <w:decimalSymbol w:val=","/>
  <w:listSeparator w:val=";"/>
  <w14:docId w14:val="1B71566A"/>
  <w15:chartTrackingRefBased/>
  <w15:docId w15:val="{F409868E-2C51-4278-B343-FE738C5E9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1333F"/>
    <w:pPr>
      <w:spacing w:before="240" w:after="60"/>
      <w:outlineLvl w:val="5"/>
    </w:pPr>
    <w:rPr>
      <w:rFonts w:ascii="Calibri" w:eastAsia="Times New Roman" w:hAnsi="Calibri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89215F"/>
  </w:style>
  <w:style w:type="table" w:customStyle="1" w:styleId="TableGrid3">
    <w:name w:val="Table Grid3"/>
    <w:basedOn w:val="TableNormal"/>
    <w:next w:val="TableGrid0"/>
    <w:uiPriority w:val="59"/>
    <w:rsid w:val="0089215F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4">
    <w:name w:val="No List4"/>
    <w:next w:val="NoList"/>
    <w:uiPriority w:val="99"/>
    <w:semiHidden/>
    <w:unhideWhenUsed/>
    <w:rsid w:val="00F105E2"/>
  </w:style>
  <w:style w:type="table" w:customStyle="1" w:styleId="TableGrid4">
    <w:name w:val="Table Grid4"/>
    <w:basedOn w:val="TableNormal"/>
    <w:next w:val="TableGrid0"/>
    <w:uiPriority w:val="59"/>
    <w:rsid w:val="00F105E2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6Char">
    <w:name w:val="Heading 6 Char"/>
    <w:link w:val="Heading6"/>
    <w:uiPriority w:val="9"/>
    <w:semiHidden/>
    <w:rsid w:val="00E1333F"/>
    <w:rPr>
      <w:rFonts w:ascii="Calibri" w:eastAsia="Times New Roman" w:hAnsi="Calibri" w:cs="Times New Roman"/>
      <w:b/>
      <w:bCs/>
      <w:noProof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1</TotalTime>
  <Pages>5</Pages>
  <Words>48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5</cp:revision>
  <dcterms:created xsi:type="dcterms:W3CDTF">2023-11-11T13:43:00Z</dcterms:created>
  <dcterms:modified xsi:type="dcterms:W3CDTF">2023-11-11T13:44:00Z</dcterms:modified>
</cp:coreProperties>
</file>