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73C5438C" wp14:editId="71BD58A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1651E2" w:rsidRPr="001651E2" w:rsidRDefault="004759AE" w:rsidP="001651E2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>
              <w:rPr>
                <w:color w:val="FFE599"/>
                <w:sz w:val="22"/>
                <w:szCs w:val="22"/>
              </w:rPr>
              <w:t>DECISION No 3/2024</w:t>
            </w:r>
            <w:r w:rsidR="005613EC" w:rsidRPr="005613EC">
              <w:rPr>
                <w:color w:val="FFE599"/>
                <w:sz w:val="22"/>
                <w:szCs w:val="22"/>
              </w:rPr>
              <w:t xml:space="preserve"> </w:t>
            </w:r>
          </w:p>
          <w:p w:rsidR="00932A9A" w:rsidRPr="005F099A" w:rsidRDefault="00040764" w:rsidP="001651E2">
            <w:pPr>
              <w:pStyle w:val="NASLOVBELO"/>
              <w:rPr>
                <w:sz w:val="22"/>
                <w:szCs w:val="22"/>
              </w:rPr>
            </w:pPr>
            <w:r w:rsidRPr="00040764">
              <w:rPr>
                <w:sz w:val="22"/>
                <w:szCs w:val="22"/>
              </w:rPr>
              <w:t>OF THE EU-CTC JOINT COMMITTEE OF 5 NOVEMBER 2024 AS REGARDS THE AMENDMENT OF APPENDICES III AND IIIa TO THE CONVENTION ON A COMMON TRANSIT PROCEDURE CONCERNING THE ACCESSION OF GEORGIA [2025/174]</w:t>
            </w:r>
            <w:bookmarkStart w:id="0" w:name="_GoBack"/>
            <w:bookmarkEnd w:id="0"/>
          </w:p>
          <w:p w:rsidR="00932A9A" w:rsidRPr="00801FF1" w:rsidRDefault="004759AE" w:rsidP="004759AE">
            <w:pPr>
              <w:pStyle w:val="podnaslovpropisa"/>
              <w:rPr>
                <w:sz w:val="18"/>
                <w:szCs w:val="18"/>
              </w:rPr>
            </w:pPr>
            <w:r w:rsidRPr="004759AE">
              <w:rPr>
                <w:sz w:val="18"/>
                <w:szCs w:val="18"/>
              </w:rPr>
              <w:t>("Off. Herald of RS - Treaties", No. 6/2025)</w:t>
            </w:r>
          </w:p>
        </w:tc>
      </w:tr>
    </w:tbl>
    <w:p w:rsidR="001651E2" w:rsidRPr="001651E2" w:rsidRDefault="001651E2" w:rsidP="00815F4B">
      <w:pPr>
        <w:spacing w:before="0" w:after="15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bookmarkStart w:id="1" w:name="str_1"/>
      <w:bookmarkStart w:id="2" w:name="clan_1"/>
      <w:bookmarkEnd w:id="1"/>
      <w:bookmarkEnd w:id="2"/>
    </w:p>
    <w:p w:rsidR="001651E2" w:rsidRPr="001651E2" w:rsidRDefault="001651E2" w:rsidP="001651E2">
      <w:pPr>
        <w:spacing w:before="0" w:after="150"/>
        <w:ind w:firstLine="48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drawing>
          <wp:inline distT="0" distB="0" distL="0" distR="0">
            <wp:extent cx="5731200" cy="7560000"/>
            <wp:effectExtent l="0" t="0" r="0" b="3175"/>
            <wp:docPr id="13" name="Picture 13" descr="https://reg.pravno-informacioni-sistem.rs/api/Attachment/slike/438829/174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8829/174_Page_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E2" w:rsidRPr="001651E2" w:rsidRDefault="001651E2" w:rsidP="001651E2">
      <w:pPr>
        <w:spacing w:before="0" w:after="150"/>
        <w:ind w:firstLine="48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>
            <wp:extent cx="6004800" cy="7920000"/>
            <wp:effectExtent l="0" t="0" r="0" b="5080"/>
            <wp:docPr id="12" name="Picture 12" descr="https://reg.pravno-informacioni-sistem.rs/api/Attachment/slike/438829/174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38829/174_Page_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E2" w:rsidRPr="001651E2" w:rsidRDefault="001651E2" w:rsidP="001651E2">
      <w:pPr>
        <w:spacing w:before="0" w:after="150"/>
        <w:ind w:firstLine="48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>
            <wp:extent cx="6004800" cy="7920000"/>
            <wp:effectExtent l="0" t="0" r="0" b="5080"/>
            <wp:docPr id="11" name="Picture 11" descr="https://reg.pravno-informacioni-sistem.rs/api/Attachment/slike/438829/174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8829/174_Page_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E2" w:rsidRPr="001651E2" w:rsidRDefault="001651E2" w:rsidP="001651E2">
      <w:pPr>
        <w:spacing w:before="0" w:after="150"/>
        <w:ind w:firstLine="48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>
            <wp:extent cx="6004800" cy="7920000"/>
            <wp:effectExtent l="0" t="0" r="0" b="5080"/>
            <wp:docPr id="10" name="Picture 10" descr="https://reg.pravno-informacioni-sistem.rs/api/Attachment/slike/438829/174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38829/174_Page_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E2" w:rsidRPr="001651E2" w:rsidRDefault="001651E2" w:rsidP="001651E2">
      <w:pPr>
        <w:spacing w:before="0" w:after="150"/>
        <w:ind w:firstLine="48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>
            <wp:extent cx="6004800" cy="7920000"/>
            <wp:effectExtent l="0" t="0" r="0" b="5080"/>
            <wp:docPr id="9" name="Picture 9" descr="https://reg.pravno-informacioni-sistem.rs/api/Attachment/slike/438829/174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8829/174_Page_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E2" w:rsidRPr="001651E2" w:rsidRDefault="001651E2" w:rsidP="001651E2">
      <w:pPr>
        <w:spacing w:before="0" w:after="150"/>
        <w:ind w:firstLine="48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>
            <wp:extent cx="6004800" cy="7920000"/>
            <wp:effectExtent l="0" t="0" r="0" b="5080"/>
            <wp:docPr id="8" name="Picture 8" descr="https://reg.pravno-informacioni-sistem.rs/api/Attachment/slike/438829/174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38829/174_Page_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E2" w:rsidRPr="001651E2" w:rsidRDefault="001651E2" w:rsidP="001651E2">
      <w:pPr>
        <w:spacing w:before="0" w:after="150"/>
        <w:ind w:firstLine="48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>
            <wp:extent cx="6004800" cy="7920000"/>
            <wp:effectExtent l="0" t="0" r="0" b="5080"/>
            <wp:docPr id="7" name="Picture 7" descr="https://reg.pravno-informacioni-sistem.rs/api/Attachment/slike/438829/174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8829/174_Page_0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E2" w:rsidRPr="001651E2" w:rsidRDefault="001651E2" w:rsidP="001651E2">
      <w:pPr>
        <w:spacing w:before="0" w:after="150"/>
        <w:ind w:firstLine="48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>
            <wp:extent cx="6004800" cy="7920000"/>
            <wp:effectExtent l="0" t="0" r="0" b="5080"/>
            <wp:docPr id="6" name="Picture 6" descr="https://reg.pravno-informacioni-sistem.rs/api/Attachment/slike/438829/174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.pravno-informacioni-sistem.rs/api/Attachment/slike/438829/174_Page_0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E2" w:rsidRPr="001651E2" w:rsidRDefault="001651E2" w:rsidP="001651E2">
      <w:pPr>
        <w:spacing w:before="0" w:after="150"/>
        <w:ind w:firstLine="48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>
            <wp:extent cx="6004800" cy="7920000"/>
            <wp:effectExtent l="0" t="0" r="0" b="5080"/>
            <wp:docPr id="4" name="Picture 4" descr="https://reg.pravno-informacioni-sistem.rs/api/Attachment/slike/438829/174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8829/174_Page_0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E2" w:rsidRPr="001651E2" w:rsidRDefault="001651E2" w:rsidP="001651E2">
      <w:pPr>
        <w:spacing w:before="0" w:after="150"/>
        <w:ind w:firstLine="48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>
            <wp:extent cx="6004800" cy="7920000"/>
            <wp:effectExtent l="0" t="0" r="0" b="5080"/>
            <wp:docPr id="3" name="Picture 3" descr="https://reg.pravno-informacioni-sistem.rs/api/Attachment/slike/438829/174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g.pravno-informacioni-sistem.rs/api/Attachment/slike/438829/174_Page_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E2" w:rsidRPr="001651E2" w:rsidRDefault="001651E2" w:rsidP="001651E2">
      <w:pPr>
        <w:spacing w:before="0" w:after="150"/>
        <w:ind w:firstLine="48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>
            <wp:extent cx="6004800" cy="7920000"/>
            <wp:effectExtent l="0" t="0" r="0" b="5080"/>
            <wp:docPr id="2" name="Picture 2" descr="https://reg.pravno-informacioni-sistem.rs/api/Attachment/slike/438829/174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.pravno-informacioni-sistem.rs/api/Attachment/slike/438829/174_Page_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1E2" w:rsidRPr="007F143C" w:rsidRDefault="001651E2" w:rsidP="007F143C">
      <w:pPr>
        <w:pStyle w:val="f"/>
        <w:shd w:val="clear" w:color="auto" w:fill="FFFFFF"/>
        <w:spacing w:before="0" w:after="0"/>
        <w:rPr>
          <w:rFonts w:cs="Times New Roman"/>
          <w:color w:val="333333"/>
          <w:sz w:val="18"/>
          <w:szCs w:val="18"/>
          <w:lang w:val="en-US" w:eastAsia="en-US"/>
        </w:rPr>
      </w:pPr>
    </w:p>
    <w:sectPr w:rsidR="001651E2" w:rsidRPr="007F143C" w:rsidSect="00FD359D">
      <w:footerReference w:type="default" r:id="rId21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040764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hideGrammaticalErrors/>
  <w:proofState w:spelling="clean" w:grammar="clean"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5529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305F"/>
    <w:rsid w:val="00040764"/>
    <w:rsid w:val="00044975"/>
    <w:rsid w:val="000540A1"/>
    <w:rsid w:val="000831BD"/>
    <w:rsid w:val="000C53D3"/>
    <w:rsid w:val="000C5867"/>
    <w:rsid w:val="00114D2C"/>
    <w:rsid w:val="001651E2"/>
    <w:rsid w:val="0018073B"/>
    <w:rsid w:val="00192081"/>
    <w:rsid w:val="001C11FA"/>
    <w:rsid w:val="001E48E4"/>
    <w:rsid w:val="00226056"/>
    <w:rsid w:val="00226BFB"/>
    <w:rsid w:val="00251BA3"/>
    <w:rsid w:val="002A17CE"/>
    <w:rsid w:val="002E5B4F"/>
    <w:rsid w:val="002E610A"/>
    <w:rsid w:val="00352BAB"/>
    <w:rsid w:val="003629AD"/>
    <w:rsid w:val="003678AF"/>
    <w:rsid w:val="00380192"/>
    <w:rsid w:val="003858A6"/>
    <w:rsid w:val="003960C1"/>
    <w:rsid w:val="003C4BB6"/>
    <w:rsid w:val="003D018B"/>
    <w:rsid w:val="0042287B"/>
    <w:rsid w:val="0044547E"/>
    <w:rsid w:val="004759AE"/>
    <w:rsid w:val="004777E6"/>
    <w:rsid w:val="004F4265"/>
    <w:rsid w:val="005029F7"/>
    <w:rsid w:val="00517A41"/>
    <w:rsid w:val="005613EC"/>
    <w:rsid w:val="0056155A"/>
    <w:rsid w:val="00596ED1"/>
    <w:rsid w:val="005D6DF1"/>
    <w:rsid w:val="005F099A"/>
    <w:rsid w:val="005F6DF4"/>
    <w:rsid w:val="00606197"/>
    <w:rsid w:val="00633563"/>
    <w:rsid w:val="00643E74"/>
    <w:rsid w:val="00665421"/>
    <w:rsid w:val="006C26FD"/>
    <w:rsid w:val="006E10C5"/>
    <w:rsid w:val="0073071D"/>
    <w:rsid w:val="00796360"/>
    <w:rsid w:val="007A55AE"/>
    <w:rsid w:val="007F143C"/>
    <w:rsid w:val="00801FF1"/>
    <w:rsid w:val="008050DD"/>
    <w:rsid w:val="0081111A"/>
    <w:rsid w:val="00815F4B"/>
    <w:rsid w:val="00824D13"/>
    <w:rsid w:val="008A7B32"/>
    <w:rsid w:val="00905917"/>
    <w:rsid w:val="009238C2"/>
    <w:rsid w:val="00932A9A"/>
    <w:rsid w:val="00944E3C"/>
    <w:rsid w:val="0096627A"/>
    <w:rsid w:val="009A1B18"/>
    <w:rsid w:val="009B37BC"/>
    <w:rsid w:val="009B5A12"/>
    <w:rsid w:val="009B7D5A"/>
    <w:rsid w:val="009D4583"/>
    <w:rsid w:val="00A31AF5"/>
    <w:rsid w:val="00A43155"/>
    <w:rsid w:val="00A62947"/>
    <w:rsid w:val="00AF5FEA"/>
    <w:rsid w:val="00B11EDB"/>
    <w:rsid w:val="00B4667F"/>
    <w:rsid w:val="00B75805"/>
    <w:rsid w:val="00B84DF1"/>
    <w:rsid w:val="00BB59E1"/>
    <w:rsid w:val="00BE71C4"/>
    <w:rsid w:val="00C40AD5"/>
    <w:rsid w:val="00C532B5"/>
    <w:rsid w:val="00D52475"/>
    <w:rsid w:val="00D70371"/>
    <w:rsid w:val="00D73691"/>
    <w:rsid w:val="00DA3096"/>
    <w:rsid w:val="00DB1263"/>
    <w:rsid w:val="00DD75D6"/>
    <w:rsid w:val="00DF72E5"/>
    <w:rsid w:val="00E110B2"/>
    <w:rsid w:val="00E25874"/>
    <w:rsid w:val="00E32942"/>
    <w:rsid w:val="00E72AD7"/>
    <w:rsid w:val="00EA69B2"/>
    <w:rsid w:val="00F058FC"/>
    <w:rsid w:val="00F0659D"/>
    <w:rsid w:val="00F80650"/>
    <w:rsid w:val="00FA6A61"/>
    <w:rsid w:val="00FC1B55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0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5A40E-7A92-42C4-88BE-5903A0BAE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5</TotalTime>
  <Pages>11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6</cp:revision>
  <dcterms:created xsi:type="dcterms:W3CDTF">2025-07-08T12:52:00Z</dcterms:created>
  <dcterms:modified xsi:type="dcterms:W3CDTF">2025-07-10T06:34:00Z</dcterms:modified>
</cp:coreProperties>
</file>