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D6359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4804BF">
            <w:pPr>
              <w:pStyle w:val="NASLOVZLATO"/>
            </w:pPr>
            <w:r>
              <w:drawing>
                <wp:inline distT="0" distB="0" distL="0" distR="0" wp14:anchorId="52761661" wp14:editId="17455E15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4A5853" w:rsidRPr="004A5853" w:rsidRDefault="004A5853" w:rsidP="004A5853">
            <w:pPr>
              <w:pStyle w:val="NASLOVBELO"/>
              <w:spacing w:line="360" w:lineRule="auto"/>
              <w:rPr>
                <w:color w:val="FFE599"/>
              </w:rPr>
            </w:pPr>
            <w:r w:rsidRPr="004A5853">
              <w:rPr>
                <w:color w:val="FFE599"/>
              </w:rPr>
              <w:t>ОДЛУКА 2/2018</w:t>
            </w:r>
          </w:p>
          <w:p w:rsidR="00932A9A" w:rsidRPr="00722FD6" w:rsidRDefault="004A5853" w:rsidP="004A5853">
            <w:pPr>
              <w:pStyle w:val="NASLOVBELO"/>
            </w:pPr>
            <w:r>
              <w:t>ЗАЈЕДНИЧКОГ ОДБОРА ЕУ И ЗЕМАЉА ЗАЈЕДНИЧКОГ ТРАНЗИТА ОД 4. ДЕЦЕМБРА 2018. КОЈОМ СЕ МЕЊА КОНВЕНЦИЈА ОД 20. МАЈА 1987. ГОДИНЕ О ЗАЈЕДНИЧКОМ ТРАНЗИТНОМ ПОСТУПКУ</w:t>
            </w:r>
          </w:p>
          <w:p w:rsidR="00932A9A" w:rsidRPr="00722FD6" w:rsidRDefault="00A36808" w:rsidP="004804BF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0E2FD7">
              <w:t>8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4C4597" w:rsidRDefault="004C4597" w:rsidP="004804BF">
      <w:pPr>
        <w:spacing w:after="150"/>
        <w:jc w:val="center"/>
      </w:pPr>
      <w:bookmarkStart w:id="0" w:name="str_1"/>
      <w:bookmarkEnd w:id="0"/>
    </w:p>
    <w:p w:rsidR="001C30B2" w:rsidRDefault="001C30B2" w:rsidP="001C30B2">
      <w:pPr>
        <w:spacing w:after="150"/>
      </w:pPr>
    </w:p>
    <w:p w:rsidR="001C30B2" w:rsidRDefault="001C30B2" w:rsidP="001C30B2">
      <w:pPr>
        <w:spacing w:after="150"/>
      </w:pPr>
      <w:r>
        <w:rPr>
          <w:lang w:eastAsia="sr-Latn-RS"/>
        </w:rPr>
        <w:drawing>
          <wp:inline distT="0" distB="0" distL="0" distR="0" wp14:anchorId="575EDC50" wp14:editId="6D36DC73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2" w:rsidRDefault="001C30B2" w:rsidP="001C30B2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CB41D7D" wp14:editId="54DC2C09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1D923734" wp14:editId="0D5C88E1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31FBE20D" wp14:editId="271BDD0C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72FBE468" wp14:editId="44765BD2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0BAD72D1" wp14:editId="181A6224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4733CAFB" wp14:editId="28FED919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r-Latn-RS"/>
        </w:rPr>
        <w:drawing>
          <wp:inline distT="0" distB="0" distL="0" distR="0" wp14:anchorId="53DB6CB9" wp14:editId="23E6CA7A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B2" w:rsidRDefault="001C30B2" w:rsidP="004804BF">
      <w:pPr>
        <w:spacing w:after="150"/>
        <w:jc w:val="center"/>
      </w:pPr>
      <w:bookmarkStart w:id="1" w:name="_GoBack"/>
      <w:bookmarkEnd w:id="1"/>
    </w:p>
    <w:sectPr w:rsidR="001C30B2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C5E" w:rsidRDefault="00767C5E" w:rsidP="00517A41">
      <w:r>
        <w:separator/>
      </w:r>
    </w:p>
  </w:endnote>
  <w:endnote w:type="continuationSeparator" w:id="0">
    <w:p w:rsidR="00767C5E" w:rsidRDefault="00767C5E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67C5E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C5E" w:rsidRDefault="00767C5E" w:rsidP="00517A41">
      <w:r>
        <w:separator/>
      </w:r>
    </w:p>
  </w:footnote>
  <w:footnote w:type="continuationSeparator" w:id="0">
    <w:p w:rsidR="00767C5E" w:rsidRDefault="00767C5E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0E2FD7"/>
    <w:rsid w:val="00192081"/>
    <w:rsid w:val="001C11FA"/>
    <w:rsid w:val="001C30B2"/>
    <w:rsid w:val="00205080"/>
    <w:rsid w:val="002212BB"/>
    <w:rsid w:val="00251BA3"/>
    <w:rsid w:val="00334FAF"/>
    <w:rsid w:val="003960C1"/>
    <w:rsid w:val="003C4BB6"/>
    <w:rsid w:val="003D018B"/>
    <w:rsid w:val="00422B26"/>
    <w:rsid w:val="0044547E"/>
    <w:rsid w:val="004804BF"/>
    <w:rsid w:val="004A5853"/>
    <w:rsid w:val="004C4597"/>
    <w:rsid w:val="004E44CC"/>
    <w:rsid w:val="004F4265"/>
    <w:rsid w:val="005029F7"/>
    <w:rsid w:val="00517A41"/>
    <w:rsid w:val="00581B3B"/>
    <w:rsid w:val="00596ED1"/>
    <w:rsid w:val="005A5ABF"/>
    <w:rsid w:val="005D6DF1"/>
    <w:rsid w:val="005F6DF4"/>
    <w:rsid w:val="00606197"/>
    <w:rsid w:val="00643E74"/>
    <w:rsid w:val="00672FD2"/>
    <w:rsid w:val="006A5B26"/>
    <w:rsid w:val="006C26FD"/>
    <w:rsid w:val="006E7D94"/>
    <w:rsid w:val="006F1FC2"/>
    <w:rsid w:val="00722FD6"/>
    <w:rsid w:val="0074286C"/>
    <w:rsid w:val="00767C5E"/>
    <w:rsid w:val="0089215F"/>
    <w:rsid w:val="00905917"/>
    <w:rsid w:val="0091268D"/>
    <w:rsid w:val="00932A9A"/>
    <w:rsid w:val="00944E3C"/>
    <w:rsid w:val="009701C4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77714"/>
    <w:rsid w:val="00C91F27"/>
    <w:rsid w:val="00CB7B1C"/>
    <w:rsid w:val="00D6359B"/>
    <w:rsid w:val="00D70371"/>
    <w:rsid w:val="00DB3A7D"/>
    <w:rsid w:val="00E1333F"/>
    <w:rsid w:val="00E25874"/>
    <w:rsid w:val="00EC12E6"/>
    <w:rsid w:val="00EF28D1"/>
    <w:rsid w:val="00F105E2"/>
    <w:rsid w:val="00F70714"/>
    <w:rsid w:val="00F9576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E9C214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2023-11-11T13:52:00Z</dcterms:created>
  <dcterms:modified xsi:type="dcterms:W3CDTF">2023-11-11T13:55:00Z</dcterms:modified>
</cp:coreProperties>
</file>