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D6359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4804BF">
            <w:pPr>
              <w:pStyle w:val="NASLOVZLATO"/>
            </w:pPr>
            <w:r>
              <w:drawing>
                <wp:inline distT="0" distB="0" distL="0" distR="0" wp14:anchorId="52761661" wp14:editId="17455E15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943FA" w:rsidRPr="006943FA" w:rsidRDefault="006943FA" w:rsidP="006943FA">
            <w:pPr>
              <w:pStyle w:val="NASLOVBELO"/>
              <w:spacing w:line="360" w:lineRule="auto"/>
              <w:rPr>
                <w:color w:val="FFE599"/>
              </w:rPr>
            </w:pPr>
            <w:r w:rsidRPr="006943FA">
              <w:rPr>
                <w:color w:val="FFE599"/>
              </w:rPr>
              <w:t>МЕМОРАНДУМ</w:t>
            </w:r>
          </w:p>
          <w:p w:rsidR="00932A9A" w:rsidRPr="00722FD6" w:rsidRDefault="006943FA" w:rsidP="006943FA">
            <w:pPr>
              <w:pStyle w:val="NASLOVBELO"/>
            </w:pPr>
            <w:r>
              <w:t>О РАЗУМЕВАЊУ ИЗМЕЂУ МИНИСТАРСТВА СПОЉНИХ ПОСЛОВА РЕПУБЛИКЕ СРБИЈЕ И МИНИСТАРСТВА СПОЉНИХ ПОСЛОВА И МЕЂУНАРОДНЕ САРАДЊЕ РЕПУБЛИКЕ ИТАЛИЈЕ О ЈАЧАЊУ БИЛАТЕРАЛНЕ САРАДЊЕ</w:t>
            </w:r>
          </w:p>
          <w:p w:rsidR="00932A9A" w:rsidRPr="00722FD6" w:rsidRDefault="00A36808" w:rsidP="004804BF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0E2FD7">
              <w:t>8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1C30B2" w:rsidRDefault="001C30B2" w:rsidP="009F4E74">
      <w:pPr>
        <w:spacing w:after="150"/>
        <w:jc w:val="center"/>
      </w:pPr>
      <w:bookmarkStart w:id="0" w:name="str_1"/>
      <w:bookmarkEnd w:id="0"/>
    </w:p>
    <w:p w:rsidR="006943FA" w:rsidRPr="006943FA" w:rsidRDefault="006943FA" w:rsidP="006943FA">
      <w:pPr>
        <w:contextualSpacing w:val="0"/>
        <w:jc w:val="center"/>
        <w:rPr>
          <w:rFonts w:ascii="Helvetica" w:eastAsia="Times New Roman" w:hAnsi="Helvetica" w:cs="Helvetica"/>
          <w:noProof w:val="0"/>
          <w:color w:val="000000"/>
          <w:lang w:eastAsia="sr-Latn-RS"/>
        </w:rPr>
      </w:pPr>
      <w:r w:rsidRPr="006943FA">
        <w:rPr>
          <w:rFonts w:ascii="Helvetica" w:eastAsia="Times New Roman" w:hAnsi="Helvetica" w:cs="Helvetica"/>
          <w:color w:val="000000"/>
          <w:lang w:eastAsia="sr-Latn-RS"/>
        </w:rPr>
        <w:drawing>
          <wp:inline distT="0" distB="0" distL="0" distR="0">
            <wp:extent cx="6648450" cy="7638934"/>
            <wp:effectExtent l="0" t="0" r="0" b="635"/>
            <wp:docPr id="13" name="Picture 13" descr="https://www.pravno-informacioni-sistem.rs/SlGlasnikPortal/slike/MoU_Page_1.png&amp;doctype=reg&amp;regactid=43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MoU_Page_1.png&amp;doctype=reg&amp;regactid=432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18" cy="76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FA" w:rsidRPr="006943FA" w:rsidRDefault="006943FA" w:rsidP="006943FA">
      <w:pPr>
        <w:contextualSpacing w:val="0"/>
        <w:jc w:val="center"/>
        <w:rPr>
          <w:rFonts w:ascii="Helvetica" w:eastAsia="Times New Roman" w:hAnsi="Helvetica" w:cs="Helvetica"/>
          <w:noProof w:val="0"/>
          <w:color w:val="000000"/>
          <w:lang w:eastAsia="sr-Latn-RS"/>
        </w:rPr>
      </w:pPr>
      <w:bookmarkStart w:id="1" w:name="_GoBack"/>
      <w:r w:rsidRPr="006943FA">
        <w:rPr>
          <w:rFonts w:ascii="Helvetica" w:eastAsia="Times New Roman" w:hAnsi="Helvetica" w:cs="Helvetica"/>
          <w:color w:val="000000"/>
          <w:lang w:eastAsia="sr-Latn-RS"/>
        </w:rPr>
        <w:lastRenderedPageBreak/>
        <w:drawing>
          <wp:inline distT="0" distB="0" distL="0" distR="0">
            <wp:extent cx="6681600" cy="8794800"/>
            <wp:effectExtent l="0" t="0" r="0" b="6350"/>
            <wp:docPr id="12" name="Picture 12" descr="https://www.pravno-informacioni-sistem.rs/SlGlasnikPortal/slike/MoU_Page_2.png&amp;doctype=reg&amp;regactid=43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MoU_Page_2.png&amp;doctype=reg&amp;regactid=432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0" cy="87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6943FA" w:rsidRPr="006943FA" w:rsidSect="00FD359D">
      <w:footerReference w:type="default" r:id="rId10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250" w:rsidRDefault="00707250" w:rsidP="00517A41">
      <w:r>
        <w:separator/>
      </w:r>
    </w:p>
  </w:endnote>
  <w:endnote w:type="continuationSeparator" w:id="0">
    <w:p w:rsidR="00707250" w:rsidRDefault="0070725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0725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250" w:rsidRDefault="00707250" w:rsidP="00517A41">
      <w:r>
        <w:separator/>
      </w:r>
    </w:p>
  </w:footnote>
  <w:footnote w:type="continuationSeparator" w:id="0">
    <w:p w:rsidR="00707250" w:rsidRDefault="0070725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0E2FD7"/>
    <w:rsid w:val="00192081"/>
    <w:rsid w:val="001C11FA"/>
    <w:rsid w:val="001C30B2"/>
    <w:rsid w:val="00205080"/>
    <w:rsid w:val="002212BB"/>
    <w:rsid w:val="00251BA3"/>
    <w:rsid w:val="003011F2"/>
    <w:rsid w:val="00334FAF"/>
    <w:rsid w:val="003960C1"/>
    <w:rsid w:val="003C4BB6"/>
    <w:rsid w:val="003D018B"/>
    <w:rsid w:val="00422B26"/>
    <w:rsid w:val="0044547E"/>
    <w:rsid w:val="004804BF"/>
    <w:rsid w:val="004A5853"/>
    <w:rsid w:val="004C4597"/>
    <w:rsid w:val="004C61B4"/>
    <w:rsid w:val="004E44CC"/>
    <w:rsid w:val="004F4265"/>
    <w:rsid w:val="005029F7"/>
    <w:rsid w:val="00517A41"/>
    <w:rsid w:val="00581B3B"/>
    <w:rsid w:val="00596ED1"/>
    <w:rsid w:val="005A5ABF"/>
    <w:rsid w:val="005D6DF1"/>
    <w:rsid w:val="005F6DF4"/>
    <w:rsid w:val="00606197"/>
    <w:rsid w:val="00643E74"/>
    <w:rsid w:val="00672FD2"/>
    <w:rsid w:val="006943FA"/>
    <w:rsid w:val="006A5B26"/>
    <w:rsid w:val="006C26FD"/>
    <w:rsid w:val="006E7D94"/>
    <w:rsid w:val="006F1FC2"/>
    <w:rsid w:val="00707250"/>
    <w:rsid w:val="00722FD6"/>
    <w:rsid w:val="0074286C"/>
    <w:rsid w:val="0089215F"/>
    <w:rsid w:val="008A11B8"/>
    <w:rsid w:val="00905917"/>
    <w:rsid w:val="0091268D"/>
    <w:rsid w:val="00932A9A"/>
    <w:rsid w:val="00944E3C"/>
    <w:rsid w:val="009701C4"/>
    <w:rsid w:val="009F4E74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77714"/>
    <w:rsid w:val="00C91F27"/>
    <w:rsid w:val="00CB7B1C"/>
    <w:rsid w:val="00D6359B"/>
    <w:rsid w:val="00D70371"/>
    <w:rsid w:val="00DB3A7D"/>
    <w:rsid w:val="00E1333F"/>
    <w:rsid w:val="00E25874"/>
    <w:rsid w:val="00EC12E6"/>
    <w:rsid w:val="00EF28D1"/>
    <w:rsid w:val="00F105E2"/>
    <w:rsid w:val="00F46410"/>
    <w:rsid w:val="00F70714"/>
    <w:rsid w:val="00F9576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E9C214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  <w:style w:type="paragraph" w:customStyle="1" w:styleId="potpis">
    <w:name w:val="potpis"/>
    <w:basedOn w:val="Normal"/>
    <w:rsid w:val="004C61B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4C61B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6943F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6943F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6943F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6943F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6943F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2023-11-11T13:58:00Z</dcterms:created>
  <dcterms:modified xsi:type="dcterms:W3CDTF">2023-11-11T14:01:00Z</dcterms:modified>
</cp:coreProperties>
</file>