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146C1" w:rsidRPr="009146C1" w:rsidRDefault="009146C1" w:rsidP="009146C1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9146C1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9146C1" w:rsidP="009146C1">
            <w:pPr>
              <w:pStyle w:val="NASLOVBELO"/>
              <w:rPr>
                <w:sz w:val="20"/>
                <w:szCs w:val="20"/>
              </w:rPr>
            </w:pPr>
            <w:r w:rsidRPr="009146C1">
              <w:rPr>
                <w:sz w:val="20"/>
                <w:szCs w:val="20"/>
              </w:rPr>
              <w:t>О ПОТВРЂИВАЊУ ОКВИРНОГ СПОРАЗУМА О ЗАЈМУ LD 2070 (2020) ИЗМЕЂУ БАНКЕ ЗА РАЗВОЈ САВЕТА ЕВРОПЕ И РЕПУБЛИКЕ СРБИЈЕ ЗА ПРОЈЕКТНИ ЗАЈАМ - СТУДЕНТСКО СТАНОВАЊЕ</w:t>
            </w:r>
          </w:p>
          <w:p w:rsidR="00932A9A" w:rsidRPr="008455B7" w:rsidRDefault="00395566" w:rsidP="009146C1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6561E7">
              <w:t>1</w:t>
            </w:r>
            <w:r w:rsidR="009146C1">
              <w:rPr>
                <w:lang w:val="sr-Cyrl-RS"/>
              </w:rPr>
              <w:t>7</w:t>
            </w:r>
            <w:r w:rsidRPr="008455B7">
              <w:t>/202</w:t>
            </w:r>
            <w:r w:rsidR="006561E7">
              <w:t>1</w:t>
            </w:r>
            <w:r w:rsidRPr="008455B7">
              <w:t>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87F19E6" wp14:editId="7F11596D">
            <wp:extent cx="5732145" cy="7557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57A0B8BC" wp14:editId="4BDBF42A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032D05D" wp14:editId="48706936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B8105E6" wp14:editId="3FCC14C2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34525E7" wp14:editId="5ECBD713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D06CAAB" wp14:editId="1899E900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38C6789" wp14:editId="1C6CD800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6A73AB0" wp14:editId="28833EBE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E0AB978" wp14:editId="0C79FE26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F17AB35" wp14:editId="0A0FDAF6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D4FC684" wp14:editId="187F83CE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EF0451C" wp14:editId="129823C2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1A08232" wp14:editId="35AFA543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E63C0CD" wp14:editId="43E83A8F">
            <wp:extent cx="5732145" cy="7557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F1B61BB" wp14:editId="18811E59">
            <wp:extent cx="5732145" cy="7557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C7606E3" wp14:editId="46F3020A">
            <wp:extent cx="5732145" cy="75572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3A20FB9" wp14:editId="2B422119">
            <wp:extent cx="5732145" cy="75572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C1" w:rsidRPr="00084DC1" w:rsidRDefault="00084DC1" w:rsidP="00084DC1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084DC1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2FC7D59" wp14:editId="4B617AD3">
            <wp:extent cx="5732145" cy="75572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C1" w:rsidRPr="008455B7" w:rsidRDefault="009146C1" w:rsidP="00D70371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9146C1" w:rsidRPr="008455B7" w:rsidSect="008455B7">
      <w:footerReference w:type="default" r:id="rId27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831" w:rsidRDefault="00BB0831" w:rsidP="00517A41">
      <w:r>
        <w:separator/>
      </w:r>
    </w:p>
  </w:endnote>
  <w:endnote w:type="continuationSeparator" w:id="0">
    <w:p w:rsidR="00BB0831" w:rsidRDefault="00BB083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B0831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831" w:rsidRDefault="00BB0831" w:rsidP="00517A41">
      <w:r>
        <w:separator/>
      </w:r>
    </w:p>
  </w:footnote>
  <w:footnote w:type="continuationSeparator" w:id="0">
    <w:p w:rsidR="00BB0831" w:rsidRDefault="00BB083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84DC1"/>
    <w:rsid w:val="00102487"/>
    <w:rsid w:val="00192081"/>
    <w:rsid w:val="001C11FA"/>
    <w:rsid w:val="00251BA3"/>
    <w:rsid w:val="00395566"/>
    <w:rsid w:val="003960C1"/>
    <w:rsid w:val="003A2CC5"/>
    <w:rsid w:val="003C4BB6"/>
    <w:rsid w:val="003D018B"/>
    <w:rsid w:val="0044547E"/>
    <w:rsid w:val="004C5FF8"/>
    <w:rsid w:val="004F4265"/>
    <w:rsid w:val="005029F7"/>
    <w:rsid w:val="00517A41"/>
    <w:rsid w:val="00596ED1"/>
    <w:rsid w:val="005D6DF1"/>
    <w:rsid w:val="005F6DF4"/>
    <w:rsid w:val="00606197"/>
    <w:rsid w:val="00643E74"/>
    <w:rsid w:val="006561E7"/>
    <w:rsid w:val="00672FD2"/>
    <w:rsid w:val="006C26FD"/>
    <w:rsid w:val="00836F7E"/>
    <w:rsid w:val="008455B7"/>
    <w:rsid w:val="008A44FA"/>
    <w:rsid w:val="00905917"/>
    <w:rsid w:val="009146C1"/>
    <w:rsid w:val="00932A9A"/>
    <w:rsid w:val="00944E3C"/>
    <w:rsid w:val="00A31AF5"/>
    <w:rsid w:val="00A43155"/>
    <w:rsid w:val="00AB01F0"/>
    <w:rsid w:val="00B142A1"/>
    <w:rsid w:val="00BB0831"/>
    <w:rsid w:val="00C40AD5"/>
    <w:rsid w:val="00D0099E"/>
    <w:rsid w:val="00D009B8"/>
    <w:rsid w:val="00D70371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F6D5CC0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C5003-6AE5-4E0E-9903-EDE13BF3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18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2023-11-12T07:27:00Z</dcterms:created>
  <dcterms:modified xsi:type="dcterms:W3CDTF">2023-11-12T07:28:00Z</dcterms:modified>
</cp:coreProperties>
</file>