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6704F1" w:rsidRPr="006704F1" w:rsidRDefault="006704F1" w:rsidP="006704F1">
            <w:pPr>
              <w:pStyle w:val="NASLOVBELO"/>
              <w:rPr>
                <w:color w:val="FFE599"/>
                <w:sz w:val="20"/>
                <w:szCs w:val="20"/>
              </w:rPr>
            </w:pPr>
            <w:r>
              <w:rPr>
                <w:color w:val="FFE599"/>
                <w:sz w:val="20"/>
                <w:szCs w:val="20"/>
              </w:rPr>
              <w:t>ПРОТОКОЛ</w:t>
            </w:r>
          </w:p>
          <w:p w:rsidR="00932A9A" w:rsidRPr="008455B7" w:rsidRDefault="006704F1" w:rsidP="006704F1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САРАДЊИ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ИЗМЕЂУ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МИНИСТАРСТВА</w:t>
            </w:r>
            <w:r w:rsidRPr="006704F1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sz w:val="20"/>
                <w:szCs w:val="20"/>
              </w:rPr>
              <w:t>СПОЉНИХ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ПОСЛОВА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МИНИСТАРСТВА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ИНОСТРАНИХ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ПОСЛОВА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НАРОДНЕ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6704F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КИНЕ</w:t>
            </w:r>
          </w:p>
          <w:p w:rsidR="00932A9A" w:rsidRPr="008455B7" w:rsidRDefault="00395566" w:rsidP="006704F1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6704F1">
              <w:t>22</w:t>
            </w:r>
            <w:r w:rsidRPr="008455B7">
              <w:t>/202</w:t>
            </w:r>
            <w:r w:rsidR="006704F1">
              <w:t>1</w:t>
            </w:r>
            <w:r w:rsidRPr="008455B7">
              <w:t>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20047C" w:rsidRPr="0020047C" w:rsidRDefault="0020047C" w:rsidP="0020047C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0047C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685200" cy="8798400"/>
            <wp:effectExtent l="0" t="0" r="0" b="3175"/>
            <wp:docPr id="3" name="Picture 3" descr="https://www.pravno-informacioni-sistem.rs/SlGlasnikPortal/slike/Kineski_Page_1.png&amp;doctype=reg&amp;regactid=43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Kineski_Page_1.png&amp;doctype=reg&amp;regactid=4329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0" cy="87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7C" w:rsidRPr="0020047C" w:rsidRDefault="0020047C" w:rsidP="0020047C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0047C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685200" cy="8798400"/>
            <wp:effectExtent l="0" t="0" r="0" b="3175"/>
            <wp:docPr id="2" name="Picture 2" descr="https://www.pravno-informacioni-sistem.rs/SlGlasnikPortal/slike/Kineski_Page_2.png&amp;doctype=reg&amp;regactid=43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Kineski_Page_2.png&amp;doctype=reg&amp;regactid=4329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0" cy="87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7C" w:rsidRPr="0020047C" w:rsidRDefault="0020047C" w:rsidP="0020047C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20047C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685200" cy="8798400"/>
            <wp:effectExtent l="0" t="0" r="0" b="3175"/>
            <wp:docPr id="1" name="Picture 1" descr="https://www.pravno-informacioni-sistem.rs/SlGlasnikPortal/slike/Kineski_Page_3.png&amp;doctype=reg&amp;regactid=43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Kineski_Page_3.png&amp;doctype=reg&amp;regactid=4329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00" cy="87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7" w:rsidRPr="008455B7" w:rsidRDefault="008455B7" w:rsidP="00D70371">
      <w:pPr>
        <w:rPr>
          <w:rFonts w:ascii="Arial" w:hAnsi="Arial" w:cs="Arial"/>
          <w:sz w:val="20"/>
          <w:szCs w:val="20"/>
        </w:rPr>
      </w:pPr>
    </w:p>
    <w:sectPr w:rsidR="008455B7" w:rsidRPr="008455B7" w:rsidSect="008455B7">
      <w:footerReference w:type="default" r:id="rId1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1AF" w:rsidRDefault="006611AF" w:rsidP="00517A41">
      <w:r>
        <w:separator/>
      </w:r>
    </w:p>
  </w:endnote>
  <w:endnote w:type="continuationSeparator" w:id="0">
    <w:p w:rsidR="006611AF" w:rsidRDefault="006611AF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611A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1AF" w:rsidRDefault="006611AF" w:rsidP="00517A41">
      <w:r>
        <w:separator/>
      </w:r>
    </w:p>
  </w:footnote>
  <w:footnote w:type="continuationSeparator" w:id="0">
    <w:p w:rsidR="006611AF" w:rsidRDefault="006611AF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0047C"/>
    <w:rsid w:val="00251BA3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611AF"/>
    <w:rsid w:val="006704F1"/>
    <w:rsid w:val="00672FD2"/>
    <w:rsid w:val="006C26FD"/>
    <w:rsid w:val="00836F7E"/>
    <w:rsid w:val="008455B7"/>
    <w:rsid w:val="008A44FA"/>
    <w:rsid w:val="00905917"/>
    <w:rsid w:val="00932A9A"/>
    <w:rsid w:val="00944E3C"/>
    <w:rsid w:val="00A03EC2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5422EA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luka-zakon">
    <w:name w:val="odluka-zakon"/>
    <w:basedOn w:val="Normal"/>
    <w:rsid w:val="0020047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entar">
    <w:name w:val="centar"/>
    <w:basedOn w:val="Normal"/>
    <w:rsid w:val="0020047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20047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basedOn w:val="DefaultParagraphFont"/>
    <w:rsid w:val="00200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C4F09-E0ED-4326-8CA6-0FCCEC690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2023-11-12T08:54:00Z</dcterms:created>
  <dcterms:modified xsi:type="dcterms:W3CDTF">2023-11-12T08:57:00Z</dcterms:modified>
</cp:coreProperties>
</file>