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7D34AC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7D34AC" w:rsidRPr="007D34AC" w:rsidRDefault="007D34AC" w:rsidP="007D34AC">
            <w:pPr>
              <w:pStyle w:val="NASLOVBELO"/>
              <w:rPr>
                <w:color w:val="FFE599"/>
                <w:sz w:val="20"/>
                <w:szCs w:val="20"/>
              </w:rPr>
            </w:pPr>
            <w:r w:rsidRPr="007D34AC">
              <w:rPr>
                <w:color w:val="FFE599"/>
                <w:sz w:val="20"/>
                <w:szCs w:val="20"/>
              </w:rPr>
              <w:t>ЗАКОН</w:t>
            </w:r>
          </w:p>
          <w:p w:rsidR="00932A9A" w:rsidRPr="008455B7" w:rsidRDefault="007D34AC" w:rsidP="007D34AC">
            <w:pPr>
              <w:pStyle w:val="NASLOVBELO"/>
              <w:rPr>
                <w:sz w:val="20"/>
                <w:szCs w:val="20"/>
              </w:rPr>
            </w:pPr>
            <w:r w:rsidRPr="007D34AC">
              <w:rPr>
                <w:sz w:val="20"/>
                <w:szCs w:val="20"/>
              </w:rPr>
              <w:t>О ПОТВРЂИВАЊУ СПОРАЗУМА О УЗАЈАМНОМ ПРИЗНАВАЊУ И ЗАМЕНИ ВОЗАЧКИХ ДОЗВОЛА ИЗМЕЂУ ВЛАДЕ РЕПУБЛИКЕ СРБИЈЕ И ВЛАДЕ НАРОДНЕ РЕПУБЛИКЕ КИНЕ</w:t>
            </w:r>
          </w:p>
          <w:p w:rsidR="00932A9A" w:rsidRPr="008455B7" w:rsidRDefault="00395566" w:rsidP="007D34AC">
            <w:pPr>
              <w:pStyle w:val="podnaslovpropisa"/>
            </w:pPr>
            <w:r w:rsidRPr="008455B7">
              <w:t xml:space="preserve">("Сл. гласник РС - Међународни уговори", бр. </w:t>
            </w:r>
            <w:r w:rsidR="006704F1">
              <w:t>2</w:t>
            </w:r>
            <w:r w:rsidR="007D34AC">
              <w:t>3</w:t>
            </w:r>
            <w:r w:rsidRPr="008455B7">
              <w:t>/202</w:t>
            </w:r>
            <w:r w:rsidR="006704F1">
              <w:t>1</w:t>
            </w:r>
            <w:r w:rsidRPr="008455B7">
              <w:t>)</w:t>
            </w:r>
          </w:p>
        </w:tc>
      </w:tr>
    </w:tbl>
    <w:p w:rsidR="005D6DF1" w:rsidRDefault="005D6DF1" w:rsidP="007D34AC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7D34AC" w:rsidRDefault="007D34AC" w:rsidP="007D34AC">
      <w:pPr>
        <w:spacing w:after="150"/>
        <w:jc w:val="center"/>
      </w:pPr>
      <w:bookmarkStart w:id="1" w:name="_GoBack"/>
      <w:r>
        <w:rPr>
          <w:lang w:eastAsia="sr-Latn-RS"/>
        </w:rPr>
        <w:drawing>
          <wp:inline distT="0" distB="0" distL="0" distR="0" wp14:anchorId="042EA95E" wp14:editId="0D242CAE">
            <wp:extent cx="5732145" cy="75989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7D34AC" w:rsidRDefault="007D34AC" w:rsidP="007D34AC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FD2C529" wp14:editId="13E28758">
            <wp:extent cx="5732145" cy="75989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AC" w:rsidRDefault="007D34AC" w:rsidP="007D34A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46EFF73" wp14:editId="614ADFBA">
            <wp:extent cx="5732145" cy="75989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AC" w:rsidRDefault="007D34AC" w:rsidP="007D34A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075D3A4" wp14:editId="1344F1BA">
            <wp:extent cx="5732145" cy="75989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AC" w:rsidRDefault="007D34AC" w:rsidP="007D34A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6FA3A6B" wp14:editId="58A01082">
            <wp:extent cx="5732145" cy="75989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AC" w:rsidRDefault="007D34AC" w:rsidP="007D34AC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FA62BD0" wp14:editId="74EB8335">
            <wp:extent cx="5732145" cy="75989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AC" w:rsidRDefault="007D34AC" w:rsidP="007D34AC">
      <w:pPr>
        <w:jc w:val="center"/>
        <w:rPr>
          <w:rFonts w:ascii="Arial" w:hAnsi="Arial" w:cs="Arial"/>
          <w:sz w:val="20"/>
          <w:szCs w:val="20"/>
        </w:rPr>
      </w:pPr>
    </w:p>
    <w:sectPr w:rsidR="007D34AC" w:rsidSect="008455B7">
      <w:footerReference w:type="default" r:id="rId15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D8F" w:rsidRDefault="00032D8F" w:rsidP="00517A41">
      <w:r>
        <w:separator/>
      </w:r>
    </w:p>
  </w:endnote>
  <w:endnote w:type="continuationSeparator" w:id="0">
    <w:p w:rsidR="00032D8F" w:rsidRDefault="00032D8F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032D8F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D8F" w:rsidRDefault="00032D8F" w:rsidP="00517A41">
      <w:r>
        <w:separator/>
      </w:r>
    </w:p>
  </w:footnote>
  <w:footnote w:type="continuationSeparator" w:id="0">
    <w:p w:rsidR="00032D8F" w:rsidRDefault="00032D8F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D8F"/>
    <w:rsid w:val="000540A1"/>
    <w:rsid w:val="00063AA4"/>
    <w:rsid w:val="000831BD"/>
    <w:rsid w:val="00102487"/>
    <w:rsid w:val="00192081"/>
    <w:rsid w:val="001C11FA"/>
    <w:rsid w:val="0020047C"/>
    <w:rsid w:val="00251BA3"/>
    <w:rsid w:val="00395566"/>
    <w:rsid w:val="003960C1"/>
    <w:rsid w:val="003C4BB6"/>
    <w:rsid w:val="003D018B"/>
    <w:rsid w:val="00432E31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04F1"/>
    <w:rsid w:val="00672FD2"/>
    <w:rsid w:val="006C26FD"/>
    <w:rsid w:val="007D34AC"/>
    <w:rsid w:val="00836F7E"/>
    <w:rsid w:val="008455B7"/>
    <w:rsid w:val="008A44FA"/>
    <w:rsid w:val="00905917"/>
    <w:rsid w:val="00932A9A"/>
    <w:rsid w:val="00944E3C"/>
    <w:rsid w:val="00A03EC2"/>
    <w:rsid w:val="00A31AF5"/>
    <w:rsid w:val="00A43155"/>
    <w:rsid w:val="00AB01F0"/>
    <w:rsid w:val="00B142A1"/>
    <w:rsid w:val="00C40AD5"/>
    <w:rsid w:val="00D70371"/>
    <w:rsid w:val="00DF6786"/>
    <w:rsid w:val="00E2022C"/>
    <w:rsid w:val="00E25874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5422EA6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luka-zakon">
    <w:name w:val="odluka-zakon"/>
    <w:basedOn w:val="Normal"/>
    <w:rsid w:val="0020047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entar">
    <w:name w:val="centar"/>
    <w:basedOn w:val="Normal"/>
    <w:rsid w:val="0020047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old">
    <w:name w:val="bold"/>
    <w:basedOn w:val="Normal"/>
    <w:rsid w:val="0020047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bold1">
    <w:name w:val="bold1"/>
    <w:basedOn w:val="DefaultParagraphFont"/>
    <w:rsid w:val="00200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5DD09-D16D-4765-9335-1931E47C0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6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2023-11-12T08:57:00Z</dcterms:created>
  <dcterms:modified xsi:type="dcterms:W3CDTF">2023-11-12T09:00:00Z</dcterms:modified>
</cp:coreProperties>
</file>