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1"/>
        <w:gridCol w:w="9703"/>
      </w:tblGrid>
      <w:tr w:rsidR="00932A9A" w:rsidRPr="00091871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091871" w:rsidRDefault="008A44FA" w:rsidP="00BF40C1">
            <w:pPr>
              <w:pStyle w:val="NASLOVZLATO"/>
              <w:rPr>
                <w:sz w:val="20"/>
                <w:szCs w:val="20"/>
              </w:rPr>
            </w:pPr>
            <w:r w:rsidRPr="00091871">
              <w:rPr>
                <w:sz w:val="20"/>
                <w:szCs w:val="20"/>
              </w:rPr>
              <w:drawing>
                <wp:inline distT="0" distB="0" distL="0" distR="0">
                  <wp:extent cx="523875" cy="561975"/>
                  <wp:effectExtent l="0" t="0" r="0" b="0"/>
                  <wp:docPr id="22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B1598A" w:rsidRPr="00091871" w:rsidRDefault="00BF40C1" w:rsidP="00BF40C1">
            <w:pPr>
              <w:pStyle w:val="NASLOVBELO"/>
              <w:spacing w:line="360" w:lineRule="auto"/>
              <w:rPr>
                <w:color w:val="FFE599"/>
                <w:sz w:val="20"/>
                <w:szCs w:val="20"/>
              </w:rPr>
            </w:pPr>
            <w:r w:rsidRPr="00BF40C1">
              <w:rPr>
                <w:color w:val="FFE599"/>
                <w:sz w:val="20"/>
                <w:szCs w:val="20"/>
              </w:rPr>
              <w:t>ADDITIONAL PROTOCOL 6</w:t>
            </w:r>
          </w:p>
          <w:p w:rsidR="00932A9A" w:rsidRPr="00091871" w:rsidRDefault="00BF40C1" w:rsidP="00BF40C1">
            <w:pPr>
              <w:pStyle w:val="NASLOVBELO"/>
              <w:rPr>
                <w:sz w:val="20"/>
                <w:szCs w:val="20"/>
              </w:rPr>
            </w:pPr>
            <w:r w:rsidRPr="00BF40C1">
              <w:rPr>
                <w:sz w:val="20"/>
                <w:szCs w:val="20"/>
              </w:rPr>
              <w:t>ON TRADE IN SERVICES TO THE AGREEMENT ON AMENDMENT OF AND ACCESSION TO THE CENTRA</w:t>
            </w:r>
            <w:r>
              <w:rPr>
                <w:sz w:val="20"/>
                <w:szCs w:val="20"/>
              </w:rPr>
              <w:t>L EUROPEAN FREE TRADE AGREEMENT</w:t>
            </w:r>
          </w:p>
          <w:p w:rsidR="00932A9A" w:rsidRPr="00091871" w:rsidRDefault="00BF40C1" w:rsidP="00BF40C1">
            <w:pPr>
              <w:pStyle w:val="podnaslovpropisa"/>
            </w:pPr>
            <w:r w:rsidRPr="00BF40C1">
              <w:t>("Off. Herald of RS - Treaties", No. 3/2020)</w:t>
            </w:r>
          </w:p>
        </w:tc>
      </w:tr>
    </w:tbl>
    <w:p w:rsidR="005D6DF1" w:rsidRDefault="005D6DF1" w:rsidP="00BF40C1">
      <w:pPr>
        <w:jc w:val="center"/>
        <w:rPr>
          <w:rFonts w:ascii="Arial" w:hAnsi="Arial" w:cs="Arial"/>
          <w:sz w:val="20"/>
          <w:szCs w:val="20"/>
        </w:rPr>
      </w:pPr>
      <w:bookmarkStart w:id="0" w:name="str_1"/>
      <w:bookmarkEnd w:id="0"/>
    </w:p>
    <w:p w:rsidR="00BF40C1" w:rsidRDefault="00BF40C1" w:rsidP="00BF40C1">
      <w:pPr>
        <w:spacing w:after="150"/>
        <w:jc w:val="center"/>
      </w:pPr>
      <w:bookmarkStart w:id="1" w:name="_GoBack"/>
      <w:r>
        <w:rPr>
          <w:lang w:eastAsia="sr-Latn-RS"/>
        </w:rPr>
        <w:drawing>
          <wp:inline distT="0" distB="0" distL="0" distR="0" wp14:anchorId="5E992239" wp14:editId="33C2C092">
            <wp:extent cx="5732145" cy="434783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1626F0A" wp14:editId="484AAFD8">
            <wp:extent cx="5732145" cy="434783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lastRenderedPageBreak/>
        <w:drawing>
          <wp:inline distT="0" distB="0" distL="0" distR="0" wp14:anchorId="7448C9CE" wp14:editId="2772E9F6">
            <wp:extent cx="5732145" cy="434783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E863B3C" wp14:editId="7E9B67D3">
            <wp:extent cx="5732145" cy="434783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AEB13BF" wp14:editId="1761573D">
            <wp:extent cx="5732145" cy="434783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C5C7244" wp14:editId="51984988">
            <wp:extent cx="5732145" cy="434783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A49D466" wp14:editId="5D663FC5">
            <wp:extent cx="5732145" cy="434783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6A945EE" wp14:editId="16EC7B61">
            <wp:extent cx="5732145" cy="434783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945E965" wp14:editId="5A178129">
            <wp:extent cx="5732145" cy="434783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2C2E7F2" wp14:editId="1A4917E4">
            <wp:extent cx="5732145" cy="434783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1264BAA" wp14:editId="35317753">
            <wp:extent cx="5732145" cy="434783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5BB7854" wp14:editId="4404174E">
            <wp:extent cx="5732145" cy="434783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BFED2F7" wp14:editId="29F04073">
            <wp:extent cx="5732145" cy="434783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0E532DB" wp14:editId="73DC9C13">
            <wp:extent cx="5732145" cy="434783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15C7EA9" wp14:editId="04740538">
            <wp:extent cx="5732145" cy="434783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1F8F781" wp14:editId="773BF89C">
            <wp:extent cx="5732145" cy="434783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2BD767A" wp14:editId="4976FF43">
            <wp:extent cx="5732145" cy="434783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52B781E" wp14:editId="1FABFB61">
            <wp:extent cx="5732145" cy="434783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3D7820B" wp14:editId="1DA4B69E">
            <wp:extent cx="5732145" cy="434783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2FE7DF9" wp14:editId="0833AA9A">
            <wp:extent cx="5732145" cy="434783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1249410" wp14:editId="3350F38B">
            <wp:extent cx="5732145" cy="434783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39BEB25" wp14:editId="4F98C780">
            <wp:extent cx="5732145" cy="434783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32A6A45" wp14:editId="7D3B9AB3">
            <wp:extent cx="5732145" cy="434783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2AAC9B9" wp14:editId="1D09B26C">
            <wp:extent cx="5732145" cy="434783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80EA896" wp14:editId="056643AF">
            <wp:extent cx="5732145" cy="434783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F3F4519" wp14:editId="794AB695">
            <wp:extent cx="5732145" cy="434783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24B5E8D" wp14:editId="60771AC4">
            <wp:extent cx="5732145" cy="434783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44ABF59" wp14:editId="529B939F">
            <wp:extent cx="5732145" cy="434783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57B0FE2" wp14:editId="4D1D11C4">
            <wp:extent cx="5732145" cy="434783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F3F5CAC" wp14:editId="6CD335D5">
            <wp:extent cx="5732145" cy="434783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DC51640" wp14:editId="0CF3886B">
            <wp:extent cx="5732145" cy="434783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5C52B63" wp14:editId="281E6FD9">
            <wp:extent cx="5732145" cy="434783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2B5AD7A" wp14:editId="7ECCEC65">
            <wp:extent cx="5732145" cy="434783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695DF0C" wp14:editId="0E9A88AF">
            <wp:extent cx="5732145" cy="434783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97A5353" wp14:editId="44DB885E">
            <wp:extent cx="5732145" cy="4347834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50B6999" wp14:editId="11DED832">
            <wp:extent cx="5732145" cy="434783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C1" w:rsidRDefault="00BF40C1" w:rsidP="00BF40C1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D189FD3" wp14:editId="24B83B32">
            <wp:extent cx="5732145" cy="434783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40C1" w:rsidSect="008455B7">
      <w:footerReference w:type="default" r:id="rId46"/>
      <w:type w:val="continuous"/>
      <w:pgSz w:w="11910" w:h="16840"/>
      <w:pgMar w:top="426" w:right="560" w:bottom="280" w:left="560" w:header="681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F01BB" w:rsidRDefault="004F01BB" w:rsidP="00517A41">
      <w:r>
        <w:separator/>
      </w:r>
    </w:p>
  </w:endnote>
  <w:endnote w:type="continuationSeparator" w:id="0">
    <w:p w:rsidR="004F01BB" w:rsidRDefault="004F01BB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4F01BB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F01BB" w:rsidRDefault="004F01BB" w:rsidP="00517A41">
      <w:r>
        <w:separator/>
      </w:r>
    </w:p>
  </w:footnote>
  <w:footnote w:type="continuationSeparator" w:id="0">
    <w:p w:rsidR="004F01BB" w:rsidRDefault="004F01BB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attachedTemplate r:id="rId1"/>
  <w:defaultTabStop w:val="720"/>
  <w:hyphenationZone w:val="425"/>
  <w:characterSpacingControl w:val="doNotCompress"/>
  <w:savePreviewPicture/>
  <w:hdrShapeDefaults>
    <o:shapedefaults v:ext="edit" spidmax="2049"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A9A"/>
    <w:rsid w:val="0002170F"/>
    <w:rsid w:val="000540A1"/>
    <w:rsid w:val="00063AA4"/>
    <w:rsid w:val="000831BD"/>
    <w:rsid w:val="00091871"/>
    <w:rsid w:val="00102487"/>
    <w:rsid w:val="00192081"/>
    <w:rsid w:val="00196B2A"/>
    <w:rsid w:val="001C11FA"/>
    <w:rsid w:val="00251BA3"/>
    <w:rsid w:val="00395566"/>
    <w:rsid w:val="003960C1"/>
    <w:rsid w:val="003C4BB6"/>
    <w:rsid w:val="003D018B"/>
    <w:rsid w:val="0044547E"/>
    <w:rsid w:val="004F01BB"/>
    <w:rsid w:val="004F4265"/>
    <w:rsid w:val="005029F7"/>
    <w:rsid w:val="00517A41"/>
    <w:rsid w:val="00596ED1"/>
    <w:rsid w:val="005D6DF1"/>
    <w:rsid w:val="005F6DF4"/>
    <w:rsid w:val="00606197"/>
    <w:rsid w:val="00643E74"/>
    <w:rsid w:val="00672FD2"/>
    <w:rsid w:val="006C26FD"/>
    <w:rsid w:val="007E3736"/>
    <w:rsid w:val="00836F7E"/>
    <w:rsid w:val="008455B7"/>
    <w:rsid w:val="008A44FA"/>
    <w:rsid w:val="00905917"/>
    <w:rsid w:val="00932A9A"/>
    <w:rsid w:val="00944E3C"/>
    <w:rsid w:val="00A31AF5"/>
    <w:rsid w:val="00A41E8E"/>
    <w:rsid w:val="00A43155"/>
    <w:rsid w:val="00AB01F0"/>
    <w:rsid w:val="00B142A1"/>
    <w:rsid w:val="00B1598A"/>
    <w:rsid w:val="00BF40C1"/>
    <w:rsid w:val="00C40AD5"/>
    <w:rsid w:val="00D70371"/>
    <w:rsid w:val="00DF6786"/>
    <w:rsid w:val="00E2022C"/>
    <w:rsid w:val="00E25874"/>
    <w:rsid w:val="00FA6A61"/>
    <w:rsid w:val="00FD3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6f9fe,#ccecff"/>
    </o:shapedefaults>
    <o:shapelayout v:ext="edit">
      <o:idmap v:ext="edit" data="1"/>
    </o:shapelayout>
  </w:shapeDefaults>
  <w:decimalSymbol w:val=","/>
  <w:listSeparator w:val=";"/>
  <w14:docId w14:val="55FAE8B6"/>
  <w15:chartTrackingRefBased/>
  <w15:docId w15:val="{F409868E-2C51-4278-B343-FE738C5E9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odyText">
    <w:name w:val="Body Text"/>
    <w:basedOn w:val="Normal"/>
    <w:link w:val="BodyTextChar"/>
    <w:uiPriority w:val="1"/>
    <w:unhideWhenUsed/>
    <w:qFormat/>
    <w:rsid w:val="00DF678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"/>
    <w:rsid w:val="00DF6786"/>
    <w:rPr>
      <w:rFonts w:ascii="Times New Roman" w:hAnsi="Times New Roman"/>
      <w:noProof/>
      <w:sz w:val="18"/>
      <w:szCs w:val="18"/>
      <w:lang w:eastAsia="en-US"/>
    </w:rPr>
  </w:style>
  <w:style w:type="numbering" w:customStyle="1" w:styleId="NoList3">
    <w:name w:val="No List3"/>
    <w:next w:val="NoList"/>
    <w:uiPriority w:val="99"/>
    <w:semiHidden/>
    <w:unhideWhenUsed/>
    <w:rsid w:val="00DF6786"/>
  </w:style>
  <w:style w:type="paragraph" w:styleId="ListParagraph">
    <w:name w:val="List Paragraph"/>
    <w:basedOn w:val="Normal"/>
    <w:uiPriority w:val="1"/>
    <w:qFormat/>
    <w:rsid w:val="00DF6786"/>
    <w:pPr>
      <w:widowControl w:val="0"/>
      <w:autoSpaceDE w:val="0"/>
      <w:autoSpaceDN w:val="0"/>
      <w:contextualSpacing w:val="0"/>
    </w:pPr>
    <w:rPr>
      <w:rFonts w:eastAsia="Times New Roman"/>
      <w:noProof w:val="0"/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DF6786"/>
    <w:pPr>
      <w:widowControl w:val="0"/>
      <w:autoSpaceDE w:val="0"/>
      <w:autoSpaceDN w:val="0"/>
      <w:spacing w:before="17"/>
      <w:contextualSpacing w:val="0"/>
      <w:jc w:val="center"/>
    </w:pPr>
    <w:rPr>
      <w:rFonts w:eastAsia="Times New Roman"/>
      <w:noProof w:val="0"/>
      <w:sz w:val="22"/>
      <w:szCs w:val="22"/>
    </w:rPr>
  </w:style>
  <w:style w:type="numbering" w:customStyle="1" w:styleId="NoList4">
    <w:name w:val="No List4"/>
    <w:next w:val="NoList"/>
    <w:uiPriority w:val="99"/>
    <w:semiHidden/>
    <w:unhideWhenUsed/>
    <w:rsid w:val="008455B7"/>
  </w:style>
  <w:style w:type="paragraph" w:customStyle="1" w:styleId="msonormal0">
    <w:name w:val="msonormal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abela">
    <w:name w:val="tabela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numbering" w:customStyle="1" w:styleId="NoList5">
    <w:name w:val="No List5"/>
    <w:next w:val="NoList"/>
    <w:uiPriority w:val="99"/>
    <w:semiHidden/>
    <w:unhideWhenUsed/>
    <w:rsid w:val="008455B7"/>
  </w:style>
  <w:style w:type="table" w:customStyle="1" w:styleId="TableGrid3">
    <w:name w:val="Table Grid3"/>
    <w:basedOn w:val="TableNormal"/>
    <w:next w:val="TableGrid0"/>
    <w:uiPriority w:val="59"/>
    <w:rsid w:val="008455B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857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5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D07346-98C8-4CCD-AA69-592CF0B84C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2</TotalTime>
  <Pages>19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3</cp:revision>
  <dcterms:created xsi:type="dcterms:W3CDTF">2023-11-13T17:49:00Z</dcterms:created>
  <dcterms:modified xsi:type="dcterms:W3CDTF">2023-11-13T18:03:00Z</dcterms:modified>
</cp:coreProperties>
</file>