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1"/>
        <w:gridCol w:w="9703"/>
      </w:tblGrid>
      <w:tr w:rsidR="00932A9A" w:rsidRPr="00091871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091871" w:rsidRDefault="008A44FA" w:rsidP="00B373F6">
            <w:pPr>
              <w:pStyle w:val="NASLOVZLATO"/>
              <w:rPr>
                <w:sz w:val="20"/>
                <w:szCs w:val="20"/>
              </w:rPr>
            </w:pPr>
            <w:r w:rsidRPr="00091871">
              <w:rPr>
                <w:sz w:val="20"/>
                <w:szCs w:val="20"/>
              </w:rPr>
              <w:drawing>
                <wp:inline distT="0" distB="0" distL="0" distR="0">
                  <wp:extent cx="523875" cy="561975"/>
                  <wp:effectExtent l="0" t="0" r="0" b="0"/>
                  <wp:docPr id="22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090542" w:rsidRPr="00090542" w:rsidRDefault="00090542" w:rsidP="00B373F6">
            <w:pPr>
              <w:pStyle w:val="NASLOVBELO"/>
              <w:spacing w:line="360" w:lineRule="auto"/>
              <w:rPr>
                <w:color w:val="FFE599"/>
                <w:sz w:val="20"/>
                <w:szCs w:val="20"/>
              </w:rPr>
            </w:pPr>
            <w:r w:rsidRPr="00090542">
              <w:rPr>
                <w:color w:val="FFE599"/>
                <w:sz w:val="20"/>
                <w:szCs w:val="20"/>
              </w:rPr>
              <w:t>ЗАКОН</w:t>
            </w:r>
          </w:p>
          <w:p w:rsidR="00932A9A" w:rsidRPr="00091871" w:rsidRDefault="00090542" w:rsidP="00B373F6">
            <w:pPr>
              <w:pStyle w:val="NASLOVBELO"/>
              <w:rPr>
                <w:sz w:val="20"/>
                <w:szCs w:val="20"/>
              </w:rPr>
            </w:pPr>
            <w:r w:rsidRPr="00090542">
              <w:rPr>
                <w:sz w:val="20"/>
                <w:szCs w:val="20"/>
              </w:rPr>
              <w:t>О ПОТВРЂИВАЊУ ДОДАТНОГ ПРОТОКОЛА 6 О ТРГОВИНИ УСЛУГАМА СПОРАЗУМА О ИЗМЕНИ И ПРИСТУПАЊУ СПОРАЗУМУ О СЛОБОДНОЈ ТРГОВИНИ У ЦЕНТРАЛНОЈ ЕВРОПИ</w:t>
            </w:r>
          </w:p>
          <w:p w:rsidR="00932A9A" w:rsidRPr="00091871" w:rsidRDefault="00395566" w:rsidP="00B373F6">
            <w:pPr>
              <w:pStyle w:val="podnaslovpropisa"/>
            </w:pPr>
            <w:r w:rsidRPr="00091871">
              <w:t xml:space="preserve">("Сл. гласник РС - Међународни уговори", бр. </w:t>
            </w:r>
            <w:r w:rsidR="00B1598A" w:rsidRPr="00091871">
              <w:t>12</w:t>
            </w:r>
            <w:r w:rsidRPr="00091871">
              <w:t>/2</w:t>
            </w:r>
            <w:r w:rsidR="00B1598A" w:rsidRPr="00091871">
              <w:t>019</w:t>
            </w:r>
            <w:r w:rsidRPr="00091871">
              <w:t>)</w:t>
            </w:r>
          </w:p>
        </w:tc>
      </w:tr>
    </w:tbl>
    <w:p w:rsidR="005D6DF1" w:rsidRDefault="005D6DF1" w:rsidP="00B373F6">
      <w:pPr>
        <w:jc w:val="center"/>
        <w:rPr>
          <w:rFonts w:ascii="Arial" w:hAnsi="Arial" w:cs="Arial"/>
          <w:sz w:val="20"/>
          <w:szCs w:val="20"/>
        </w:rPr>
      </w:pPr>
      <w:bookmarkStart w:id="0" w:name="str_1"/>
      <w:bookmarkEnd w:id="0"/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9BF4700" wp14:editId="6A13A7C2">
            <wp:extent cx="5732145" cy="434783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F17B8BD" wp14:editId="1C16D66C">
            <wp:extent cx="5732145" cy="434783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lastRenderedPageBreak/>
        <w:drawing>
          <wp:inline distT="0" distB="0" distL="0" distR="0" wp14:anchorId="332CA3B5" wp14:editId="5291329D">
            <wp:extent cx="5732145" cy="434783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74FA567" wp14:editId="35891744">
            <wp:extent cx="5732145" cy="434783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74E640B" wp14:editId="4560D9C1">
            <wp:extent cx="5732145" cy="434783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F8EA033" wp14:editId="0DA48B43">
            <wp:extent cx="5732145" cy="434783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C7F4ECC" wp14:editId="3AFED08F">
            <wp:extent cx="5732145" cy="434783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C93DFE1" wp14:editId="3000A417">
            <wp:extent cx="5732145" cy="434783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3A3C8AB" wp14:editId="5D561871">
            <wp:extent cx="5732145" cy="434783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AF49C77" wp14:editId="25234CE9">
            <wp:extent cx="5732145" cy="434783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64A4BA7" wp14:editId="7B452AAB">
            <wp:extent cx="5732145" cy="434783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782DCA1" wp14:editId="6256E5BA">
            <wp:extent cx="5732145" cy="434783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AB7F739" wp14:editId="3E9419B4">
            <wp:extent cx="5732145" cy="4347834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2AAD99E" wp14:editId="7F6B6A52">
            <wp:extent cx="5732145" cy="434783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6DAC985" wp14:editId="2271C55D">
            <wp:extent cx="5732145" cy="434783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1AD56A8" wp14:editId="71E224A6">
            <wp:extent cx="5732145" cy="434783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BA4E84D" wp14:editId="50707D0E">
            <wp:extent cx="5732145" cy="4347834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67A6CF0" wp14:editId="21B1E76A">
            <wp:extent cx="5732145" cy="434783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1079823" wp14:editId="5B644D41">
            <wp:extent cx="5732145" cy="434783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1F4AEF3" wp14:editId="12E86F2E">
            <wp:extent cx="5732145" cy="434783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9FDF573" wp14:editId="1EBE3065">
            <wp:extent cx="5732145" cy="434783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015350A9" wp14:editId="744A1F2F">
            <wp:extent cx="5732145" cy="4347834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5A9B4C54" wp14:editId="12CC1A72">
            <wp:extent cx="5732145" cy="434783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B1F386B" wp14:editId="37C432C5">
            <wp:extent cx="5732145" cy="434783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CDC777F" wp14:editId="30E12B5D">
            <wp:extent cx="5732145" cy="434783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9495BBC" wp14:editId="1E512A0B">
            <wp:extent cx="5732145" cy="434783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AC6AD4E" wp14:editId="22F363DA">
            <wp:extent cx="5732145" cy="434783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E4A65DA" wp14:editId="37325D39">
            <wp:extent cx="5732145" cy="4347834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22F2575" wp14:editId="05BCB381">
            <wp:extent cx="5732145" cy="4347834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33EFF9B" wp14:editId="12E0A970">
            <wp:extent cx="5732145" cy="4347834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4FD0F624" wp14:editId="1E7FB5B9">
            <wp:extent cx="5732145" cy="4347834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46B2A3D" wp14:editId="3E402A32">
            <wp:extent cx="5732145" cy="434783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E9F974E" wp14:editId="0B7C6EB2">
            <wp:extent cx="5732145" cy="4347834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FAF5098" wp14:editId="43B3BE52">
            <wp:extent cx="5732145" cy="4347834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6199273B" wp14:editId="4B82DB4C">
            <wp:extent cx="5732145" cy="4347834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623DCC8" wp14:editId="58D9CD41">
            <wp:extent cx="5732145" cy="434783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36A42655" wp14:editId="525F5E0C">
            <wp:extent cx="5732145" cy="434783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FA7E407" wp14:editId="56E3A913">
            <wp:extent cx="5732145" cy="434783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76DA1125" wp14:editId="26D0B114">
            <wp:extent cx="5732145" cy="434783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3F6" w:rsidRPr="00B373F6" w:rsidRDefault="00B373F6" w:rsidP="00B373F6">
      <w:pPr>
        <w:spacing w:after="150" w:line="276" w:lineRule="auto"/>
        <w:contextualSpacing w:val="0"/>
        <w:jc w:val="center"/>
        <w:rPr>
          <w:rFonts w:ascii="Verdana" w:eastAsiaTheme="minorHAnsi" w:hAnsi="Verdana" w:cs="Verdana"/>
          <w:noProof w:val="0"/>
          <w:sz w:val="22"/>
          <w:szCs w:val="22"/>
          <w:lang w:val="en-US"/>
        </w:rPr>
      </w:pPr>
      <w:r w:rsidRPr="00B373F6">
        <w:rPr>
          <w:rFonts w:ascii="Verdana" w:eastAsiaTheme="minorHAnsi" w:hAnsi="Verdana" w:cs="Verdana"/>
          <w:sz w:val="22"/>
          <w:szCs w:val="22"/>
          <w:lang w:eastAsia="sr-Latn-RS"/>
        </w:rPr>
        <w:drawing>
          <wp:inline distT="0" distB="0" distL="0" distR="0" wp14:anchorId="2F2610D4" wp14:editId="62605035">
            <wp:extent cx="5732145" cy="434783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4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73F6" w:rsidRPr="00B373F6" w:rsidSect="008455B7">
      <w:footerReference w:type="default" r:id="rId49"/>
      <w:type w:val="continuous"/>
      <w:pgSz w:w="11910" w:h="16840"/>
      <w:pgMar w:top="426" w:right="560" w:bottom="280" w:left="560" w:header="681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714D7" w:rsidRDefault="00C714D7" w:rsidP="00517A41">
      <w:r>
        <w:separator/>
      </w:r>
    </w:p>
  </w:endnote>
  <w:endnote w:type="continuationSeparator" w:id="0">
    <w:p w:rsidR="00C714D7" w:rsidRDefault="00C714D7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C714D7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714D7" w:rsidRDefault="00C714D7" w:rsidP="00517A41">
      <w:r>
        <w:separator/>
      </w:r>
    </w:p>
  </w:footnote>
  <w:footnote w:type="continuationSeparator" w:id="0">
    <w:p w:rsidR="00C714D7" w:rsidRDefault="00C714D7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hideSpellingErrors/>
  <w:attachedTemplate r:id="rId1"/>
  <w:defaultTabStop w:val="720"/>
  <w:hyphenationZone w:val="425"/>
  <w:characterSpacingControl w:val="doNotCompress"/>
  <w:savePreviewPicture/>
  <w:hdrShapeDefaults>
    <o:shapedefaults v:ext="edit" spidmax="2049"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A9A"/>
    <w:rsid w:val="0002170F"/>
    <w:rsid w:val="000540A1"/>
    <w:rsid w:val="00063AA4"/>
    <w:rsid w:val="000831BD"/>
    <w:rsid w:val="00090542"/>
    <w:rsid w:val="00091871"/>
    <w:rsid w:val="00102487"/>
    <w:rsid w:val="00192081"/>
    <w:rsid w:val="00196B2A"/>
    <w:rsid w:val="001C11FA"/>
    <w:rsid w:val="00251BA3"/>
    <w:rsid w:val="00395566"/>
    <w:rsid w:val="003960C1"/>
    <w:rsid w:val="003C4BB6"/>
    <w:rsid w:val="003D018B"/>
    <w:rsid w:val="0044547E"/>
    <w:rsid w:val="004F4265"/>
    <w:rsid w:val="005029F7"/>
    <w:rsid w:val="00517A41"/>
    <w:rsid w:val="00596ED1"/>
    <w:rsid w:val="005D6DF1"/>
    <w:rsid w:val="005F6DF4"/>
    <w:rsid w:val="00606197"/>
    <w:rsid w:val="00643E74"/>
    <w:rsid w:val="00672FD2"/>
    <w:rsid w:val="006C26FD"/>
    <w:rsid w:val="007E3736"/>
    <w:rsid w:val="00836F7E"/>
    <w:rsid w:val="008455B7"/>
    <w:rsid w:val="008A44FA"/>
    <w:rsid w:val="00905917"/>
    <w:rsid w:val="00932A9A"/>
    <w:rsid w:val="00944E3C"/>
    <w:rsid w:val="00A31AF5"/>
    <w:rsid w:val="00A41E8E"/>
    <w:rsid w:val="00A43155"/>
    <w:rsid w:val="00AB01F0"/>
    <w:rsid w:val="00B142A1"/>
    <w:rsid w:val="00B1598A"/>
    <w:rsid w:val="00B373F6"/>
    <w:rsid w:val="00C40AD5"/>
    <w:rsid w:val="00C4660E"/>
    <w:rsid w:val="00C714D7"/>
    <w:rsid w:val="00D70371"/>
    <w:rsid w:val="00DF6786"/>
    <w:rsid w:val="00E2022C"/>
    <w:rsid w:val="00E25874"/>
    <w:rsid w:val="00FA6A61"/>
    <w:rsid w:val="00FD3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d6f9fe,#ccecff"/>
    </o:shapedefaults>
    <o:shapelayout v:ext="edit">
      <o:idmap v:ext="edit" data="1"/>
    </o:shapelayout>
  </w:shapeDefaults>
  <w:decimalSymbol w:val=","/>
  <w:listSeparator w:val=";"/>
  <w14:docId w14:val="330FF8DC"/>
  <w15:chartTrackingRefBased/>
  <w15:docId w15:val="{F409868E-2C51-4278-B343-FE738C5E9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odyText">
    <w:name w:val="Body Text"/>
    <w:basedOn w:val="Normal"/>
    <w:link w:val="BodyTextChar"/>
    <w:uiPriority w:val="1"/>
    <w:unhideWhenUsed/>
    <w:qFormat/>
    <w:rsid w:val="00DF678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"/>
    <w:rsid w:val="00DF6786"/>
    <w:rPr>
      <w:rFonts w:ascii="Times New Roman" w:hAnsi="Times New Roman"/>
      <w:noProof/>
      <w:sz w:val="18"/>
      <w:szCs w:val="18"/>
      <w:lang w:eastAsia="en-US"/>
    </w:rPr>
  </w:style>
  <w:style w:type="numbering" w:customStyle="1" w:styleId="NoList3">
    <w:name w:val="No List3"/>
    <w:next w:val="NoList"/>
    <w:uiPriority w:val="99"/>
    <w:semiHidden/>
    <w:unhideWhenUsed/>
    <w:rsid w:val="00DF6786"/>
  </w:style>
  <w:style w:type="paragraph" w:styleId="ListParagraph">
    <w:name w:val="List Paragraph"/>
    <w:basedOn w:val="Normal"/>
    <w:uiPriority w:val="1"/>
    <w:qFormat/>
    <w:rsid w:val="00DF6786"/>
    <w:pPr>
      <w:widowControl w:val="0"/>
      <w:autoSpaceDE w:val="0"/>
      <w:autoSpaceDN w:val="0"/>
      <w:contextualSpacing w:val="0"/>
    </w:pPr>
    <w:rPr>
      <w:rFonts w:eastAsia="Times New Roman"/>
      <w:noProof w:val="0"/>
      <w:sz w:val="22"/>
      <w:szCs w:val="22"/>
    </w:rPr>
  </w:style>
  <w:style w:type="paragraph" w:customStyle="1" w:styleId="TableParagraph">
    <w:name w:val="Table Paragraph"/>
    <w:basedOn w:val="Normal"/>
    <w:uiPriority w:val="1"/>
    <w:qFormat/>
    <w:rsid w:val="00DF6786"/>
    <w:pPr>
      <w:widowControl w:val="0"/>
      <w:autoSpaceDE w:val="0"/>
      <w:autoSpaceDN w:val="0"/>
      <w:spacing w:before="17"/>
      <w:contextualSpacing w:val="0"/>
      <w:jc w:val="center"/>
    </w:pPr>
    <w:rPr>
      <w:rFonts w:eastAsia="Times New Roman"/>
      <w:noProof w:val="0"/>
      <w:sz w:val="22"/>
      <w:szCs w:val="22"/>
    </w:rPr>
  </w:style>
  <w:style w:type="numbering" w:customStyle="1" w:styleId="NoList4">
    <w:name w:val="No List4"/>
    <w:next w:val="NoList"/>
    <w:uiPriority w:val="99"/>
    <w:semiHidden/>
    <w:unhideWhenUsed/>
    <w:rsid w:val="008455B7"/>
  </w:style>
  <w:style w:type="paragraph" w:customStyle="1" w:styleId="msonormal0">
    <w:name w:val="msonormal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tabela">
    <w:name w:val="tabela"/>
    <w:basedOn w:val="Normal"/>
    <w:rsid w:val="008455B7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numbering" w:customStyle="1" w:styleId="NoList5">
    <w:name w:val="No List5"/>
    <w:next w:val="NoList"/>
    <w:uiPriority w:val="99"/>
    <w:semiHidden/>
    <w:unhideWhenUsed/>
    <w:rsid w:val="008455B7"/>
  </w:style>
  <w:style w:type="table" w:customStyle="1" w:styleId="TableGrid3">
    <w:name w:val="Table Grid3"/>
    <w:basedOn w:val="TableNormal"/>
    <w:next w:val="TableGrid0"/>
    <w:uiPriority w:val="59"/>
    <w:rsid w:val="008455B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857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5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10B0D1-19FF-448B-A136-647734F930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4</TotalTime>
  <Pages>20</Pages>
  <Words>42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4</cp:revision>
  <dcterms:created xsi:type="dcterms:W3CDTF">2023-11-13T17:56:00Z</dcterms:created>
  <dcterms:modified xsi:type="dcterms:W3CDTF">2023-11-13T18:00:00Z</dcterms:modified>
</cp:coreProperties>
</file>