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C031B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C031BA" w:rsidRDefault="008A44FA" w:rsidP="00D6561A">
            <w:pPr>
              <w:pStyle w:val="NASLOVZLATO"/>
              <w:rPr>
                <w:sz w:val="20"/>
                <w:szCs w:val="20"/>
              </w:rPr>
            </w:pPr>
            <w:r w:rsidRPr="00C031BA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BE15C5" w:rsidRPr="00BE15C5" w:rsidRDefault="00BE15C5" w:rsidP="00D6561A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BE15C5">
              <w:rPr>
                <w:color w:val="FFE599"/>
                <w:sz w:val="20"/>
                <w:szCs w:val="20"/>
              </w:rPr>
              <w:t>МЕМОРАНДУМ</w:t>
            </w:r>
          </w:p>
          <w:p w:rsidR="00932A9A" w:rsidRPr="00C031BA" w:rsidRDefault="00D6561A" w:rsidP="00D6561A">
            <w:pPr>
              <w:pStyle w:val="NASLOVBELO"/>
              <w:rPr>
                <w:sz w:val="20"/>
                <w:szCs w:val="20"/>
              </w:rPr>
            </w:pPr>
            <w:r w:rsidRPr="00D6561A">
              <w:rPr>
                <w:sz w:val="20"/>
                <w:szCs w:val="20"/>
              </w:rPr>
              <w:t>О РАЗУМЕВАЊУ ИЗМЕЂУ МИНИСТАРСТВА СПОЉНИХ ПОСЛОВА РЕПУБЛИКЕ СРБИЈЕ И МИНИСТАРСТВА ИНОСТРАНИХ ПОСЛОВА РЕПУБЛИКЕ МАДАГАСКАР</w:t>
            </w:r>
          </w:p>
          <w:p w:rsidR="00932A9A" w:rsidRPr="00C031BA" w:rsidRDefault="00395566" w:rsidP="00D6561A">
            <w:pPr>
              <w:pStyle w:val="podnaslovpropisa"/>
            </w:pPr>
            <w:r w:rsidRPr="00C031BA">
              <w:t xml:space="preserve">("Сл. гласник РС - Међународни уговори", бр. </w:t>
            </w:r>
            <w:r w:rsidR="00BE15C5">
              <w:t>7</w:t>
            </w:r>
            <w:r w:rsidRPr="00C031BA">
              <w:t>/2</w:t>
            </w:r>
            <w:r w:rsidR="00B1598A" w:rsidRPr="00C031BA">
              <w:t>019</w:t>
            </w:r>
            <w:r w:rsidRPr="00C031BA">
              <w:t>)</w:t>
            </w:r>
          </w:p>
        </w:tc>
      </w:tr>
    </w:tbl>
    <w:p w:rsidR="005D6DF1" w:rsidRDefault="005D6DF1" w:rsidP="00D6561A">
      <w:pPr>
        <w:jc w:val="center"/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D6561A" w:rsidRDefault="00D6561A" w:rsidP="00D6561A">
      <w:pPr>
        <w:jc w:val="center"/>
      </w:pPr>
      <w:bookmarkStart w:id="1" w:name="_idContainer001"/>
      <w:r>
        <w:rPr>
          <w:lang w:eastAsia="sr-Latn-RS"/>
        </w:rPr>
        <w:drawing>
          <wp:inline distT="0" distB="0" distL="0" distR="0" wp14:anchorId="2C393811" wp14:editId="2A28AD3C">
            <wp:extent cx="5732145" cy="74386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43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bookmarkEnd w:id="1"/>
    <w:p w:rsidR="00D6561A" w:rsidRDefault="00D6561A" w:rsidP="00D6561A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758A8E17" wp14:editId="5F7A0A81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1A" w:rsidRDefault="00D6561A" w:rsidP="00D6561A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7F1E455" wp14:editId="45D1792E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61A" w:rsidRDefault="00D6561A" w:rsidP="00D6561A">
      <w:pPr>
        <w:jc w:val="center"/>
        <w:rPr>
          <w:rFonts w:ascii="Arial" w:hAnsi="Arial" w:cs="Arial"/>
          <w:sz w:val="20"/>
          <w:szCs w:val="20"/>
        </w:rPr>
      </w:pPr>
    </w:p>
    <w:sectPr w:rsidR="00D6561A" w:rsidSect="008455B7">
      <w:footerReference w:type="default" r:id="rId12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255" w:rsidRDefault="00867255" w:rsidP="00517A41">
      <w:r>
        <w:separator/>
      </w:r>
    </w:p>
  </w:endnote>
  <w:endnote w:type="continuationSeparator" w:id="0">
    <w:p w:rsidR="00867255" w:rsidRDefault="00867255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867255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255" w:rsidRDefault="00867255" w:rsidP="00517A41">
      <w:r>
        <w:separator/>
      </w:r>
    </w:p>
  </w:footnote>
  <w:footnote w:type="continuationSeparator" w:id="0">
    <w:p w:rsidR="00867255" w:rsidRDefault="00867255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831BD"/>
    <w:rsid w:val="00091871"/>
    <w:rsid w:val="00102487"/>
    <w:rsid w:val="00192081"/>
    <w:rsid w:val="001C11FA"/>
    <w:rsid w:val="00251BA3"/>
    <w:rsid w:val="00305C73"/>
    <w:rsid w:val="00395566"/>
    <w:rsid w:val="003960C1"/>
    <w:rsid w:val="003B7DFD"/>
    <w:rsid w:val="003C4BB6"/>
    <w:rsid w:val="003D018B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C26FD"/>
    <w:rsid w:val="00836F7E"/>
    <w:rsid w:val="008455B7"/>
    <w:rsid w:val="00867255"/>
    <w:rsid w:val="008A44FA"/>
    <w:rsid w:val="008E7B96"/>
    <w:rsid w:val="00905917"/>
    <w:rsid w:val="00932A9A"/>
    <w:rsid w:val="00944E3C"/>
    <w:rsid w:val="00A12074"/>
    <w:rsid w:val="00A31AF5"/>
    <w:rsid w:val="00A41E8E"/>
    <w:rsid w:val="00A43155"/>
    <w:rsid w:val="00AB01F0"/>
    <w:rsid w:val="00B13573"/>
    <w:rsid w:val="00B142A1"/>
    <w:rsid w:val="00B1598A"/>
    <w:rsid w:val="00BE15C5"/>
    <w:rsid w:val="00C031BA"/>
    <w:rsid w:val="00C40AD5"/>
    <w:rsid w:val="00D6561A"/>
    <w:rsid w:val="00D70371"/>
    <w:rsid w:val="00DF6786"/>
    <w:rsid w:val="00E2022C"/>
    <w:rsid w:val="00E25874"/>
    <w:rsid w:val="00ED12B8"/>
    <w:rsid w:val="00FA6A61"/>
    <w:rsid w:val="00FD31CA"/>
    <w:rsid w:val="00FD359D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F61F87F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5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521B0-9D96-4F5B-B659-186E79E99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3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2023-11-13T18:22:00Z</dcterms:created>
  <dcterms:modified xsi:type="dcterms:W3CDTF">2023-11-13T18:23:00Z</dcterms:modified>
</cp:coreProperties>
</file>