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86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9"/>
        <w:gridCol w:w="13264"/>
      </w:tblGrid>
      <w:tr w:rsidR="00932A9A" w:rsidRPr="008455B7" w:rsidTr="008271E5">
        <w:trPr>
          <w:tblCellSpacing w:w="15" w:type="dxa"/>
        </w:trPr>
        <w:tc>
          <w:tcPr>
            <w:tcW w:w="477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bookmarkStart w:id="0" w:name="_GoBack"/>
            <w:r w:rsidRPr="008455B7">
              <w:rPr>
                <w:sz w:val="20"/>
                <w:szCs w:val="20"/>
              </w:rPr>
              <w:drawing>
                <wp:inline distT="0" distB="0" distL="0" distR="0" wp14:anchorId="3CD9EFBD" wp14:editId="0FCEE979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92" w:type="pct"/>
            <w:shd w:val="clear" w:color="auto" w:fill="A41E1C"/>
            <w:vAlign w:val="center"/>
            <w:hideMark/>
          </w:tcPr>
          <w:p w:rsidR="003960C1" w:rsidRPr="008B2FAA" w:rsidRDefault="009536D1" w:rsidP="008B2FAA">
            <w:pPr>
              <w:pStyle w:val="NASLOVBELO"/>
              <w:spacing w:line="360" w:lineRule="auto"/>
              <w:rPr>
                <w:color w:val="FFE599"/>
              </w:rPr>
            </w:pPr>
            <w:r w:rsidRPr="009536D1">
              <w:rPr>
                <w:color w:val="FFE599"/>
              </w:rPr>
              <w:t>ОДЛУКА</w:t>
            </w:r>
          </w:p>
          <w:p w:rsidR="00770A11" w:rsidRDefault="009536D1" w:rsidP="00770A11">
            <w:pPr>
              <w:pStyle w:val="NASLOVBELO"/>
            </w:pPr>
            <w:r>
              <w:t xml:space="preserve">О ИЗМЕНАМА </w:t>
            </w:r>
            <w:r w:rsidR="00770A11">
              <w:t>ОДЛУКЕ</w:t>
            </w:r>
            <w:r w:rsidR="00770A11">
              <w:t xml:space="preserve"> </w:t>
            </w:r>
            <w:r w:rsidR="00770A11">
              <w:t>О</w:t>
            </w:r>
            <w:r w:rsidR="00770A11">
              <w:t xml:space="preserve"> </w:t>
            </w:r>
            <w:r w:rsidR="00770A11">
              <w:t>ИЗВЕШТАВАЊУ О АДЕКВАТНОСТИ КАПИТАЛА БАНКЕ</w:t>
            </w:r>
          </w:p>
          <w:p w:rsidR="00932A9A" w:rsidRPr="008B2FAA" w:rsidRDefault="009536D1" w:rsidP="00DF6786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>("Сл. гласник РС", бр. 27/2020)</w:t>
            </w:r>
          </w:p>
        </w:tc>
      </w:tr>
    </w:tbl>
    <w:p w:rsidR="008271E5" w:rsidRDefault="008271E5" w:rsidP="008271E5">
      <w:pPr>
        <w:spacing w:before="10"/>
        <w:rPr>
          <w:sz w:val="16"/>
        </w:rPr>
      </w:pPr>
      <w:bookmarkStart w:id="1" w:name="str_1"/>
      <w:bookmarkEnd w:id="1"/>
    </w:p>
    <w:p w:rsidR="008D7C82" w:rsidRDefault="008D7C82" w:rsidP="008D7C82">
      <w:pPr>
        <w:spacing w:before="8"/>
        <w:rPr>
          <w:sz w:val="24"/>
        </w:rPr>
      </w:pPr>
    </w:p>
    <w:p w:rsidR="008D7C82" w:rsidRDefault="008D7C82" w:rsidP="008D7C82">
      <w:pPr>
        <w:ind w:left="1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49733D8" wp14:editId="77ACACB9">
            <wp:extent cx="9088429" cy="579672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8429" cy="579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82" w:rsidRDefault="008D7C82" w:rsidP="008D7C82">
      <w:pPr>
        <w:rPr>
          <w:sz w:val="20"/>
        </w:rPr>
        <w:sectPr w:rsidR="008D7C82" w:rsidSect="008D7C82">
          <w:type w:val="nextPage"/>
          <w:pgSz w:w="15690" w:h="12480" w:orient="landscape"/>
          <w:pgMar w:top="567" w:right="200" w:bottom="280" w:left="720" w:header="720" w:footer="720" w:gutter="0"/>
          <w:cols w:space="720"/>
        </w:sectPr>
      </w:pPr>
    </w:p>
    <w:p w:rsidR="008D7C82" w:rsidRDefault="008D7C82" w:rsidP="008D7C82">
      <w:pPr>
        <w:spacing w:before="5"/>
        <w:rPr>
          <w:sz w:val="24"/>
        </w:rPr>
      </w:pPr>
    </w:p>
    <w:p w:rsidR="008D7C82" w:rsidRDefault="008D7C82" w:rsidP="008D7C82">
      <w:pPr>
        <w:ind w:left="10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66B2B72" wp14:editId="486E802B">
            <wp:extent cx="9082791" cy="54726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791" cy="547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82" w:rsidRDefault="008D7C82" w:rsidP="008D7C82">
      <w:pPr>
        <w:rPr>
          <w:sz w:val="20"/>
        </w:rPr>
        <w:sectPr w:rsidR="008D7C82">
          <w:pgSz w:w="15690" w:h="12480" w:orient="landscape"/>
          <w:pgMar w:top="1400" w:right="200" w:bottom="280" w:left="720" w:header="720" w:footer="720" w:gutter="0"/>
          <w:cols w:space="720"/>
        </w:sectPr>
      </w:pPr>
    </w:p>
    <w:p w:rsidR="008D7C82" w:rsidRDefault="008D7C82" w:rsidP="008D7C82">
      <w:pPr>
        <w:spacing w:before="1"/>
        <w:rPr>
          <w:sz w:val="29"/>
        </w:rPr>
      </w:pPr>
    </w:p>
    <w:p w:rsidR="008D7C82" w:rsidRDefault="008D7C82" w:rsidP="008D7C82">
      <w:pPr>
        <w:ind w:left="14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237BD99" wp14:editId="3F717777">
            <wp:extent cx="9047887" cy="576672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887" cy="57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82" w:rsidRDefault="008D7C82" w:rsidP="008D7C82">
      <w:pPr>
        <w:rPr>
          <w:sz w:val="20"/>
        </w:rPr>
        <w:sectPr w:rsidR="008D7C82">
          <w:pgSz w:w="15690" w:h="12480" w:orient="landscape"/>
          <w:pgMar w:top="1400" w:right="200" w:bottom="280" w:left="720" w:header="720" w:footer="720" w:gutter="0"/>
          <w:cols w:space="720"/>
        </w:sectPr>
      </w:pPr>
    </w:p>
    <w:p w:rsidR="008D7C82" w:rsidRDefault="008D7C82" w:rsidP="008D7C82">
      <w:pPr>
        <w:rPr>
          <w:sz w:val="20"/>
        </w:rPr>
      </w:pPr>
    </w:p>
    <w:p w:rsidR="008D7C82" w:rsidRDefault="008D7C82" w:rsidP="008D7C82">
      <w:pPr>
        <w:rPr>
          <w:sz w:val="20"/>
        </w:rPr>
      </w:pPr>
    </w:p>
    <w:p w:rsidR="008D7C82" w:rsidRDefault="008D7C82" w:rsidP="008D7C82">
      <w:pPr>
        <w:rPr>
          <w:sz w:val="20"/>
        </w:rPr>
      </w:pPr>
    </w:p>
    <w:p w:rsidR="008D7C82" w:rsidRDefault="008D7C82" w:rsidP="008D7C82">
      <w:pPr>
        <w:rPr>
          <w:sz w:val="20"/>
        </w:rPr>
      </w:pPr>
    </w:p>
    <w:p w:rsidR="008D7C82" w:rsidRDefault="008D7C82" w:rsidP="008D7C82">
      <w:pPr>
        <w:rPr>
          <w:sz w:val="20"/>
        </w:rPr>
      </w:pPr>
    </w:p>
    <w:p w:rsidR="008D7C82" w:rsidRDefault="008D7C82" w:rsidP="008D7C82">
      <w:pPr>
        <w:rPr>
          <w:sz w:val="20"/>
        </w:rPr>
      </w:pPr>
    </w:p>
    <w:p w:rsidR="008D7C82" w:rsidRDefault="008D7C82" w:rsidP="008D7C82">
      <w:pPr>
        <w:spacing w:before="10"/>
        <w:rPr>
          <w:sz w:val="15"/>
        </w:rPr>
      </w:pPr>
    </w:p>
    <w:p w:rsidR="008D7C82" w:rsidRDefault="008D7C82" w:rsidP="008D7C82">
      <w:pPr>
        <w:ind w:left="14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F00E4BF" wp14:editId="60546F64">
            <wp:extent cx="9046337" cy="381047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337" cy="381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C82" w:rsidRDefault="008D7C82" w:rsidP="008271E5">
      <w:pPr>
        <w:spacing w:before="10"/>
        <w:rPr>
          <w:sz w:val="16"/>
        </w:rPr>
      </w:pPr>
    </w:p>
    <w:sectPr w:rsidR="008D7C82" w:rsidSect="008D7C82">
      <w:footerReference w:type="default" r:id="rId13"/>
      <w:type w:val="nextPage"/>
      <w:pgSz w:w="15690" w:h="12480" w:orient="landscape"/>
      <w:pgMar w:top="426" w:right="28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13B" w:rsidRDefault="007A213B" w:rsidP="00517A41">
      <w:r>
        <w:separator/>
      </w:r>
    </w:p>
  </w:endnote>
  <w:endnote w:type="continuationSeparator" w:id="0">
    <w:p w:rsidR="007A213B" w:rsidRDefault="007A213B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8D7C82">
      <w:rPr>
        <w:caps/>
        <w:noProof/>
        <w:color w:val="5B9BD5"/>
      </w:rPr>
      <w:t>4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13B" w:rsidRDefault="007A213B" w:rsidP="00517A41">
      <w:r>
        <w:separator/>
      </w:r>
    </w:p>
  </w:footnote>
  <w:footnote w:type="continuationSeparator" w:id="0">
    <w:p w:rsidR="007A213B" w:rsidRDefault="007A213B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2E72"/>
    <w:rsid w:val="00063AA4"/>
    <w:rsid w:val="000831BD"/>
    <w:rsid w:val="000C5D5D"/>
    <w:rsid w:val="00102487"/>
    <w:rsid w:val="00192081"/>
    <w:rsid w:val="001C11FA"/>
    <w:rsid w:val="001F1737"/>
    <w:rsid w:val="002001BC"/>
    <w:rsid w:val="00251BA3"/>
    <w:rsid w:val="00263532"/>
    <w:rsid w:val="00284332"/>
    <w:rsid w:val="002F258D"/>
    <w:rsid w:val="00326F1B"/>
    <w:rsid w:val="00395566"/>
    <w:rsid w:val="003960C1"/>
    <w:rsid w:val="003C4BB6"/>
    <w:rsid w:val="003D018B"/>
    <w:rsid w:val="0044547E"/>
    <w:rsid w:val="004D1E80"/>
    <w:rsid w:val="004F4265"/>
    <w:rsid w:val="005029F7"/>
    <w:rsid w:val="00517A41"/>
    <w:rsid w:val="005674B4"/>
    <w:rsid w:val="005921CA"/>
    <w:rsid w:val="00596ED1"/>
    <w:rsid w:val="005D6DF1"/>
    <w:rsid w:val="005F6DF4"/>
    <w:rsid w:val="00606197"/>
    <w:rsid w:val="00643E74"/>
    <w:rsid w:val="00672FD2"/>
    <w:rsid w:val="006C26FD"/>
    <w:rsid w:val="0071571F"/>
    <w:rsid w:val="00770A11"/>
    <w:rsid w:val="007A213B"/>
    <w:rsid w:val="008271E5"/>
    <w:rsid w:val="00836F7E"/>
    <w:rsid w:val="008455B7"/>
    <w:rsid w:val="00852F2B"/>
    <w:rsid w:val="008A44FA"/>
    <w:rsid w:val="008B2FAA"/>
    <w:rsid w:val="008D7C82"/>
    <w:rsid w:val="008F382D"/>
    <w:rsid w:val="00905917"/>
    <w:rsid w:val="00932A9A"/>
    <w:rsid w:val="00944E3C"/>
    <w:rsid w:val="009536D1"/>
    <w:rsid w:val="00A31AF5"/>
    <w:rsid w:val="00A43155"/>
    <w:rsid w:val="00A6217F"/>
    <w:rsid w:val="00AB01F0"/>
    <w:rsid w:val="00B142A1"/>
    <w:rsid w:val="00B64826"/>
    <w:rsid w:val="00B93CF1"/>
    <w:rsid w:val="00BA3A66"/>
    <w:rsid w:val="00C40AD5"/>
    <w:rsid w:val="00C469F1"/>
    <w:rsid w:val="00D70371"/>
    <w:rsid w:val="00D80848"/>
    <w:rsid w:val="00DC380A"/>
    <w:rsid w:val="00DF6786"/>
    <w:rsid w:val="00E2022C"/>
    <w:rsid w:val="00E25874"/>
    <w:rsid w:val="00E71F14"/>
    <w:rsid w:val="00EB651B"/>
    <w:rsid w:val="00EF0169"/>
    <w:rsid w:val="00F03395"/>
    <w:rsid w:val="00FA6A61"/>
    <w:rsid w:val="00FC3DE4"/>
    <w:rsid w:val="00FD359D"/>
    <w:rsid w:val="00FF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764BB0A5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0C1C7-CC82-48CF-BAE8-77C1EC108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2023-11-23T20:06:00Z</dcterms:created>
  <dcterms:modified xsi:type="dcterms:W3CDTF">2023-11-23T20:07:00Z</dcterms:modified>
</cp:coreProperties>
</file>