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525D9F37" wp14:editId="6CB1DFA5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5E6082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5E6082">
              <w:rPr>
                <w:color w:val="FFE599"/>
                <w:sz w:val="20"/>
                <w:szCs w:val="18"/>
                <w:lang w:val="sr-Cyrl-RS"/>
              </w:rPr>
              <w:t>РЕШЕЊЕ</w:t>
            </w:r>
          </w:p>
          <w:p w:rsidR="00932A9A" w:rsidRPr="00771D86" w:rsidRDefault="004825E8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4825E8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О УСВАЈАЊУ СТАНДАРДА КВАЛИФИКАЦИЈЕ „ТЕХНИЧАР ЗА КОМПЈУТЕРСКО УПРАВЉАЊЕ (CNC) МАШИНА”</w:t>
            </w:r>
          </w:p>
          <w:p w:rsidR="00932A9A" w:rsidRPr="00771D86" w:rsidRDefault="006B4661" w:rsidP="00A86CCB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 xml:space="preserve">("Сл. гласник РС - Просветни гласник", бр.  </w:t>
            </w:r>
            <w:r w:rsidR="00A86CCB">
              <w:rPr>
                <w:sz w:val="18"/>
                <w:szCs w:val="18"/>
                <w:lang w:val="sr-Cyrl-RS"/>
              </w:rPr>
              <w:t>4</w:t>
            </w:r>
            <w:r w:rsidRPr="006B4661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427B06" w:rsidRDefault="00427B06" w:rsidP="00427B06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0" w:name="str_1"/>
      <w:bookmarkEnd w:id="0"/>
    </w:p>
    <w:p w:rsidR="00427B06" w:rsidRPr="00427B06" w:rsidRDefault="00427B06" w:rsidP="00427B06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Усваја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се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стандард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квалификације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„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Техничар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за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компјутерско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управљање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(CNC)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машина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”,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који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је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одштампан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Прилогу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1. </w:t>
      </w:r>
      <w:proofErr w:type="spellStart"/>
      <w:proofErr w:type="gram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spellEnd"/>
      <w:proofErr w:type="gram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решења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и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чини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његов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саставни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део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.</w:t>
      </w:r>
    </w:p>
    <w:p w:rsidR="00427B06" w:rsidRPr="00427B06" w:rsidRDefault="00427B06" w:rsidP="00427B06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2.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решење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објавити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„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Службеном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Републике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Србије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–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Просветном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427B06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”.</w:t>
      </w:r>
    </w:p>
    <w:p w:rsidR="00427B06" w:rsidRPr="00427B06" w:rsidRDefault="00427B06" w:rsidP="00427B06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27B06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1A3E5911" wp14:editId="64EB9267">
            <wp:extent cx="5472000" cy="7200000"/>
            <wp:effectExtent l="0" t="0" r="0" b="1270"/>
            <wp:docPr id="8" name="Picture 8" descr="https://www.pravno-informacioni-sistem.rs/SlGlasnikPortal/slike/Tehnicar-za-kompjutersko-upravljanje_Page_1.png&amp;doctype=reg&amp;abc=cba&amp;eli=true&amp;eliActId=437022&amp;regactid=43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Tehnicar-za-kompjutersko-upravljanje_Page_1.png&amp;doctype=reg&amp;abc=cba&amp;eli=true&amp;eliActId=437022&amp;regactid=4370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06" w:rsidRPr="00427B06" w:rsidRDefault="00427B06" w:rsidP="00427B06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27B06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C5C6038" wp14:editId="3EE42647">
            <wp:extent cx="5472000" cy="7200000"/>
            <wp:effectExtent l="0" t="0" r="0" b="1270"/>
            <wp:docPr id="7" name="Picture 7" descr="https://www.pravno-informacioni-sistem.rs/SlGlasnikPortal/slike/Tehnicar-za-kompjutersko-upravljanje_Page_2.png&amp;doctype=reg&amp;abc=cba&amp;eli=true&amp;eliActId=437022&amp;regactid=43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Tehnicar-za-kompjutersko-upravljanje_Page_2.png&amp;doctype=reg&amp;abc=cba&amp;eli=true&amp;eliActId=437022&amp;regactid=4370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06" w:rsidRPr="00427B06" w:rsidRDefault="00427B06" w:rsidP="00427B06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27B06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19D34C7" wp14:editId="16FE9EF8">
            <wp:extent cx="5472000" cy="7200000"/>
            <wp:effectExtent l="0" t="0" r="0" b="1270"/>
            <wp:docPr id="6" name="Picture 6" descr="https://www.pravno-informacioni-sistem.rs/SlGlasnikPortal/slike/Tehnicar-za-kompjutersko-upravljanje_Page_3.png&amp;doctype=reg&amp;abc=cba&amp;eli=true&amp;eliActId=437022&amp;regactid=43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Tehnicar-za-kompjutersko-upravljanje_Page_3.png&amp;doctype=reg&amp;abc=cba&amp;eli=true&amp;eliActId=437022&amp;regactid=4370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06" w:rsidRPr="00427B06" w:rsidRDefault="00427B06" w:rsidP="00427B06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27B06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125606B" wp14:editId="51F0B7EB">
            <wp:extent cx="5472000" cy="7200000"/>
            <wp:effectExtent l="0" t="0" r="0" b="1270"/>
            <wp:docPr id="5" name="Picture 5" descr="https://www.pravno-informacioni-sistem.rs/SlGlasnikPortal/slike/Tehnicar-za-kompjutersko-upravljanje_Page_4.png&amp;doctype=reg&amp;abc=cba&amp;eli=true&amp;eliActId=437022&amp;regactid=43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vno-informacioni-sistem.rs/SlGlasnikPortal/slike/Tehnicar-za-kompjutersko-upravljanje_Page_4.png&amp;doctype=reg&amp;abc=cba&amp;eli=true&amp;eliActId=437022&amp;regactid=4370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06" w:rsidRPr="00427B06" w:rsidRDefault="00427B06" w:rsidP="00427B06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27B06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ACCA46A" wp14:editId="37CC3B85">
            <wp:extent cx="5472000" cy="7200000"/>
            <wp:effectExtent l="0" t="0" r="0" b="1270"/>
            <wp:docPr id="4" name="Picture 4" descr="https://www.pravno-informacioni-sistem.rs/SlGlasnikPortal/slike/Tehnicar-za-kompjutersko-upravljanje_Page_5.png&amp;doctype=reg&amp;abc=cba&amp;eli=true&amp;eliActId=437022&amp;regactid=43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avno-informacioni-sistem.rs/SlGlasnikPortal/slike/Tehnicar-za-kompjutersko-upravljanje_Page_5.png&amp;doctype=reg&amp;abc=cba&amp;eli=true&amp;eliActId=437022&amp;regactid=4370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06" w:rsidRPr="00427B06" w:rsidRDefault="00427B06" w:rsidP="00427B06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27B06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1141BF5" wp14:editId="6B815A25">
            <wp:extent cx="5472000" cy="7200000"/>
            <wp:effectExtent l="0" t="0" r="0" b="1270"/>
            <wp:docPr id="3" name="Picture 3" descr="https://www.pravno-informacioni-sistem.rs/SlGlasnikPortal/slike/Tehnicar-za-kompjutersko-upravljanje_Page_6.png&amp;doctype=reg&amp;abc=cba&amp;eli=true&amp;eliActId=437022&amp;regactid=43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avno-informacioni-sistem.rs/SlGlasnikPortal/slike/Tehnicar-za-kompjutersko-upravljanje_Page_6.png&amp;doctype=reg&amp;abc=cba&amp;eli=true&amp;eliActId=437022&amp;regactid=4370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06" w:rsidRPr="00427B06" w:rsidRDefault="00427B06" w:rsidP="00427B06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1" w:name="_GoBack"/>
      <w:r w:rsidRPr="00427B06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C6C3CF8" wp14:editId="3F6BD5ED">
            <wp:extent cx="5472000" cy="7200000"/>
            <wp:effectExtent l="0" t="0" r="0" b="1270"/>
            <wp:docPr id="2" name="Picture 2" descr="https://www.pravno-informacioni-sistem.rs/SlGlasnikPortal/slike/Tehnicar-za-kompjutersko-upravljanje_Page_7.png&amp;doctype=reg&amp;abc=cba&amp;eli=true&amp;eliActId=437022&amp;regactid=43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avno-informacioni-sistem.rs/SlGlasnikPortal/slike/Tehnicar-za-kompjutersko-upravljanje_Page_7.png&amp;doctype=reg&amp;abc=cba&amp;eli=true&amp;eliActId=437022&amp;regactid=4370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013D4" w:rsidRPr="00427B06" w:rsidRDefault="006013D4" w:rsidP="00427B06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sr-Cyrl-RS"/>
        </w:rPr>
      </w:pPr>
    </w:p>
    <w:sectPr w:rsidR="006013D4" w:rsidRPr="00427B06" w:rsidSect="00FD359D">
      <w:footerReference w:type="default" r:id="rId1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427B06">
      <w:rPr>
        <w:caps/>
        <w:noProof/>
        <w:color w:val="5B9BD5"/>
      </w:rPr>
      <w:t>7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6385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7762"/>
    <w:rsid w:val="000540A1"/>
    <w:rsid w:val="000831BD"/>
    <w:rsid w:val="000B7E24"/>
    <w:rsid w:val="000C5867"/>
    <w:rsid w:val="00172385"/>
    <w:rsid w:val="00192081"/>
    <w:rsid w:val="001C11FA"/>
    <w:rsid w:val="00251BA3"/>
    <w:rsid w:val="00252F6B"/>
    <w:rsid w:val="002538FC"/>
    <w:rsid w:val="002700A2"/>
    <w:rsid w:val="002A17CE"/>
    <w:rsid w:val="00352BAB"/>
    <w:rsid w:val="00363817"/>
    <w:rsid w:val="003678AF"/>
    <w:rsid w:val="00380192"/>
    <w:rsid w:val="003858A6"/>
    <w:rsid w:val="0038696B"/>
    <w:rsid w:val="003960C1"/>
    <w:rsid w:val="003C4BB6"/>
    <w:rsid w:val="003D018B"/>
    <w:rsid w:val="0042287B"/>
    <w:rsid w:val="00427B06"/>
    <w:rsid w:val="0044547E"/>
    <w:rsid w:val="00462924"/>
    <w:rsid w:val="004666EA"/>
    <w:rsid w:val="004777E6"/>
    <w:rsid w:val="004825E8"/>
    <w:rsid w:val="004F4265"/>
    <w:rsid w:val="0050165B"/>
    <w:rsid w:val="005029F7"/>
    <w:rsid w:val="00512093"/>
    <w:rsid w:val="00517A41"/>
    <w:rsid w:val="00596ED1"/>
    <w:rsid w:val="005D6DF1"/>
    <w:rsid w:val="005E6082"/>
    <w:rsid w:val="005F6DF4"/>
    <w:rsid w:val="006013D4"/>
    <w:rsid w:val="00606197"/>
    <w:rsid w:val="00643E74"/>
    <w:rsid w:val="00665421"/>
    <w:rsid w:val="006B09DD"/>
    <w:rsid w:val="006B4661"/>
    <w:rsid w:val="006C26FD"/>
    <w:rsid w:val="006E10C5"/>
    <w:rsid w:val="006E32BE"/>
    <w:rsid w:val="00717B5A"/>
    <w:rsid w:val="00771D86"/>
    <w:rsid w:val="007A55AE"/>
    <w:rsid w:val="007E2EB9"/>
    <w:rsid w:val="00801FF1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A1B18"/>
    <w:rsid w:val="009B37BC"/>
    <w:rsid w:val="009B7D5A"/>
    <w:rsid w:val="009C377E"/>
    <w:rsid w:val="009D4583"/>
    <w:rsid w:val="009F7AF7"/>
    <w:rsid w:val="00A31AF5"/>
    <w:rsid w:val="00A43155"/>
    <w:rsid w:val="00A45180"/>
    <w:rsid w:val="00A62947"/>
    <w:rsid w:val="00A86CCB"/>
    <w:rsid w:val="00AB762B"/>
    <w:rsid w:val="00B34F09"/>
    <w:rsid w:val="00C166E0"/>
    <w:rsid w:val="00C40AD5"/>
    <w:rsid w:val="00C56CC9"/>
    <w:rsid w:val="00C83A85"/>
    <w:rsid w:val="00D1183C"/>
    <w:rsid w:val="00D70371"/>
    <w:rsid w:val="00D8504B"/>
    <w:rsid w:val="00DA3096"/>
    <w:rsid w:val="00DB1263"/>
    <w:rsid w:val="00DD75D6"/>
    <w:rsid w:val="00E110B2"/>
    <w:rsid w:val="00E25874"/>
    <w:rsid w:val="00E72AD7"/>
    <w:rsid w:val="00E77F45"/>
    <w:rsid w:val="00F058FC"/>
    <w:rsid w:val="00F05BD6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E2A03-AD3E-4F45-A263-A4F566CF7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7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2024-03-19T09:22:00Z</dcterms:created>
  <dcterms:modified xsi:type="dcterms:W3CDTF">2024-03-19T09:24:00Z</dcterms:modified>
</cp:coreProperties>
</file>