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</w:rPr>
              <w:drawing>
                <wp:inline distT="0" distB="0" distL="0" distR="0" wp14:anchorId="525D9F37" wp14:editId="6CB1DFA5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5E6082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 w:rsidRPr="005E6082">
              <w:rPr>
                <w:color w:val="FFE599"/>
                <w:sz w:val="20"/>
                <w:szCs w:val="18"/>
                <w:lang w:val="sr-Cyrl-RS"/>
              </w:rPr>
              <w:t>РЕШЕЊЕ</w:t>
            </w:r>
          </w:p>
          <w:p w:rsidR="00932A9A" w:rsidRPr="00771D86" w:rsidRDefault="0067602A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67602A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О УСВАЈАЊУ СТАНДАРДА КВАЛИФИКАЦИЈЕ </w:t>
            </w:r>
            <w:r w:rsidR="00800B3A" w:rsidRPr="00800B3A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"САРАДНИК У НОВИНАРСТВУ"</w:t>
            </w:r>
          </w:p>
          <w:p w:rsidR="00932A9A" w:rsidRPr="00771D86" w:rsidRDefault="006B4661" w:rsidP="00A86CCB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6B4661">
              <w:rPr>
                <w:sz w:val="18"/>
                <w:szCs w:val="18"/>
                <w:lang w:val="sr-Cyrl-RS"/>
              </w:rPr>
              <w:t>("Сл. гласник РС - Просветни гласник", бр.</w:t>
            </w:r>
            <w:r w:rsidR="001D3279">
              <w:rPr>
                <w:sz w:val="18"/>
                <w:szCs w:val="18"/>
                <w:lang w:val="sr-Cyrl-RS"/>
              </w:rPr>
              <w:t xml:space="preserve"> </w:t>
            </w:r>
            <w:r w:rsidR="00A86CCB">
              <w:rPr>
                <w:sz w:val="18"/>
                <w:szCs w:val="18"/>
                <w:lang w:val="sr-Cyrl-RS"/>
              </w:rPr>
              <w:t>4</w:t>
            </w:r>
            <w:r w:rsidRPr="006B4661">
              <w:rPr>
                <w:sz w:val="18"/>
                <w:szCs w:val="18"/>
                <w:lang w:val="sr-Cyrl-RS"/>
              </w:rPr>
              <w:t>/2024)</w:t>
            </w:r>
          </w:p>
        </w:tc>
      </w:tr>
    </w:tbl>
    <w:p w:rsidR="00427B06" w:rsidRPr="0067602A" w:rsidRDefault="00427B06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0" w:name="str_1"/>
      <w:bookmarkEnd w:id="0"/>
    </w:p>
    <w:p w:rsidR="0067602A" w:rsidRPr="0067602A" w:rsidRDefault="0067602A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Усваја се стандард квалификације </w:t>
      </w:r>
      <w:r w:rsidR="00800B3A" w:rsidRPr="00800B3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"</w:t>
      </w:r>
      <w:r w:rsidR="00800B3A">
        <w:rPr>
          <w:rFonts w:ascii="Arial" w:eastAsia="Times New Roman" w:hAnsi="Arial" w:cs="Arial"/>
          <w:noProof w:val="0"/>
          <w:color w:val="333333"/>
          <w:sz w:val="20"/>
          <w:szCs w:val="20"/>
          <w:lang w:val="sr-Cyrl-RS"/>
        </w:rPr>
        <w:t>С</w:t>
      </w:r>
      <w:r w:rsidR="00800B3A" w:rsidRPr="00800B3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арадник у новинарству"</w:t>
      </w:r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, који је одштампан у Прилогу 1. овог решења и чини његов саставни део.</w:t>
      </w:r>
    </w:p>
    <w:p w:rsidR="001D3279" w:rsidRDefault="0067602A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2. Ово решење објавити у </w:t>
      </w:r>
      <w:r w:rsidR="001D327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"</w:t>
      </w:r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Службеном гласнику Републике Србије </w:t>
      </w:r>
      <w:r w:rsidR="001D327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-</w:t>
      </w:r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Просветном гласнику</w:t>
      </w:r>
      <w:r w:rsidR="001D327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"</w:t>
      </w:r>
      <w:r w:rsidRPr="0067602A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.</w:t>
      </w:r>
    </w:p>
    <w:p w:rsidR="001D3279" w:rsidRDefault="001D3279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1" w:name="_GoBack"/>
      <w:bookmarkEnd w:id="1"/>
    </w:p>
    <w:p w:rsidR="001D73D1" w:rsidRDefault="001D73D1" w:rsidP="001D73D1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B63972E" wp14:editId="06AB743D">
            <wp:extent cx="5732145" cy="7557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D1" w:rsidRDefault="001D73D1" w:rsidP="001D73D1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7A97084C" wp14:editId="0F263809">
            <wp:extent cx="5732145" cy="755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D1" w:rsidRDefault="001D73D1" w:rsidP="001D73D1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48405E73" wp14:editId="68744FEB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D1" w:rsidRDefault="001D73D1" w:rsidP="001D73D1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512AEB06" wp14:editId="76871A4C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D1" w:rsidRDefault="001D73D1" w:rsidP="001D73D1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3808BCA3" wp14:editId="423989C3">
            <wp:extent cx="5732145" cy="7557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D1" w:rsidRDefault="001D73D1" w:rsidP="001D73D1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3466E1CC" wp14:editId="69F10E6C">
            <wp:extent cx="5732145" cy="75572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79" w:rsidRDefault="001D73D1" w:rsidP="001D73D1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5FC331BB" wp14:editId="5E57AD5F">
            <wp:extent cx="5732145" cy="75572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D1" w:rsidRPr="0067602A" w:rsidRDefault="001D73D1" w:rsidP="0067602A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</w:p>
    <w:sectPr w:rsidR="001D73D1" w:rsidRPr="0067602A" w:rsidSect="00FD359D">
      <w:footerReference w:type="default" r:id="rId16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1D3279">
      <w:rPr>
        <w:caps/>
        <w:noProof/>
        <w:color w:val="5B9BD5"/>
      </w:rPr>
      <w:t>2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2048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7762"/>
    <w:rsid w:val="000540A1"/>
    <w:rsid w:val="000831BD"/>
    <w:rsid w:val="000B7E24"/>
    <w:rsid w:val="000C5867"/>
    <w:rsid w:val="00172385"/>
    <w:rsid w:val="00192081"/>
    <w:rsid w:val="001C11FA"/>
    <w:rsid w:val="001D3279"/>
    <w:rsid w:val="001D73D1"/>
    <w:rsid w:val="00251BA3"/>
    <w:rsid w:val="00252F6B"/>
    <w:rsid w:val="002538FC"/>
    <w:rsid w:val="002700A2"/>
    <w:rsid w:val="002A17CE"/>
    <w:rsid w:val="00352BAB"/>
    <w:rsid w:val="00363817"/>
    <w:rsid w:val="003678AF"/>
    <w:rsid w:val="00380192"/>
    <w:rsid w:val="003858A6"/>
    <w:rsid w:val="0038696B"/>
    <w:rsid w:val="003960C1"/>
    <w:rsid w:val="003C4BB6"/>
    <w:rsid w:val="003D018B"/>
    <w:rsid w:val="003D1771"/>
    <w:rsid w:val="0042287B"/>
    <w:rsid w:val="00427B06"/>
    <w:rsid w:val="0044547E"/>
    <w:rsid w:val="00462924"/>
    <w:rsid w:val="004666EA"/>
    <w:rsid w:val="004777E6"/>
    <w:rsid w:val="004825E8"/>
    <w:rsid w:val="004F4265"/>
    <w:rsid w:val="0050165B"/>
    <w:rsid w:val="005029F7"/>
    <w:rsid w:val="00512093"/>
    <w:rsid w:val="00517A41"/>
    <w:rsid w:val="00596ED1"/>
    <w:rsid w:val="005D6DF1"/>
    <w:rsid w:val="005E6082"/>
    <w:rsid w:val="005F6DF4"/>
    <w:rsid w:val="006013D4"/>
    <w:rsid w:val="00606197"/>
    <w:rsid w:val="00643E74"/>
    <w:rsid w:val="00665421"/>
    <w:rsid w:val="0067602A"/>
    <w:rsid w:val="006B09DD"/>
    <w:rsid w:val="006B4661"/>
    <w:rsid w:val="006C26FD"/>
    <w:rsid w:val="006E10C5"/>
    <w:rsid w:val="006E32BE"/>
    <w:rsid w:val="00717B5A"/>
    <w:rsid w:val="00771D86"/>
    <w:rsid w:val="007A55AE"/>
    <w:rsid w:val="007E2EB9"/>
    <w:rsid w:val="00800B3A"/>
    <w:rsid w:val="00801FF1"/>
    <w:rsid w:val="0081111A"/>
    <w:rsid w:val="0082135B"/>
    <w:rsid w:val="00824D13"/>
    <w:rsid w:val="00836C83"/>
    <w:rsid w:val="008B1692"/>
    <w:rsid w:val="00905917"/>
    <w:rsid w:val="009220D6"/>
    <w:rsid w:val="009238C2"/>
    <w:rsid w:val="00932A9A"/>
    <w:rsid w:val="00944E3C"/>
    <w:rsid w:val="00951703"/>
    <w:rsid w:val="00987475"/>
    <w:rsid w:val="009A1B18"/>
    <w:rsid w:val="009B37BC"/>
    <w:rsid w:val="009B7D5A"/>
    <w:rsid w:val="009C377E"/>
    <w:rsid w:val="009D4583"/>
    <w:rsid w:val="009F7AF7"/>
    <w:rsid w:val="00A31AF5"/>
    <w:rsid w:val="00A43155"/>
    <w:rsid w:val="00A45180"/>
    <w:rsid w:val="00A62947"/>
    <w:rsid w:val="00A86CCB"/>
    <w:rsid w:val="00AB762B"/>
    <w:rsid w:val="00B34F09"/>
    <w:rsid w:val="00C166E0"/>
    <w:rsid w:val="00C40AD5"/>
    <w:rsid w:val="00C56CC9"/>
    <w:rsid w:val="00C83A85"/>
    <w:rsid w:val="00D1183C"/>
    <w:rsid w:val="00D70371"/>
    <w:rsid w:val="00D8504B"/>
    <w:rsid w:val="00DA3096"/>
    <w:rsid w:val="00DB1263"/>
    <w:rsid w:val="00DD75D6"/>
    <w:rsid w:val="00E110B2"/>
    <w:rsid w:val="00E25874"/>
    <w:rsid w:val="00E72AD7"/>
    <w:rsid w:val="00E77F45"/>
    <w:rsid w:val="00F058FC"/>
    <w:rsid w:val="00F05BD6"/>
    <w:rsid w:val="00F72E7E"/>
    <w:rsid w:val="00F80650"/>
    <w:rsid w:val="00FA6A61"/>
    <w:rsid w:val="00FD1DC2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2FA0B182"/>
  <w15:docId w15:val="{01BE7FA5-F7A4-4C99-ADFB-3A415F01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5E608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D47EA-E453-4248-848E-2228DE168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7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2024-03-19T09:36:00Z</dcterms:created>
  <dcterms:modified xsi:type="dcterms:W3CDTF">2024-03-19T09:37:00Z</dcterms:modified>
</cp:coreProperties>
</file>