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7F0761" w:rsidP="00D70371">
            <w:pPr>
              <w:pStyle w:val="NASLOVBELO"/>
              <w:rPr>
                <w:color w:val="FFE599"/>
              </w:rPr>
            </w:pPr>
            <w:r w:rsidRPr="007F0761">
              <w:rPr>
                <w:color w:val="FFE599"/>
              </w:rPr>
              <w:t xml:space="preserve">РЕШЕЊЕ </w:t>
            </w:r>
          </w:p>
          <w:p w:rsidR="00932A9A" w:rsidRPr="00562EA0" w:rsidRDefault="007F0761" w:rsidP="00D70371">
            <w:pPr>
              <w:pStyle w:val="NASLOVBELO"/>
            </w:pPr>
            <w:r w:rsidRPr="007F0761">
              <w:t>О УСВАЈАЊУ СТАНДАРДА КВАЛИФИКАЦИЈЕ „ТЕХНИЧАР ЗА ИЗРАДУ И ОДРЖАВАЊЕ АЛАТА”</w:t>
            </w:r>
          </w:p>
          <w:p w:rsidR="00932A9A" w:rsidRPr="00562EA0" w:rsidRDefault="00932A9A" w:rsidP="00E77660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E77660">
              <w:t>4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EC4A1B" w:rsidRPr="00EC4A1B" w:rsidRDefault="00EC4A1B" w:rsidP="00EC4A1B">
      <w:pPr>
        <w:spacing w:before="100" w:beforeAutospacing="1" w:after="100" w:afterAutospacing="1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Start w:id="1" w:name="_GoBack"/>
      <w:bookmarkEnd w:id="0"/>
      <w:bookmarkEnd w:id="1"/>
    </w:p>
    <w:p w:rsidR="007F0761" w:rsidRPr="009659D4" w:rsidRDefault="007F0761" w:rsidP="009659D4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Техничар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за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израду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одржавање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алата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9659D4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7F0761" w:rsidRPr="007F0761" w:rsidRDefault="007F0761" w:rsidP="009659D4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611-00-00806/2024-03</w:t>
      </w:r>
    </w:p>
    <w:p w:rsidR="007F0761" w:rsidRPr="007F0761" w:rsidRDefault="007F0761" w:rsidP="009659D4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У 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Београду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, 30.</w:t>
      </w:r>
      <w:proofErr w:type="gram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proofErr w:type="gram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априла</w:t>
      </w:r>
      <w:proofErr w:type="spellEnd"/>
      <w:proofErr w:type="gram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2024. </w:t>
      </w:r>
      <w:proofErr w:type="spellStart"/>
      <w:proofErr w:type="gram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spellEnd"/>
      <w:proofErr w:type="gramEnd"/>
    </w:p>
    <w:p w:rsidR="007F0761" w:rsidRPr="007F0761" w:rsidRDefault="007F0761" w:rsidP="009659D4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,</w:t>
      </w:r>
    </w:p>
    <w:p w:rsidR="007F0761" w:rsidRPr="007F0761" w:rsidRDefault="007F0761" w:rsidP="009659D4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proofErr w:type="gram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spellEnd"/>
      <w:proofErr w:type="gram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spellStart"/>
      <w:proofErr w:type="gram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spellEnd"/>
      <w:proofErr w:type="gram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proofErr w:type="spellStart"/>
      <w:r w:rsidRPr="009659D4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Славица</w:t>
      </w:r>
      <w:proofErr w:type="spellEnd"/>
      <w:r w:rsidRPr="009659D4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Ђукић</w:t>
      </w:r>
      <w:proofErr w:type="spellEnd"/>
      <w:r w:rsidRPr="009659D4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9659D4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Дејановић</w:t>
      </w:r>
      <w:proofErr w:type="spellEnd"/>
      <w:r w:rsidRPr="009659D4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,</w:t>
      </w:r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proofErr w:type="spellStart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</w:t>
      </w:r>
      <w:proofErr w:type="spellEnd"/>
      <w:r w:rsidRPr="007F0761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9778CB9" wp14:editId="3A5E611C">
            <wp:extent cx="6829200" cy="9000000"/>
            <wp:effectExtent l="0" t="0" r="0" b="0"/>
            <wp:docPr id="8" name="Picture 8" descr="https://reg.pravno-informacioni-sistem.rs/api/Attachment/slike/437192/Tehnicar-alat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7192/Tehnicar-alata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1C04916" wp14:editId="58C0A9A2">
            <wp:extent cx="6829200" cy="9000000"/>
            <wp:effectExtent l="0" t="0" r="0" b="0"/>
            <wp:docPr id="7" name="Picture 7" descr="https://reg.pravno-informacioni-sistem.rs/api/Attachment/slike/437192/Tehnicar-alat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192/Tehnicar-alata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238811E" wp14:editId="7CBE50DC">
            <wp:extent cx="6829200" cy="9000000"/>
            <wp:effectExtent l="0" t="0" r="0" b="0"/>
            <wp:docPr id="6" name="Picture 6" descr="https://reg.pravno-informacioni-sistem.rs/api/Attachment/slike/437192/Tehnicar-alat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7192/Tehnicar-alata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C30F698" wp14:editId="6D70E3A2">
            <wp:extent cx="6825600" cy="9000000"/>
            <wp:effectExtent l="0" t="0" r="0" b="0"/>
            <wp:docPr id="5" name="Picture 5" descr="https://reg.pravno-informacioni-sistem.rs/api/Attachment/slike/437192/Tehnicar-alat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192/Tehnicar-alata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ED9A375" wp14:editId="1E607EAC">
            <wp:extent cx="6825600" cy="9000000"/>
            <wp:effectExtent l="0" t="0" r="0" b="0"/>
            <wp:docPr id="4" name="Picture 4" descr="https://reg.pravno-informacioni-sistem.rs/api/Attachment/slike/437192/Tehnicar-alat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7192/Tehnicar-alata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1" w:rsidRPr="007F0761" w:rsidRDefault="007F0761" w:rsidP="009659D4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6E844AD" wp14:editId="479FA9E4">
            <wp:extent cx="6825600" cy="9000000"/>
            <wp:effectExtent l="0" t="0" r="0" b="0"/>
            <wp:docPr id="3" name="Picture 3" descr="https://reg.pravno-informacioni-sistem.rs/api/Attachment/slike/437192/Tehnicar-alat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192/Tehnicar-alata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1" w:rsidRPr="009659D4" w:rsidRDefault="007F0761" w:rsidP="009659D4">
      <w:pPr>
        <w:spacing w:after="150"/>
        <w:ind w:firstLine="480"/>
        <w:contextualSpacing w:val="0"/>
        <w:rPr>
          <w:rFonts w:ascii="Arial" w:hAnsi="Arial" w:cs="Arial"/>
          <w:sz w:val="20"/>
          <w:szCs w:val="20"/>
        </w:rPr>
      </w:pPr>
      <w:r w:rsidRPr="009659D4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96CD25F" wp14:editId="1ECF5B42">
            <wp:extent cx="6825600" cy="9000000"/>
            <wp:effectExtent l="0" t="0" r="0" b="0"/>
            <wp:docPr id="2" name="Picture 2" descr="https://reg.pravno-informacioni-sistem.rs/api/Attachment/slike/437192/Tehnicar-alat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7192/Tehnicar-alata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761" w:rsidRPr="009659D4" w:rsidSect="00562EA0">
      <w:footerReference w:type="default" r:id="rId16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EC4A1B">
      <w:rPr>
        <w:caps/>
        <w:noProof/>
        <w:color w:val="5B9BD5"/>
      </w:rPr>
      <w:t>2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E77F7"/>
    <w:rsid w:val="00134025"/>
    <w:rsid w:val="0016280D"/>
    <w:rsid w:val="00174003"/>
    <w:rsid w:val="00185B10"/>
    <w:rsid w:val="00192081"/>
    <w:rsid w:val="001C11FA"/>
    <w:rsid w:val="001C23E7"/>
    <w:rsid w:val="00251BA3"/>
    <w:rsid w:val="003960C1"/>
    <w:rsid w:val="003C4BB6"/>
    <w:rsid w:val="0044547E"/>
    <w:rsid w:val="00484A2D"/>
    <w:rsid w:val="00490EFD"/>
    <w:rsid w:val="004F4265"/>
    <w:rsid w:val="00500D93"/>
    <w:rsid w:val="005029F7"/>
    <w:rsid w:val="00517A41"/>
    <w:rsid w:val="00562EA0"/>
    <w:rsid w:val="00596ED1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F0761"/>
    <w:rsid w:val="00856E4B"/>
    <w:rsid w:val="00905917"/>
    <w:rsid w:val="00932A9A"/>
    <w:rsid w:val="00944E3C"/>
    <w:rsid w:val="009659D4"/>
    <w:rsid w:val="00977B32"/>
    <w:rsid w:val="009E04BD"/>
    <w:rsid w:val="00A31AF5"/>
    <w:rsid w:val="00A51B9D"/>
    <w:rsid w:val="00B217B2"/>
    <w:rsid w:val="00B2401D"/>
    <w:rsid w:val="00C40AD5"/>
    <w:rsid w:val="00CC2FA3"/>
    <w:rsid w:val="00D46562"/>
    <w:rsid w:val="00D70371"/>
    <w:rsid w:val="00DD2E1F"/>
    <w:rsid w:val="00E25874"/>
    <w:rsid w:val="00E2639F"/>
    <w:rsid w:val="00E77660"/>
    <w:rsid w:val="00EC4A1B"/>
    <w:rsid w:val="00F362E2"/>
    <w:rsid w:val="00F83E89"/>
    <w:rsid w:val="00FA6A61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8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2024-05-08T10:40:00Z</dcterms:created>
  <dcterms:modified xsi:type="dcterms:W3CDTF">2024-05-08T10:44:00Z</dcterms:modified>
</cp:coreProperties>
</file>