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8"/>
        <w:gridCol w:w="9962"/>
      </w:tblGrid>
      <w:tr w:rsidR="00932A9A" w:rsidRPr="00562EA0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562EA0" w:rsidRDefault="00FF41D9" w:rsidP="00D70371">
            <w:pPr>
              <w:pStyle w:val="NASLOVZLATO"/>
            </w:pPr>
            <w:r>
              <w:rPr>
                <w:lang w:val="en-US" w:eastAsia="en-US"/>
              </w:rPr>
              <w:drawing>
                <wp:inline distT="0" distB="0" distL="0" distR="0" wp14:anchorId="6ED2BC61" wp14:editId="2591D49E">
                  <wp:extent cx="523875" cy="561975"/>
                  <wp:effectExtent l="0" t="0" r="9525" b="9525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960C1" w:rsidRPr="00562EA0" w:rsidRDefault="007F0761" w:rsidP="00D70371">
            <w:pPr>
              <w:pStyle w:val="NASLOVBELO"/>
              <w:rPr>
                <w:color w:val="FFE599"/>
              </w:rPr>
            </w:pPr>
            <w:r w:rsidRPr="007F0761">
              <w:rPr>
                <w:color w:val="FFE599"/>
              </w:rPr>
              <w:t xml:space="preserve">РЕШЕЊЕ </w:t>
            </w:r>
          </w:p>
          <w:p w:rsidR="00932A9A" w:rsidRPr="00562EA0" w:rsidRDefault="00BB198E" w:rsidP="00D70371">
            <w:pPr>
              <w:pStyle w:val="NASLOVBELO"/>
            </w:pPr>
            <w:r w:rsidRPr="00BB198E">
              <w:t>О УСВАЈАЊУ СТАНДАРДА КВАЛИФИКАЦИЈЕ „ТЕХНИЧАР ФОТОГРАФИЈЕ”</w:t>
            </w:r>
          </w:p>
          <w:p w:rsidR="00932A9A" w:rsidRPr="00562EA0" w:rsidRDefault="00932A9A" w:rsidP="00E77660">
            <w:pPr>
              <w:pStyle w:val="podnaslovpropisa"/>
            </w:pPr>
            <w:r w:rsidRPr="00562EA0">
              <w:t>("Сл. гласник РС</w:t>
            </w:r>
            <w:r w:rsidR="003960C1" w:rsidRPr="00562EA0">
              <w:t xml:space="preserve"> - Просветни гласник</w:t>
            </w:r>
            <w:r w:rsidRPr="00562EA0">
              <w:t xml:space="preserve">", бр. </w:t>
            </w:r>
            <w:r w:rsidR="00E77660">
              <w:t>4</w:t>
            </w:r>
            <w:r w:rsidRPr="00562EA0">
              <w:t>/20</w:t>
            </w:r>
            <w:r w:rsidR="00643E74" w:rsidRPr="00562EA0">
              <w:t>2</w:t>
            </w:r>
            <w:r w:rsidR="00562EA0" w:rsidRPr="00562EA0">
              <w:t>4</w:t>
            </w:r>
            <w:r w:rsidRPr="00562EA0">
              <w:t>)</w:t>
            </w:r>
          </w:p>
        </w:tc>
      </w:tr>
    </w:tbl>
    <w:p w:rsidR="00BB198E" w:rsidRPr="00BB198E" w:rsidRDefault="00BB198E" w:rsidP="00BB198E">
      <w:pPr>
        <w:spacing w:before="225" w:after="120"/>
        <w:ind w:firstLine="480"/>
        <w:contextualSpacing w:val="0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bookmarkStart w:id="0" w:name="str_1"/>
      <w:bookmarkEnd w:id="0"/>
    </w:p>
    <w:p w:rsidR="00BB198E" w:rsidRPr="00BB198E" w:rsidRDefault="00BB198E" w:rsidP="00BB198E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1. </w:t>
      </w:r>
      <w:proofErr w:type="spellStart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Усваја</w:t>
      </w:r>
      <w:proofErr w:type="spellEnd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се</w:t>
      </w:r>
      <w:proofErr w:type="spellEnd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стандард</w:t>
      </w:r>
      <w:proofErr w:type="spellEnd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квалификације</w:t>
      </w:r>
      <w:proofErr w:type="spellEnd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„</w:t>
      </w:r>
      <w:proofErr w:type="spellStart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Техничар</w:t>
      </w:r>
      <w:proofErr w:type="spellEnd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фотографије</w:t>
      </w:r>
      <w:proofErr w:type="spellEnd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”, </w:t>
      </w:r>
      <w:proofErr w:type="spellStart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који</w:t>
      </w:r>
      <w:proofErr w:type="spellEnd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је</w:t>
      </w:r>
      <w:proofErr w:type="spellEnd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одштампан</w:t>
      </w:r>
      <w:proofErr w:type="spellEnd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у </w:t>
      </w:r>
      <w:proofErr w:type="spellStart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Прилогу</w:t>
      </w:r>
      <w:proofErr w:type="spellEnd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1. </w:t>
      </w:r>
      <w:proofErr w:type="spellStart"/>
      <w:proofErr w:type="gramStart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овог</w:t>
      </w:r>
      <w:proofErr w:type="spellEnd"/>
      <w:proofErr w:type="gramEnd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решења</w:t>
      </w:r>
      <w:proofErr w:type="spellEnd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и </w:t>
      </w:r>
      <w:proofErr w:type="spellStart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чини</w:t>
      </w:r>
      <w:proofErr w:type="spellEnd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његов</w:t>
      </w:r>
      <w:proofErr w:type="spellEnd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саставни</w:t>
      </w:r>
      <w:proofErr w:type="spellEnd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део</w:t>
      </w:r>
      <w:proofErr w:type="spellEnd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.</w:t>
      </w:r>
    </w:p>
    <w:p w:rsidR="00BB198E" w:rsidRPr="00BB198E" w:rsidRDefault="00BB198E" w:rsidP="00BB198E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2. </w:t>
      </w:r>
      <w:proofErr w:type="spellStart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Ово</w:t>
      </w:r>
      <w:proofErr w:type="spellEnd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решење</w:t>
      </w:r>
      <w:proofErr w:type="spellEnd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објавити</w:t>
      </w:r>
      <w:proofErr w:type="spellEnd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у „</w:t>
      </w:r>
      <w:proofErr w:type="spellStart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Службеном</w:t>
      </w:r>
      <w:proofErr w:type="spellEnd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гласнику</w:t>
      </w:r>
      <w:proofErr w:type="spellEnd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Републике</w:t>
      </w:r>
      <w:proofErr w:type="spellEnd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Србије</w:t>
      </w:r>
      <w:proofErr w:type="spellEnd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– </w:t>
      </w:r>
      <w:proofErr w:type="spellStart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Просветном</w:t>
      </w:r>
      <w:proofErr w:type="spellEnd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гласнику</w:t>
      </w:r>
      <w:proofErr w:type="spellEnd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”.</w:t>
      </w:r>
    </w:p>
    <w:p w:rsidR="00BB198E" w:rsidRPr="00BB198E" w:rsidRDefault="00BB198E" w:rsidP="00BB198E">
      <w:pPr>
        <w:spacing w:after="150"/>
        <w:ind w:firstLine="480"/>
        <w:contextualSpacing w:val="0"/>
        <w:jc w:val="right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proofErr w:type="spellStart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Број</w:t>
      </w:r>
      <w:proofErr w:type="spellEnd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611-00-00804/2024-03</w:t>
      </w:r>
    </w:p>
    <w:p w:rsidR="00BB198E" w:rsidRPr="00BB198E" w:rsidRDefault="00BB198E" w:rsidP="00BB198E">
      <w:pPr>
        <w:spacing w:after="150"/>
        <w:ind w:firstLine="480"/>
        <w:contextualSpacing w:val="0"/>
        <w:jc w:val="right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proofErr w:type="gramStart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У </w:t>
      </w:r>
      <w:proofErr w:type="spellStart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Београду</w:t>
      </w:r>
      <w:proofErr w:type="spellEnd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, 30.</w:t>
      </w:r>
      <w:proofErr w:type="gramEnd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proofErr w:type="gramStart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априла</w:t>
      </w:r>
      <w:proofErr w:type="spellEnd"/>
      <w:proofErr w:type="gramEnd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2024. </w:t>
      </w:r>
      <w:proofErr w:type="spellStart"/>
      <w:proofErr w:type="gramStart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године</w:t>
      </w:r>
      <w:proofErr w:type="spellEnd"/>
      <w:proofErr w:type="gramEnd"/>
    </w:p>
    <w:p w:rsidR="00BB198E" w:rsidRPr="00BB198E" w:rsidRDefault="00BB198E" w:rsidP="00BB198E">
      <w:pPr>
        <w:spacing w:after="150"/>
        <w:ind w:firstLine="480"/>
        <w:contextualSpacing w:val="0"/>
        <w:jc w:val="right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proofErr w:type="spellStart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Министар</w:t>
      </w:r>
      <w:proofErr w:type="spellEnd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,</w:t>
      </w:r>
    </w:p>
    <w:p w:rsidR="00BB198E" w:rsidRPr="00BB198E" w:rsidRDefault="00BB198E" w:rsidP="00BB198E">
      <w:pPr>
        <w:ind w:firstLine="480"/>
        <w:contextualSpacing w:val="0"/>
        <w:jc w:val="right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proofErr w:type="spellStart"/>
      <w:proofErr w:type="gramStart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проф</w:t>
      </w:r>
      <w:proofErr w:type="spellEnd"/>
      <w:proofErr w:type="gramEnd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. </w:t>
      </w:r>
      <w:proofErr w:type="spellStart"/>
      <w:proofErr w:type="gramStart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др</w:t>
      </w:r>
      <w:proofErr w:type="spellEnd"/>
      <w:proofErr w:type="gramEnd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 </w:t>
      </w:r>
      <w:proofErr w:type="spellStart"/>
      <w:r w:rsidRPr="00BB198E">
        <w:rPr>
          <w:rFonts w:ascii="Arial" w:eastAsia="Times New Roman" w:hAnsi="Arial" w:cs="Arial"/>
          <w:b/>
          <w:bCs/>
          <w:noProof w:val="0"/>
          <w:color w:val="333333"/>
          <w:sz w:val="20"/>
          <w:szCs w:val="20"/>
          <w:lang w:val="en-US"/>
        </w:rPr>
        <w:t>Славица</w:t>
      </w:r>
      <w:proofErr w:type="spellEnd"/>
      <w:r w:rsidRPr="00BB198E">
        <w:rPr>
          <w:rFonts w:ascii="Arial" w:eastAsia="Times New Roman" w:hAnsi="Arial" w:cs="Arial"/>
          <w:b/>
          <w:bCs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BB198E">
        <w:rPr>
          <w:rFonts w:ascii="Arial" w:eastAsia="Times New Roman" w:hAnsi="Arial" w:cs="Arial"/>
          <w:b/>
          <w:bCs/>
          <w:noProof w:val="0"/>
          <w:color w:val="333333"/>
          <w:sz w:val="20"/>
          <w:szCs w:val="20"/>
          <w:lang w:val="en-US"/>
        </w:rPr>
        <w:t>Ђукић</w:t>
      </w:r>
      <w:proofErr w:type="spellEnd"/>
      <w:r w:rsidRPr="00BB198E">
        <w:rPr>
          <w:rFonts w:ascii="Arial" w:eastAsia="Times New Roman" w:hAnsi="Arial" w:cs="Arial"/>
          <w:b/>
          <w:bCs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BB198E">
        <w:rPr>
          <w:rFonts w:ascii="Arial" w:eastAsia="Times New Roman" w:hAnsi="Arial" w:cs="Arial"/>
          <w:b/>
          <w:bCs/>
          <w:noProof w:val="0"/>
          <w:color w:val="333333"/>
          <w:sz w:val="20"/>
          <w:szCs w:val="20"/>
          <w:lang w:val="en-US"/>
        </w:rPr>
        <w:t>Дејановић</w:t>
      </w:r>
      <w:proofErr w:type="spellEnd"/>
      <w:r w:rsidRPr="00BB198E">
        <w:rPr>
          <w:rFonts w:ascii="Arial" w:eastAsia="Times New Roman" w:hAnsi="Arial" w:cs="Arial"/>
          <w:b/>
          <w:bCs/>
          <w:noProof w:val="0"/>
          <w:color w:val="333333"/>
          <w:sz w:val="20"/>
          <w:szCs w:val="20"/>
          <w:lang w:val="en-US"/>
        </w:rPr>
        <w:t>,</w:t>
      </w:r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 </w:t>
      </w:r>
      <w:proofErr w:type="spellStart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с.р</w:t>
      </w:r>
      <w:proofErr w:type="spellEnd"/>
      <w:r w:rsidRPr="00BB198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.</w:t>
      </w:r>
    </w:p>
    <w:p w:rsidR="00BB198E" w:rsidRPr="00BB198E" w:rsidRDefault="00BB198E" w:rsidP="00BB198E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BB198E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0247751E" wp14:editId="0A64B986">
            <wp:extent cx="6825600" cy="9000000"/>
            <wp:effectExtent l="0" t="0" r="0" b="0"/>
            <wp:docPr id="15" name="Picture 15" descr="https://reg.pravno-informacioni-sistem.rs/api/Attachment/slike/437194/Tehnicar-fotografije_Pag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g.pravno-informacioni-sistem.rs/api/Attachment/slike/437194/Tehnicar-fotografije_Page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6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98E" w:rsidRPr="00BB198E" w:rsidRDefault="00BB198E" w:rsidP="00BB198E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BB198E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552DF0F2" wp14:editId="5E814546">
            <wp:extent cx="6825600" cy="9000000"/>
            <wp:effectExtent l="0" t="0" r="0" b="0"/>
            <wp:docPr id="14" name="Picture 14" descr="https://reg.pravno-informacioni-sistem.rs/api/Attachment/slike/437194/Tehnicar-fotografije_Pag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g.pravno-informacioni-sistem.rs/api/Attachment/slike/437194/Tehnicar-fotografije_Page_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6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98E" w:rsidRPr="00BB198E" w:rsidRDefault="00BB198E" w:rsidP="00BB198E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BB198E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204B8964" wp14:editId="0CE27794">
            <wp:extent cx="6825600" cy="9000000"/>
            <wp:effectExtent l="0" t="0" r="0" b="0"/>
            <wp:docPr id="13" name="Picture 13" descr="https://reg.pravno-informacioni-sistem.rs/api/Attachment/slike/437194/Tehnicar-fotografije_Pag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g.pravno-informacioni-sistem.rs/api/Attachment/slike/437194/Tehnicar-fotografije_Page_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6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98E" w:rsidRPr="00BB198E" w:rsidRDefault="00BB198E" w:rsidP="00BB198E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BB198E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67122FB8" wp14:editId="3FBDA692">
            <wp:extent cx="6825600" cy="9000000"/>
            <wp:effectExtent l="0" t="0" r="0" b="0"/>
            <wp:docPr id="12" name="Picture 12" descr="https://reg.pravno-informacioni-sistem.rs/api/Attachment/slike/437194/Tehnicar-fotografije_Pag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eg.pravno-informacioni-sistem.rs/api/Attachment/slike/437194/Tehnicar-fotografije_Page_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6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98E" w:rsidRPr="00BB198E" w:rsidRDefault="00BB198E" w:rsidP="00BB198E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BB198E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69AC0B20" wp14:editId="0833AD89">
            <wp:extent cx="6825600" cy="9000000"/>
            <wp:effectExtent l="0" t="0" r="0" b="0"/>
            <wp:docPr id="11" name="Picture 11" descr="https://reg.pravno-informacioni-sistem.rs/api/Attachment/slike/437194/Tehnicar-fotografije_Page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g.pravno-informacioni-sistem.rs/api/Attachment/slike/437194/Tehnicar-fotografije_Page_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6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98E" w:rsidRPr="00BB198E" w:rsidRDefault="00BB198E" w:rsidP="00BB198E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BB198E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41950B41" wp14:editId="0DDD9615">
            <wp:extent cx="6825600" cy="9000000"/>
            <wp:effectExtent l="0" t="0" r="0" b="0"/>
            <wp:docPr id="10" name="Picture 10" descr="https://reg.pravno-informacioni-sistem.rs/api/Attachment/slike/437194/Tehnicar-fotografije_Page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eg.pravno-informacioni-sistem.rs/api/Attachment/slike/437194/Tehnicar-fotografije_Page_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6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A1B" w:rsidRPr="00BB198E" w:rsidRDefault="00BB198E" w:rsidP="004D1499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BB198E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16069B57" wp14:editId="1682178C">
            <wp:extent cx="6825600" cy="9000000"/>
            <wp:effectExtent l="0" t="0" r="0" b="0"/>
            <wp:docPr id="9" name="Picture 9" descr="https://reg.pravno-informacioni-sistem.rs/api/Attachment/slike/437194/Tehnicar-fotografije_Page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eg.pravno-informacioni-sistem.rs/api/Attachment/slike/437194/Tehnicar-fotografije_Page_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6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EC4A1B" w:rsidRPr="00BB198E" w:rsidSect="00562EA0">
      <w:footerReference w:type="default" r:id="rId16"/>
      <w:type w:val="continuous"/>
      <w:pgSz w:w="12480" w:h="15690"/>
      <w:pgMar w:top="426" w:right="780" w:bottom="280" w:left="760" w:header="720" w:footer="341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4A2D" w:rsidRDefault="00484A2D" w:rsidP="00517A41">
      <w:r>
        <w:separator/>
      </w:r>
    </w:p>
  </w:endnote>
  <w:endnote w:type="continuationSeparator" w:id="0">
    <w:p w:rsidR="00484A2D" w:rsidRDefault="00484A2D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2EA0" w:rsidRPr="00562EA0" w:rsidRDefault="00562EA0">
    <w:pPr>
      <w:pStyle w:val="Footer"/>
      <w:rPr>
        <w:caps/>
        <w:noProof/>
        <w:color w:val="5B9BD5"/>
      </w:rPr>
    </w:pPr>
    <w:r w:rsidRPr="00562EA0">
      <w:rPr>
        <w:caps/>
        <w:color w:val="5B9BD5"/>
      </w:rPr>
      <w:fldChar w:fldCharType="begin"/>
    </w:r>
    <w:r w:rsidRPr="00562EA0">
      <w:rPr>
        <w:caps/>
        <w:color w:val="5B9BD5"/>
      </w:rPr>
      <w:instrText xml:space="preserve"> PAGE   \* MERGEFORMAT </w:instrText>
    </w:r>
    <w:r w:rsidRPr="00562EA0">
      <w:rPr>
        <w:caps/>
        <w:color w:val="5B9BD5"/>
      </w:rPr>
      <w:fldChar w:fldCharType="separate"/>
    </w:r>
    <w:r w:rsidR="004D1499">
      <w:rPr>
        <w:caps/>
        <w:noProof/>
        <w:color w:val="5B9BD5"/>
      </w:rPr>
      <w:t>8</w:t>
    </w:r>
    <w:r w:rsidRPr="00562EA0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4A2D" w:rsidRDefault="00484A2D" w:rsidP="00517A41">
      <w:r>
        <w:separator/>
      </w:r>
    </w:p>
  </w:footnote>
  <w:footnote w:type="continuationSeparator" w:id="0">
    <w:p w:rsidR="00484A2D" w:rsidRDefault="00484A2D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5B1C02"/>
    <w:multiLevelType w:val="hybridMultilevel"/>
    <w:tmpl w:val="3D266C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C1435F"/>
    <w:multiLevelType w:val="multilevel"/>
    <w:tmpl w:val="C91E258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hideSpellingError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8193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9A"/>
    <w:rsid w:val="00034705"/>
    <w:rsid w:val="000540A1"/>
    <w:rsid w:val="00080BC6"/>
    <w:rsid w:val="000831BD"/>
    <w:rsid w:val="0008374B"/>
    <w:rsid w:val="000E77F7"/>
    <w:rsid w:val="00134025"/>
    <w:rsid w:val="0016280D"/>
    <w:rsid w:val="00174003"/>
    <w:rsid w:val="00185B10"/>
    <w:rsid w:val="00192081"/>
    <w:rsid w:val="001C11FA"/>
    <w:rsid w:val="001C23E7"/>
    <w:rsid w:val="00251BA3"/>
    <w:rsid w:val="003960C1"/>
    <w:rsid w:val="003C4BB6"/>
    <w:rsid w:val="0044547E"/>
    <w:rsid w:val="00484A2D"/>
    <w:rsid w:val="00490EFD"/>
    <w:rsid w:val="004D1499"/>
    <w:rsid w:val="004F4265"/>
    <w:rsid w:val="00500D93"/>
    <w:rsid w:val="005029F7"/>
    <w:rsid w:val="00517A41"/>
    <w:rsid w:val="00562EA0"/>
    <w:rsid w:val="00596ED1"/>
    <w:rsid w:val="005D6DF1"/>
    <w:rsid w:val="005F6DF4"/>
    <w:rsid w:val="00606197"/>
    <w:rsid w:val="00614EFF"/>
    <w:rsid w:val="00643975"/>
    <w:rsid w:val="00643E74"/>
    <w:rsid w:val="0067680B"/>
    <w:rsid w:val="006C26FD"/>
    <w:rsid w:val="006E3D3F"/>
    <w:rsid w:val="006E524D"/>
    <w:rsid w:val="00765E2C"/>
    <w:rsid w:val="007B07E5"/>
    <w:rsid w:val="007F0761"/>
    <w:rsid w:val="00856E4B"/>
    <w:rsid w:val="00905917"/>
    <w:rsid w:val="00932A9A"/>
    <w:rsid w:val="00944E3C"/>
    <w:rsid w:val="009659D4"/>
    <w:rsid w:val="00977B32"/>
    <w:rsid w:val="009E04BD"/>
    <w:rsid w:val="00A31AF5"/>
    <w:rsid w:val="00A51B9D"/>
    <w:rsid w:val="00B217B2"/>
    <w:rsid w:val="00B2401D"/>
    <w:rsid w:val="00BB198E"/>
    <w:rsid w:val="00C40AD5"/>
    <w:rsid w:val="00CC2FA3"/>
    <w:rsid w:val="00D46562"/>
    <w:rsid w:val="00D70371"/>
    <w:rsid w:val="00DD2E1F"/>
    <w:rsid w:val="00E25874"/>
    <w:rsid w:val="00E2639F"/>
    <w:rsid w:val="00E77660"/>
    <w:rsid w:val="00EC4A1B"/>
    <w:rsid w:val="00F362E2"/>
    <w:rsid w:val="00F83E89"/>
    <w:rsid w:val="00FA6A61"/>
    <w:rsid w:val="00FF4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ru v:ext="edit" colors="#d6f9fe,#cce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6E524D"/>
  </w:style>
  <w:style w:type="table" w:customStyle="1" w:styleId="TableGrid2">
    <w:name w:val="Table Grid2"/>
    <w:basedOn w:val="TableNormal"/>
    <w:next w:val="TableGrid0"/>
    <w:uiPriority w:val="59"/>
    <w:rsid w:val="006E524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1C23E7"/>
  </w:style>
  <w:style w:type="table" w:customStyle="1" w:styleId="TableGrid3">
    <w:name w:val="Table Grid3"/>
    <w:basedOn w:val="TableNormal"/>
    <w:next w:val="TableGrid0"/>
    <w:uiPriority w:val="59"/>
    <w:rsid w:val="001C23E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4">
    <w:name w:val="No List4"/>
    <w:next w:val="NoList"/>
    <w:uiPriority w:val="99"/>
    <w:semiHidden/>
    <w:unhideWhenUsed/>
    <w:rsid w:val="00562EA0"/>
  </w:style>
  <w:style w:type="paragraph" w:customStyle="1" w:styleId="msonormal0">
    <w:name w:val="msonormal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roj">
    <w:name w:val="broj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odluka-zakon">
    <w:name w:val="odluka-zakon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potpis">
    <w:name w:val="potpis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bold">
    <w:name w:val="bold"/>
    <w:rsid w:val="00562EA0"/>
  </w:style>
  <w:style w:type="paragraph" w:customStyle="1" w:styleId="bold1">
    <w:name w:val="bold1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italik">
    <w:name w:val="italik"/>
    <w:rsid w:val="00562EA0"/>
  </w:style>
  <w:style w:type="paragraph" w:customStyle="1" w:styleId="levi-bold">
    <w:name w:val="levi-bold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562EA0"/>
  </w:style>
  <w:style w:type="table" w:customStyle="1" w:styleId="TableGrid4">
    <w:name w:val="Table Grid4"/>
    <w:basedOn w:val="TableNormal"/>
    <w:next w:val="TableGrid0"/>
    <w:uiPriority w:val="59"/>
    <w:rsid w:val="00562EA0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F41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1D9"/>
    <w:rPr>
      <w:rFonts w:ascii="Tahoma" w:hAnsi="Tahoma" w:cs="Tahoma"/>
      <w:noProof/>
      <w:sz w:val="16"/>
      <w:szCs w:val="16"/>
      <w:lang w:eastAsia="en-US"/>
    </w:rPr>
  </w:style>
  <w:style w:type="paragraph" w:customStyle="1" w:styleId="centar">
    <w:name w:val="centar"/>
    <w:basedOn w:val="Normal"/>
    <w:rsid w:val="007F0761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9659D4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6E524D"/>
  </w:style>
  <w:style w:type="table" w:customStyle="1" w:styleId="TableGrid2">
    <w:name w:val="Table Grid2"/>
    <w:basedOn w:val="TableNormal"/>
    <w:next w:val="TableGrid0"/>
    <w:uiPriority w:val="59"/>
    <w:rsid w:val="006E524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1C23E7"/>
  </w:style>
  <w:style w:type="table" w:customStyle="1" w:styleId="TableGrid3">
    <w:name w:val="Table Grid3"/>
    <w:basedOn w:val="TableNormal"/>
    <w:next w:val="TableGrid0"/>
    <w:uiPriority w:val="59"/>
    <w:rsid w:val="001C23E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4">
    <w:name w:val="No List4"/>
    <w:next w:val="NoList"/>
    <w:uiPriority w:val="99"/>
    <w:semiHidden/>
    <w:unhideWhenUsed/>
    <w:rsid w:val="00562EA0"/>
  </w:style>
  <w:style w:type="paragraph" w:customStyle="1" w:styleId="msonormal0">
    <w:name w:val="msonormal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roj">
    <w:name w:val="broj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odluka-zakon">
    <w:name w:val="odluka-zakon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potpis">
    <w:name w:val="potpis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bold">
    <w:name w:val="bold"/>
    <w:rsid w:val="00562EA0"/>
  </w:style>
  <w:style w:type="paragraph" w:customStyle="1" w:styleId="bold1">
    <w:name w:val="bold1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italik">
    <w:name w:val="italik"/>
    <w:rsid w:val="00562EA0"/>
  </w:style>
  <w:style w:type="paragraph" w:customStyle="1" w:styleId="levi-bold">
    <w:name w:val="levi-bold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562EA0"/>
  </w:style>
  <w:style w:type="table" w:customStyle="1" w:styleId="TableGrid4">
    <w:name w:val="Table Grid4"/>
    <w:basedOn w:val="TableNormal"/>
    <w:next w:val="TableGrid0"/>
    <w:uiPriority w:val="59"/>
    <w:rsid w:val="00562EA0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F41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1D9"/>
    <w:rPr>
      <w:rFonts w:ascii="Tahoma" w:hAnsi="Tahoma" w:cs="Tahoma"/>
      <w:noProof/>
      <w:sz w:val="16"/>
      <w:szCs w:val="16"/>
      <w:lang w:eastAsia="en-US"/>
    </w:rPr>
  </w:style>
  <w:style w:type="paragraph" w:customStyle="1" w:styleId="centar">
    <w:name w:val="centar"/>
    <w:basedOn w:val="Normal"/>
    <w:rsid w:val="007F0761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9659D4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727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2</TotalTime>
  <Pages>8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4</cp:revision>
  <dcterms:created xsi:type="dcterms:W3CDTF">2024-05-08T10:46:00Z</dcterms:created>
  <dcterms:modified xsi:type="dcterms:W3CDTF">2024-05-08T10:48:00Z</dcterms:modified>
</cp:coreProperties>
</file>