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  <w:lang w:val="en-US" w:eastAsia="en-US"/>
              </w:rPr>
              <w:drawing>
                <wp:inline distT="0" distB="0" distL="0" distR="0" wp14:anchorId="5C89958E" wp14:editId="253B4F8A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0D2852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0D2852">
              <w:rPr>
                <w:color w:val="FFE599"/>
                <w:sz w:val="22"/>
                <w:szCs w:val="22"/>
              </w:rPr>
              <w:t>ПРАВИЛНИК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A10EE8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A10EE8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 ДОПУНИ ПРАВИЛНИКА О ПЛАНУ И ПРОГРАМУ НАСТАВЕ И УЧЕЊА ОПШТЕОБРАЗОВНИХ ПРЕДМЕТА СРЕДЊЕГ СТРУЧНОГ ОБРАЗОВАЊА И ВАСПИТАЊА У ПОДРУЧЈУ РАДА ШУМАРСТВО И ОБРАДА ДРВЕТА</w:t>
            </w:r>
            <w:r w:rsidR="000D2852" w:rsidRPr="000D2852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BB19D9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BB19D9">
              <w:rPr>
                <w:sz w:val="18"/>
                <w:szCs w:val="18"/>
              </w:rPr>
              <w:t>7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A10EE8" w:rsidRPr="00A10EE8" w:rsidRDefault="00A10EE8" w:rsidP="00A10EE8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bookmarkStart w:id="0" w:name="str_1"/>
      <w:bookmarkStart w:id="1" w:name="clan_1"/>
      <w:bookmarkEnd w:id="0"/>
      <w:bookmarkEnd w:id="1"/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1.</w:t>
      </w:r>
      <w:proofErr w:type="gramEnd"/>
    </w:p>
    <w:p w:rsidR="00A10EE8" w:rsidRPr="00A10EE8" w:rsidRDefault="00A10EE8" w:rsidP="00A10EE8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о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средњег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стручног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образовања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васпитања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Шумарство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обрада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дрвета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(„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Службени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РС –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. 8/22, 9/23 и 8/24),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после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техничар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технологије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дрвета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обликовања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намештаја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додаје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шумар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узгајивач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одштампан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уз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овај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чини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његов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саставни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део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A10EE8" w:rsidRPr="00A10EE8" w:rsidRDefault="00A10EE8" w:rsidP="00A10EE8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2.</w:t>
      </w:r>
      <w:proofErr w:type="gramEnd"/>
    </w:p>
    <w:p w:rsidR="00A10EE8" w:rsidRPr="00A10EE8" w:rsidRDefault="00A10EE8" w:rsidP="00A10EE8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шумар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узгајивач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трогодишњем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остварују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складу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правилником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утврђен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стручним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школама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трогодишњем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четворогодишњем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  <w:proofErr w:type="gramEnd"/>
    </w:p>
    <w:p w:rsidR="00A10EE8" w:rsidRPr="00A10EE8" w:rsidRDefault="00A10EE8" w:rsidP="00A10EE8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3.</w:t>
      </w:r>
      <w:proofErr w:type="gramEnd"/>
    </w:p>
    <w:p w:rsidR="00A10EE8" w:rsidRPr="00A10EE8" w:rsidRDefault="00A10EE8" w:rsidP="00A10EE8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Даном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почетка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примене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овог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престаје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важи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о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наставном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стицање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образовања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трогодишњем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четворогодишњем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стручној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Шумарство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обрада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дрвета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(„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 6/93, 1/94, 5/02 и 8/09 и „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Службени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РС –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. 10/13, 11/13, 14/13, 9/14, 8/22, 4/23 и 8/24),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делу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односи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шумар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A10EE8" w:rsidRPr="00A10EE8" w:rsidRDefault="00A10EE8" w:rsidP="00A10EE8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Ученици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уписани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средњу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закључно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школском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2025/2026.</w:t>
      </w:r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годином</w:t>
      </w:r>
      <w:proofErr w:type="spellEnd"/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Шумарство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обрада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дрвета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шумар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трогодишњем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стичу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образовање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наставном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био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снази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почетка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примене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овог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најкасније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краја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2028/2029. </w:t>
      </w: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spellEnd"/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A10EE8" w:rsidRPr="00A10EE8" w:rsidRDefault="00A10EE8" w:rsidP="00A10EE8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4.</w:t>
      </w:r>
      <w:proofErr w:type="gramEnd"/>
    </w:p>
    <w:p w:rsidR="00A10EE8" w:rsidRPr="00A10EE8" w:rsidRDefault="00A10EE8" w:rsidP="00A10EE8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Овај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ступа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снагу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наредног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дана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дана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објављивања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„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Службеном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Републике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Србије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–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Просветном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а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примењује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2026/2027.</w:t>
      </w:r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spellEnd"/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A10EE8" w:rsidRPr="00A10EE8" w:rsidRDefault="00A10EE8" w:rsidP="00A10EE8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Број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110-00-89/2026-03</w:t>
      </w:r>
    </w:p>
    <w:p w:rsidR="00A10EE8" w:rsidRPr="00A10EE8" w:rsidRDefault="00A10EE8" w:rsidP="00A10EE8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У 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Београду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 24.</w:t>
      </w:r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августа</w:t>
      </w:r>
      <w:proofErr w:type="spellEnd"/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2026. </w:t>
      </w: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spellEnd"/>
      <w:proofErr w:type="gramEnd"/>
    </w:p>
    <w:p w:rsidR="00A10EE8" w:rsidRPr="00A10EE8" w:rsidRDefault="00A10EE8" w:rsidP="00A10EE8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Министар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</w:t>
      </w:r>
    </w:p>
    <w:p w:rsidR="00A10EE8" w:rsidRPr="00A10EE8" w:rsidRDefault="00A10EE8" w:rsidP="00A10EE8">
      <w:pPr>
        <w:spacing w:before="0" w:after="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</w:t>
      </w:r>
      <w:proofErr w:type="spellEnd"/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. </w:t>
      </w:r>
      <w:proofErr w:type="spellStart"/>
      <w:proofErr w:type="gram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</w:t>
      </w:r>
      <w:proofErr w:type="spellEnd"/>
      <w:proofErr w:type="gram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</w:t>
      </w:r>
      <w:proofErr w:type="spellStart"/>
      <w:r w:rsidRPr="00A10EE8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Дејан</w:t>
      </w:r>
      <w:proofErr w:type="spellEnd"/>
      <w:r w:rsidRPr="00A10EE8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Вук</w:t>
      </w:r>
      <w:proofErr w:type="spellEnd"/>
      <w:r w:rsidRPr="00A10EE8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A10EE8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Станковић</w:t>
      </w:r>
      <w:proofErr w:type="spellEnd"/>
      <w:r w:rsidRPr="00A10EE8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, </w:t>
      </w:r>
      <w:proofErr w:type="spellStart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с.р</w:t>
      </w:r>
      <w:proofErr w:type="spellEnd"/>
      <w:r w:rsidRPr="00A10EE8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A10EE8" w:rsidRDefault="00A10EE8" w:rsidP="00A10EE8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sectPr w:rsidR="00A10EE8" w:rsidSect="00A10EE8">
          <w:type w:val="continuous"/>
          <w:pgSz w:w="11906" w:h="16838" w:code="9"/>
          <w:pgMar w:top="426" w:right="780" w:bottom="280" w:left="760" w:header="720" w:footer="720" w:gutter="0"/>
          <w:cols w:space="720"/>
          <w:docGrid w:linePitch="245"/>
        </w:sectPr>
      </w:pPr>
    </w:p>
    <w:p w:rsidR="00A10EE8" w:rsidRPr="00A10EE8" w:rsidRDefault="00A10EE8" w:rsidP="00A10EE8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A10EE8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050EE7DC" wp14:editId="27E1A5FC">
            <wp:extent cx="8798400" cy="6685200"/>
            <wp:effectExtent l="0" t="0" r="3175" b="0"/>
            <wp:docPr id="7" name="Picture 7" descr="A detailed table comparing various types of lithium-ion batteries based on parameters like energy density, cycle life, safety, cost, and application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etailed table comparing various types of lithium-ion batteries based on parameters like energy density, cycle life, safety, cost, and application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400" cy="66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E8" w:rsidRPr="00A10EE8" w:rsidRDefault="00A10EE8" w:rsidP="00A10EE8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A10EE8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16A97DD4" wp14:editId="7F4CFA37">
            <wp:extent cx="8798400" cy="6685200"/>
            <wp:effectExtent l="0" t="0" r="3175" b="0"/>
            <wp:docPr id="6" name="Picture 6" descr="A detailed technical table with multiple columns and rows containing numerical data, labels, and descriptions related to measurements or specification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detailed technical table with multiple columns and rows containing numerical data, labels, and descriptions related to measurements or specification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400" cy="66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9D9" w:rsidRPr="00A10EE8" w:rsidRDefault="00A10EE8" w:rsidP="00863596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A10EE8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2977DC7" wp14:editId="48C12085">
            <wp:extent cx="8798400" cy="6685200"/>
            <wp:effectExtent l="0" t="0" r="3175" b="0"/>
            <wp:docPr id="5" name="Picture 5" descr="A vertical flowchart diagram illustrating the process of converting a function from Cartesian to polar coordinates, including steps for substitution, simplification, and final expression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vertical flowchart diagram illustrating the process of converting a function from Cartesian to polar coordinates, including steps for substitution, simplification, and final expression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400" cy="66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BB19D9" w:rsidRPr="00A10EE8" w:rsidSect="00863596">
      <w:pgSz w:w="16838" w:h="11906" w:orient="landscape" w:code="9"/>
      <w:pgMar w:top="760" w:right="425" w:bottom="782" w:left="27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75777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46F65"/>
    <w:rsid w:val="000540A1"/>
    <w:rsid w:val="00060FD2"/>
    <w:rsid w:val="0006514D"/>
    <w:rsid w:val="000831BD"/>
    <w:rsid w:val="000B1D00"/>
    <w:rsid w:val="000C5867"/>
    <w:rsid w:val="000D2852"/>
    <w:rsid w:val="000E14E5"/>
    <w:rsid w:val="00110844"/>
    <w:rsid w:val="00131F74"/>
    <w:rsid w:val="00172C45"/>
    <w:rsid w:val="0018073B"/>
    <w:rsid w:val="00192081"/>
    <w:rsid w:val="001C11FA"/>
    <w:rsid w:val="001E48E4"/>
    <w:rsid w:val="001F5BBF"/>
    <w:rsid w:val="00220176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5D98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2758"/>
    <w:rsid w:val="0065671E"/>
    <w:rsid w:val="00665421"/>
    <w:rsid w:val="006666A7"/>
    <w:rsid w:val="00674AB0"/>
    <w:rsid w:val="00692117"/>
    <w:rsid w:val="006C26FD"/>
    <w:rsid w:val="006E10C5"/>
    <w:rsid w:val="0071176B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63596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10EE8"/>
    <w:rsid w:val="00A31AF5"/>
    <w:rsid w:val="00A35BE7"/>
    <w:rsid w:val="00A43155"/>
    <w:rsid w:val="00A461EE"/>
    <w:rsid w:val="00A62947"/>
    <w:rsid w:val="00A771D7"/>
    <w:rsid w:val="00AA1709"/>
    <w:rsid w:val="00B11EDB"/>
    <w:rsid w:val="00B20593"/>
    <w:rsid w:val="00B75805"/>
    <w:rsid w:val="00B77D99"/>
    <w:rsid w:val="00B903EE"/>
    <w:rsid w:val="00BB19D9"/>
    <w:rsid w:val="00BD61DE"/>
    <w:rsid w:val="00C069C7"/>
    <w:rsid w:val="00C11D71"/>
    <w:rsid w:val="00C40AD5"/>
    <w:rsid w:val="00C4122F"/>
    <w:rsid w:val="00C50E07"/>
    <w:rsid w:val="00C64754"/>
    <w:rsid w:val="00C71119"/>
    <w:rsid w:val="00C712F7"/>
    <w:rsid w:val="00C9792A"/>
    <w:rsid w:val="00CC528E"/>
    <w:rsid w:val="00D0146C"/>
    <w:rsid w:val="00D03A58"/>
    <w:rsid w:val="00D05152"/>
    <w:rsid w:val="00D70371"/>
    <w:rsid w:val="00D717D7"/>
    <w:rsid w:val="00D80762"/>
    <w:rsid w:val="00D82B93"/>
    <w:rsid w:val="00D84D2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26E97"/>
    <w:rsid w:val="00E72AD7"/>
    <w:rsid w:val="00EA69B2"/>
    <w:rsid w:val="00EC6B63"/>
    <w:rsid w:val="00EF6DB6"/>
    <w:rsid w:val="00F058FC"/>
    <w:rsid w:val="00F0659D"/>
    <w:rsid w:val="00F3037B"/>
    <w:rsid w:val="00F54E5C"/>
    <w:rsid w:val="00F712D2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D8B90-8796-4D77-9D45-BBFE55196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3</TotalTime>
  <Pages>4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4</cp:revision>
  <dcterms:created xsi:type="dcterms:W3CDTF">2026-09-02T08:30:00Z</dcterms:created>
  <dcterms:modified xsi:type="dcterms:W3CDTF">2026-09-02T08:33:00Z</dcterms:modified>
</cp:coreProperties>
</file>