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5C89958E" wp14:editId="253B4F8A">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3C47DA" w:rsidP="00FB1C21">
            <w:pPr>
              <w:jc w:val="center"/>
              <w:rPr>
                <w:rFonts w:ascii="Arial" w:eastAsia="Times New Roman" w:hAnsi="Arial" w:cs="Arial"/>
                <w:b/>
                <w:bCs/>
                <w:color w:val="FFFFFF"/>
                <w:kern w:val="28"/>
                <w:sz w:val="22"/>
                <w:szCs w:val="22"/>
                <w:lang w:eastAsia="sr-Latn-RS"/>
              </w:rPr>
            </w:pPr>
            <w:r w:rsidRPr="003C47DA">
              <w:rPr>
                <w:rFonts w:ascii="Arial" w:eastAsia="Times New Roman" w:hAnsi="Arial" w:cs="Arial"/>
                <w:b/>
                <w:bCs/>
                <w:color w:val="FFFFFF"/>
                <w:kern w:val="28"/>
                <w:sz w:val="22"/>
                <w:szCs w:val="22"/>
                <w:lang w:eastAsia="sr-Latn-RS"/>
              </w:rPr>
              <w:t xml:space="preserve">О ДОПУНИ ПРАВИЛНИКА О ПЛАНУ И ПРОГРАМУ НАСТАВЕ И УЧЕЊА СТРУЧНИХ ПРЕДМЕТА СРЕДЊЕГ СТРУЧНОГ ОБРАЗОВАЊА И ВАСПИТАЊА У ПОДРУЧЈУ РАДА ШУМАРСТВО И ОБРАДА ДРВЕТА </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BB19D9">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BB19D9">
              <w:rPr>
                <w:sz w:val="18"/>
                <w:szCs w:val="18"/>
              </w:rPr>
              <w:t>7</w:t>
            </w:r>
            <w:r w:rsidRPr="00DF039D">
              <w:rPr>
                <w:sz w:val="18"/>
                <w:szCs w:val="18"/>
              </w:rPr>
              <w:t>/202</w:t>
            </w:r>
            <w:r w:rsidR="00495177">
              <w:rPr>
                <w:sz w:val="18"/>
                <w:szCs w:val="18"/>
              </w:rPr>
              <w:t>6</w:t>
            </w:r>
            <w:r w:rsidRPr="00DF039D">
              <w:rPr>
                <w:sz w:val="18"/>
                <w:szCs w:val="18"/>
              </w:rPr>
              <w:t>)</w:t>
            </w:r>
          </w:p>
        </w:tc>
      </w:tr>
    </w:tbl>
    <w:p w:rsidR="00691AC3" w:rsidRPr="00691AC3" w:rsidRDefault="00691AC3" w:rsidP="003C47DA">
      <w:pPr>
        <w:spacing w:before="330"/>
        <w:ind w:firstLine="480"/>
        <w:contextualSpacing w:val="0"/>
        <w:jc w:val="center"/>
        <w:rPr>
          <w:rFonts w:ascii="Arial" w:eastAsia="Times New Roman" w:hAnsi="Arial" w:cs="Arial"/>
          <w:noProof w:val="0"/>
          <w:color w:val="000000"/>
          <w:sz w:val="20"/>
          <w:szCs w:val="20"/>
          <w:lang w:val="en-US"/>
        </w:rPr>
      </w:pPr>
      <w:bookmarkStart w:id="0" w:name="str_1"/>
      <w:bookmarkStart w:id="1" w:name="clan_1"/>
      <w:bookmarkEnd w:id="0"/>
      <w:bookmarkEnd w:id="1"/>
      <w:proofErr w:type="spellStart"/>
      <w:proofErr w:type="gramStart"/>
      <w:r w:rsidRPr="00691AC3">
        <w:rPr>
          <w:rFonts w:ascii="Arial" w:eastAsia="Times New Roman" w:hAnsi="Arial" w:cs="Arial"/>
          <w:noProof w:val="0"/>
          <w:color w:val="000000"/>
          <w:sz w:val="20"/>
          <w:szCs w:val="20"/>
          <w:lang w:val="en-US"/>
        </w:rPr>
        <w:t>Члан</w:t>
      </w:r>
      <w:proofErr w:type="spellEnd"/>
      <w:r w:rsidRPr="00691AC3">
        <w:rPr>
          <w:rFonts w:ascii="Arial" w:eastAsia="Times New Roman" w:hAnsi="Arial" w:cs="Arial"/>
          <w:noProof w:val="0"/>
          <w:color w:val="000000"/>
          <w:sz w:val="20"/>
          <w:szCs w:val="20"/>
          <w:lang w:val="en-US"/>
        </w:rPr>
        <w:t xml:space="preserve"> 1.</w:t>
      </w:r>
      <w:proofErr w:type="gramEnd"/>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691AC3">
        <w:rPr>
          <w:rFonts w:ascii="Arial" w:eastAsia="Times New Roman" w:hAnsi="Arial" w:cs="Arial"/>
          <w:noProof w:val="0"/>
          <w:color w:val="000000"/>
          <w:sz w:val="20"/>
          <w:szCs w:val="20"/>
          <w:lang w:val="en-US"/>
        </w:rPr>
        <w:t xml:space="preserve">У </w:t>
      </w:r>
      <w:proofErr w:type="spellStart"/>
      <w:r w:rsidRPr="00691AC3">
        <w:rPr>
          <w:rFonts w:ascii="Arial" w:eastAsia="Times New Roman" w:hAnsi="Arial" w:cs="Arial"/>
          <w:noProof w:val="0"/>
          <w:color w:val="000000"/>
          <w:sz w:val="20"/>
          <w:szCs w:val="20"/>
          <w:lang w:val="en-US"/>
        </w:rPr>
        <w:t>Правилнику</w:t>
      </w:r>
      <w:proofErr w:type="spellEnd"/>
      <w:r w:rsidRPr="00691AC3">
        <w:rPr>
          <w:rFonts w:ascii="Arial" w:eastAsia="Times New Roman" w:hAnsi="Arial" w:cs="Arial"/>
          <w:noProof w:val="0"/>
          <w:color w:val="000000"/>
          <w:sz w:val="20"/>
          <w:szCs w:val="20"/>
          <w:lang w:val="en-US"/>
        </w:rPr>
        <w:t xml:space="preserve"> о </w:t>
      </w:r>
      <w:proofErr w:type="spellStart"/>
      <w:r w:rsidRPr="00691AC3">
        <w:rPr>
          <w:rFonts w:ascii="Arial" w:eastAsia="Times New Roman" w:hAnsi="Arial" w:cs="Arial"/>
          <w:noProof w:val="0"/>
          <w:color w:val="000000"/>
          <w:sz w:val="20"/>
          <w:szCs w:val="20"/>
          <w:lang w:val="en-US"/>
        </w:rPr>
        <w:t>плану</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наставе</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учења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стручних</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предмета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средњег</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стручног</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образовања</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васпитања</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подручју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Шумарство</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обрада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дрвета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Службени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РС – </w:t>
      </w:r>
      <w:proofErr w:type="spellStart"/>
      <w:r w:rsidRPr="00691AC3">
        <w:rPr>
          <w:rFonts w:ascii="Arial" w:eastAsia="Times New Roman" w:hAnsi="Arial" w:cs="Arial"/>
          <w:noProof w:val="0"/>
          <w:color w:val="000000"/>
          <w:sz w:val="20"/>
          <w:szCs w:val="20"/>
          <w:lang w:val="en-US"/>
        </w:rPr>
        <w:t>Просветни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бр</w:t>
      </w:r>
      <w:proofErr w:type="spellEnd"/>
      <w:r w:rsidRPr="00691AC3">
        <w:rPr>
          <w:rFonts w:ascii="Arial" w:eastAsia="Times New Roman" w:hAnsi="Arial" w:cs="Arial"/>
          <w:noProof w:val="0"/>
          <w:color w:val="000000"/>
          <w:sz w:val="20"/>
          <w:szCs w:val="20"/>
          <w:lang w:val="en-US"/>
        </w:rPr>
        <w:t xml:space="preserve">. 8/22, 9/23, 8/24 и 2/26), </w:t>
      </w:r>
      <w:proofErr w:type="spellStart"/>
      <w:r w:rsidRPr="00691AC3">
        <w:rPr>
          <w:rFonts w:ascii="Arial" w:eastAsia="Times New Roman" w:hAnsi="Arial" w:cs="Arial"/>
          <w:noProof w:val="0"/>
          <w:color w:val="000000"/>
          <w:sz w:val="20"/>
          <w:szCs w:val="20"/>
          <w:lang w:val="en-US"/>
        </w:rPr>
        <w:t>после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плана</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наставе</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учења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профил</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техничар</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технологије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дрвета</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обликовања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намештаја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додаје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план</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наставе</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учења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профил</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узгајивач</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који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одштампан</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уз</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овај</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правилник</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чини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његов</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саставни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део</w:t>
      </w:r>
      <w:proofErr w:type="spellEnd"/>
      <w:r w:rsidRPr="00691AC3">
        <w:rPr>
          <w:rFonts w:ascii="Arial" w:eastAsia="Times New Roman" w:hAnsi="Arial" w:cs="Arial"/>
          <w:noProof w:val="0"/>
          <w:color w:val="000000"/>
          <w:sz w:val="20"/>
          <w:szCs w:val="20"/>
          <w:lang w:val="en-US"/>
        </w:rPr>
        <w:t>.</w:t>
      </w:r>
    </w:p>
    <w:p w:rsidR="00691AC3" w:rsidRPr="00691AC3" w:rsidRDefault="00691AC3" w:rsidP="003C47DA">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Члан</w:t>
      </w:r>
      <w:proofErr w:type="spellEnd"/>
      <w:r w:rsidRPr="00691AC3">
        <w:rPr>
          <w:rFonts w:ascii="Arial" w:eastAsia="Times New Roman" w:hAnsi="Arial" w:cs="Arial"/>
          <w:noProof w:val="0"/>
          <w:color w:val="000000"/>
          <w:sz w:val="20"/>
          <w:szCs w:val="20"/>
          <w:lang w:val="en-US"/>
        </w:rPr>
        <w:t xml:space="preserve"> 2.</w:t>
      </w:r>
      <w:proofErr w:type="gramEnd"/>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План</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наставе</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учења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стручних</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предмета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профил</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узгајивач</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остварује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се</w:t>
      </w:r>
      <w:proofErr w:type="spellEnd"/>
      <w:r w:rsidRPr="00691AC3">
        <w:rPr>
          <w:rFonts w:ascii="Arial" w:eastAsia="Times New Roman" w:hAnsi="Arial" w:cs="Arial"/>
          <w:noProof w:val="0"/>
          <w:color w:val="000000"/>
          <w:sz w:val="20"/>
          <w:szCs w:val="20"/>
          <w:lang w:val="en-US"/>
        </w:rPr>
        <w:t xml:space="preserve"> у и </w:t>
      </w:r>
      <w:proofErr w:type="spellStart"/>
      <w:r w:rsidRPr="00691AC3">
        <w:rPr>
          <w:rFonts w:ascii="Arial" w:eastAsia="Times New Roman" w:hAnsi="Arial" w:cs="Arial"/>
          <w:noProof w:val="0"/>
          <w:color w:val="000000"/>
          <w:sz w:val="20"/>
          <w:szCs w:val="20"/>
          <w:lang w:val="en-US"/>
        </w:rPr>
        <w:t>складу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Решењем</w:t>
      </w:r>
      <w:proofErr w:type="spellEnd"/>
      <w:r w:rsidRPr="00691AC3">
        <w:rPr>
          <w:rFonts w:ascii="Arial" w:eastAsia="Times New Roman" w:hAnsi="Arial" w:cs="Arial"/>
          <w:noProof w:val="0"/>
          <w:color w:val="000000"/>
          <w:sz w:val="20"/>
          <w:szCs w:val="20"/>
          <w:lang w:val="en-US"/>
        </w:rPr>
        <w:t xml:space="preserve"> о </w:t>
      </w:r>
      <w:proofErr w:type="spellStart"/>
      <w:r w:rsidRPr="00691AC3">
        <w:rPr>
          <w:rFonts w:ascii="Arial" w:eastAsia="Times New Roman" w:hAnsi="Arial" w:cs="Arial"/>
          <w:noProof w:val="0"/>
          <w:color w:val="000000"/>
          <w:sz w:val="20"/>
          <w:szCs w:val="20"/>
          <w:lang w:val="en-US"/>
        </w:rPr>
        <w:t>усвајању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стандарда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квалификације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узгајивач</w:t>
      </w:r>
      <w:proofErr w:type="spellEnd"/>
      <w:r w:rsidRPr="00691AC3">
        <w:rPr>
          <w:rFonts w:ascii="Arial" w:eastAsia="Times New Roman" w:hAnsi="Arial" w:cs="Arial"/>
          <w:noProof w:val="0"/>
          <w:color w:val="000000"/>
          <w:sz w:val="20"/>
          <w:szCs w:val="20"/>
          <w:lang w:val="en-US"/>
        </w:rPr>
        <w:t>” („</w:t>
      </w:r>
      <w:proofErr w:type="spellStart"/>
      <w:r w:rsidRPr="00691AC3">
        <w:rPr>
          <w:rFonts w:ascii="Arial" w:eastAsia="Times New Roman" w:hAnsi="Arial" w:cs="Arial"/>
          <w:noProof w:val="0"/>
          <w:color w:val="000000"/>
          <w:sz w:val="20"/>
          <w:szCs w:val="20"/>
          <w:lang w:val="en-US"/>
        </w:rPr>
        <w:t>Службени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РС – </w:t>
      </w:r>
      <w:proofErr w:type="spellStart"/>
      <w:r w:rsidRPr="00691AC3">
        <w:rPr>
          <w:rFonts w:ascii="Arial" w:eastAsia="Times New Roman" w:hAnsi="Arial" w:cs="Arial"/>
          <w:noProof w:val="0"/>
          <w:color w:val="000000"/>
          <w:sz w:val="20"/>
          <w:szCs w:val="20"/>
          <w:lang w:val="en-US"/>
        </w:rPr>
        <w:t>Просветни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број</w:t>
      </w:r>
      <w:proofErr w:type="spellEnd"/>
      <w:r w:rsidRPr="00691AC3">
        <w:rPr>
          <w:rFonts w:ascii="Arial" w:eastAsia="Times New Roman" w:hAnsi="Arial" w:cs="Arial"/>
          <w:noProof w:val="0"/>
          <w:color w:val="000000"/>
          <w:sz w:val="20"/>
          <w:szCs w:val="20"/>
          <w:lang w:val="en-US"/>
        </w:rPr>
        <w:t xml:space="preserve"> 7/25).</w:t>
      </w:r>
      <w:proofErr w:type="gramEnd"/>
    </w:p>
    <w:p w:rsidR="00691AC3" w:rsidRPr="00691AC3" w:rsidRDefault="00691AC3" w:rsidP="003C47DA">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Члан</w:t>
      </w:r>
      <w:proofErr w:type="spellEnd"/>
      <w:r w:rsidRPr="00691AC3">
        <w:rPr>
          <w:rFonts w:ascii="Arial" w:eastAsia="Times New Roman" w:hAnsi="Arial" w:cs="Arial"/>
          <w:noProof w:val="0"/>
          <w:color w:val="000000"/>
          <w:sz w:val="20"/>
          <w:szCs w:val="20"/>
          <w:lang w:val="en-US"/>
        </w:rPr>
        <w:t xml:space="preserve"> 3.</w:t>
      </w:r>
      <w:proofErr w:type="gramEnd"/>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proofErr w:type="spellStart"/>
      <w:r w:rsidRPr="00691AC3">
        <w:rPr>
          <w:rFonts w:ascii="Arial" w:eastAsia="Times New Roman" w:hAnsi="Arial" w:cs="Arial"/>
          <w:noProof w:val="0"/>
          <w:color w:val="000000"/>
          <w:sz w:val="20"/>
          <w:szCs w:val="20"/>
          <w:lang w:val="en-US"/>
        </w:rPr>
        <w:t>Даном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почетка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примене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овог</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правилника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престаје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важи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Правилник</w:t>
      </w:r>
      <w:proofErr w:type="spellEnd"/>
      <w:r w:rsidRPr="00691AC3">
        <w:rPr>
          <w:rFonts w:ascii="Arial" w:eastAsia="Times New Roman" w:hAnsi="Arial" w:cs="Arial"/>
          <w:noProof w:val="0"/>
          <w:color w:val="000000"/>
          <w:sz w:val="20"/>
          <w:szCs w:val="20"/>
          <w:lang w:val="en-US"/>
        </w:rPr>
        <w:t xml:space="preserve"> о </w:t>
      </w:r>
      <w:proofErr w:type="spellStart"/>
      <w:r w:rsidRPr="00691AC3">
        <w:rPr>
          <w:rFonts w:ascii="Arial" w:eastAsia="Times New Roman" w:hAnsi="Arial" w:cs="Arial"/>
          <w:noProof w:val="0"/>
          <w:color w:val="000000"/>
          <w:sz w:val="20"/>
          <w:szCs w:val="20"/>
          <w:lang w:val="en-US"/>
        </w:rPr>
        <w:t>наставном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плану</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стицање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образовања</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трогодишњем</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четворогодишњем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трајању</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стручној</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школи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подручје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Шумарство</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обрада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дрвета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Просветни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бр</w:t>
      </w:r>
      <w:proofErr w:type="spellEnd"/>
      <w:r w:rsidRPr="00691AC3">
        <w:rPr>
          <w:rFonts w:ascii="Arial" w:eastAsia="Times New Roman" w:hAnsi="Arial" w:cs="Arial"/>
          <w:noProof w:val="0"/>
          <w:color w:val="000000"/>
          <w:sz w:val="20"/>
          <w:szCs w:val="20"/>
          <w:lang w:val="en-US"/>
        </w:rPr>
        <w:t>. 6/93, 1/94, 5/02 и 8/09 и „</w:t>
      </w:r>
      <w:proofErr w:type="spellStart"/>
      <w:r w:rsidRPr="00691AC3">
        <w:rPr>
          <w:rFonts w:ascii="Arial" w:eastAsia="Times New Roman" w:hAnsi="Arial" w:cs="Arial"/>
          <w:noProof w:val="0"/>
          <w:color w:val="000000"/>
          <w:sz w:val="20"/>
          <w:szCs w:val="20"/>
          <w:lang w:val="en-US"/>
        </w:rPr>
        <w:t>Службени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РС – </w:t>
      </w:r>
      <w:proofErr w:type="spellStart"/>
      <w:r w:rsidRPr="00691AC3">
        <w:rPr>
          <w:rFonts w:ascii="Arial" w:eastAsia="Times New Roman" w:hAnsi="Arial" w:cs="Arial"/>
          <w:noProof w:val="0"/>
          <w:color w:val="000000"/>
          <w:sz w:val="20"/>
          <w:szCs w:val="20"/>
          <w:lang w:val="en-US"/>
        </w:rPr>
        <w:t>Просветни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бр</w:t>
      </w:r>
      <w:proofErr w:type="spellEnd"/>
      <w:r w:rsidRPr="00691AC3">
        <w:rPr>
          <w:rFonts w:ascii="Arial" w:eastAsia="Times New Roman" w:hAnsi="Arial" w:cs="Arial"/>
          <w:noProof w:val="0"/>
          <w:color w:val="000000"/>
          <w:sz w:val="20"/>
          <w:szCs w:val="20"/>
          <w:lang w:val="en-US"/>
        </w:rPr>
        <w:t xml:space="preserve">. 10/13, 11/13, 14/13, 9/14, 8/22, 4/23 и 8/24), у </w:t>
      </w:r>
      <w:proofErr w:type="spellStart"/>
      <w:r w:rsidRPr="00691AC3">
        <w:rPr>
          <w:rFonts w:ascii="Arial" w:eastAsia="Times New Roman" w:hAnsi="Arial" w:cs="Arial"/>
          <w:noProof w:val="0"/>
          <w:color w:val="000000"/>
          <w:sz w:val="20"/>
          <w:szCs w:val="20"/>
          <w:lang w:val="en-US"/>
        </w:rPr>
        <w:t>делу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који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односи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план</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стручних</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предмета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профил</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w:t>
      </w:r>
      <w:proofErr w:type="spellEnd"/>
      <w:r w:rsidRPr="00691AC3">
        <w:rPr>
          <w:rFonts w:ascii="Arial" w:eastAsia="Times New Roman" w:hAnsi="Arial" w:cs="Arial"/>
          <w:noProof w:val="0"/>
          <w:color w:val="000000"/>
          <w:sz w:val="20"/>
          <w:szCs w:val="20"/>
          <w:lang w:val="en-US"/>
        </w:rPr>
        <w:t>.</w:t>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Ученици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уписани</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средњу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школу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закључно</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школском</w:t>
      </w:r>
      <w:proofErr w:type="spellEnd"/>
      <w:r w:rsidRPr="00691AC3">
        <w:rPr>
          <w:rFonts w:ascii="Arial" w:eastAsia="Times New Roman" w:hAnsi="Arial" w:cs="Arial"/>
          <w:noProof w:val="0"/>
          <w:color w:val="000000"/>
          <w:sz w:val="20"/>
          <w:szCs w:val="20"/>
          <w:lang w:val="en-US"/>
        </w:rPr>
        <w:t xml:space="preserve"> 2025/2026.</w:t>
      </w:r>
      <w:proofErr w:type="gramEnd"/>
      <w:r w:rsidRPr="00691AC3">
        <w:rPr>
          <w:rFonts w:ascii="Arial" w:eastAsia="Times New Roman" w:hAnsi="Arial" w:cs="Arial"/>
          <w:noProof w:val="0"/>
          <w:color w:val="000000"/>
          <w:sz w:val="20"/>
          <w:szCs w:val="20"/>
          <w:lang w:val="en-US"/>
        </w:rPr>
        <w:t xml:space="preserve"> </w:t>
      </w:r>
      <w:proofErr w:type="spellStart"/>
      <w:proofErr w:type="gramStart"/>
      <w:r w:rsidRPr="00691AC3">
        <w:rPr>
          <w:rFonts w:ascii="Arial" w:eastAsia="Times New Roman" w:hAnsi="Arial" w:cs="Arial"/>
          <w:noProof w:val="0"/>
          <w:color w:val="000000"/>
          <w:sz w:val="20"/>
          <w:szCs w:val="20"/>
          <w:lang w:val="en-US"/>
        </w:rPr>
        <w:t>годином</w:t>
      </w:r>
      <w:proofErr w:type="spellEnd"/>
      <w:proofErr w:type="gram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подручју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Шумарство</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обрада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дрвета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за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образовни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профил</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шумар</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трогодишњем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трајању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стичу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образовање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по</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наставном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плану</w:t>
      </w:r>
      <w:proofErr w:type="spellEnd"/>
      <w:r w:rsidRPr="00691AC3">
        <w:rPr>
          <w:rFonts w:ascii="Arial" w:eastAsia="Times New Roman" w:hAnsi="Arial" w:cs="Arial"/>
          <w:noProof w:val="0"/>
          <w:color w:val="000000"/>
          <w:sz w:val="20"/>
          <w:szCs w:val="20"/>
          <w:lang w:val="en-US"/>
        </w:rPr>
        <w:t xml:space="preserve"> и </w:t>
      </w:r>
      <w:proofErr w:type="spellStart"/>
      <w:r w:rsidRPr="00691AC3">
        <w:rPr>
          <w:rFonts w:ascii="Arial" w:eastAsia="Times New Roman" w:hAnsi="Arial" w:cs="Arial"/>
          <w:noProof w:val="0"/>
          <w:color w:val="000000"/>
          <w:sz w:val="20"/>
          <w:szCs w:val="20"/>
          <w:lang w:val="en-US"/>
        </w:rPr>
        <w:t>програму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који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био</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снази</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до</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почетка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примене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овог</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правилника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најкасније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до</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краја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школске</w:t>
      </w:r>
      <w:proofErr w:type="spellEnd"/>
      <w:r w:rsidRPr="00691AC3">
        <w:rPr>
          <w:rFonts w:ascii="Arial" w:eastAsia="Times New Roman" w:hAnsi="Arial" w:cs="Arial"/>
          <w:noProof w:val="0"/>
          <w:color w:val="000000"/>
          <w:sz w:val="20"/>
          <w:szCs w:val="20"/>
          <w:lang w:val="en-US"/>
        </w:rPr>
        <w:t xml:space="preserve"> 2028/2029. </w:t>
      </w:r>
      <w:proofErr w:type="spellStart"/>
      <w:proofErr w:type="gramStart"/>
      <w:r w:rsidRPr="00691AC3">
        <w:rPr>
          <w:rFonts w:ascii="Arial" w:eastAsia="Times New Roman" w:hAnsi="Arial" w:cs="Arial"/>
          <w:noProof w:val="0"/>
          <w:color w:val="000000"/>
          <w:sz w:val="20"/>
          <w:szCs w:val="20"/>
          <w:lang w:val="en-US"/>
        </w:rPr>
        <w:t>године</w:t>
      </w:r>
      <w:proofErr w:type="spellEnd"/>
      <w:proofErr w:type="gramEnd"/>
      <w:r w:rsidRPr="00691AC3">
        <w:rPr>
          <w:rFonts w:ascii="Arial" w:eastAsia="Times New Roman" w:hAnsi="Arial" w:cs="Arial"/>
          <w:noProof w:val="0"/>
          <w:color w:val="000000"/>
          <w:sz w:val="20"/>
          <w:szCs w:val="20"/>
          <w:lang w:val="en-US"/>
        </w:rPr>
        <w:t>.</w:t>
      </w:r>
    </w:p>
    <w:p w:rsidR="00691AC3" w:rsidRPr="00691AC3" w:rsidRDefault="00691AC3" w:rsidP="003C47DA">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Члан</w:t>
      </w:r>
      <w:proofErr w:type="spellEnd"/>
      <w:r w:rsidRPr="00691AC3">
        <w:rPr>
          <w:rFonts w:ascii="Arial" w:eastAsia="Times New Roman" w:hAnsi="Arial" w:cs="Arial"/>
          <w:noProof w:val="0"/>
          <w:color w:val="000000"/>
          <w:sz w:val="20"/>
          <w:szCs w:val="20"/>
          <w:lang w:val="en-US"/>
        </w:rPr>
        <w:t xml:space="preserve"> 4.</w:t>
      </w:r>
      <w:proofErr w:type="gramEnd"/>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Овај</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правилник</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ступа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снагу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наредног</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дана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од</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дана</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објављивања</w:t>
      </w:r>
      <w:proofErr w:type="spellEnd"/>
      <w:r w:rsidRPr="00691AC3">
        <w:rPr>
          <w:rFonts w:ascii="Arial" w:eastAsia="Times New Roman" w:hAnsi="Arial" w:cs="Arial"/>
          <w:noProof w:val="0"/>
          <w:color w:val="000000"/>
          <w:sz w:val="20"/>
          <w:szCs w:val="20"/>
          <w:lang w:val="en-US"/>
        </w:rPr>
        <w:t xml:space="preserve"> у „</w:t>
      </w:r>
      <w:proofErr w:type="spellStart"/>
      <w:r w:rsidRPr="00691AC3">
        <w:rPr>
          <w:rFonts w:ascii="Arial" w:eastAsia="Times New Roman" w:hAnsi="Arial" w:cs="Arial"/>
          <w:noProof w:val="0"/>
          <w:color w:val="000000"/>
          <w:sz w:val="20"/>
          <w:szCs w:val="20"/>
          <w:lang w:val="en-US"/>
        </w:rPr>
        <w:t>Службеном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гласнику</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Републике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Србије</w:t>
      </w:r>
      <w:proofErr w:type="spellEnd"/>
      <w:r w:rsidRPr="00691AC3">
        <w:rPr>
          <w:rFonts w:ascii="Arial" w:eastAsia="Times New Roman" w:hAnsi="Arial" w:cs="Arial"/>
          <w:noProof w:val="0"/>
          <w:color w:val="000000"/>
          <w:sz w:val="20"/>
          <w:szCs w:val="20"/>
          <w:lang w:val="en-US"/>
        </w:rPr>
        <w:t xml:space="preserve"> – </w:t>
      </w:r>
      <w:proofErr w:type="spellStart"/>
      <w:r w:rsidRPr="00691AC3">
        <w:rPr>
          <w:rFonts w:ascii="Arial" w:eastAsia="Times New Roman" w:hAnsi="Arial" w:cs="Arial"/>
          <w:noProof w:val="0"/>
          <w:color w:val="000000"/>
          <w:sz w:val="20"/>
          <w:szCs w:val="20"/>
          <w:lang w:val="en-US"/>
        </w:rPr>
        <w:t>Просветном</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гласнику</w:t>
      </w:r>
      <w:proofErr w:type="spellEnd"/>
      <w:r w:rsidRPr="00691AC3">
        <w:rPr>
          <w:rFonts w:ascii="Arial" w:eastAsia="Times New Roman" w:hAnsi="Arial" w:cs="Arial"/>
          <w:noProof w:val="0"/>
          <w:color w:val="000000"/>
          <w:sz w:val="20"/>
          <w:szCs w:val="20"/>
          <w:lang w:val="en-US"/>
        </w:rPr>
        <w:t xml:space="preserve">”, а </w:t>
      </w:r>
      <w:proofErr w:type="spellStart"/>
      <w:r w:rsidRPr="00691AC3">
        <w:rPr>
          <w:rFonts w:ascii="Arial" w:eastAsia="Times New Roman" w:hAnsi="Arial" w:cs="Arial"/>
          <w:noProof w:val="0"/>
          <w:color w:val="000000"/>
          <w:sz w:val="20"/>
          <w:szCs w:val="20"/>
          <w:lang w:val="en-US"/>
        </w:rPr>
        <w:t>примењује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се</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од</w:t>
      </w:r>
      <w:proofErr w:type="spellEnd"/>
      <w:r w:rsidRPr="00691AC3">
        <w:rPr>
          <w:rFonts w:ascii="Arial" w:eastAsia="Times New Roman" w:hAnsi="Arial" w:cs="Arial"/>
          <w:noProof w:val="0"/>
          <w:color w:val="000000"/>
          <w:sz w:val="20"/>
          <w:szCs w:val="20"/>
          <w:lang w:val="en-US"/>
        </w:rPr>
        <w:t xml:space="preserve"> </w:t>
      </w:r>
      <w:proofErr w:type="spellStart"/>
      <w:r w:rsidRPr="00691AC3">
        <w:rPr>
          <w:rFonts w:ascii="Arial" w:eastAsia="Times New Roman" w:hAnsi="Arial" w:cs="Arial"/>
          <w:noProof w:val="0"/>
          <w:color w:val="000000"/>
          <w:sz w:val="20"/>
          <w:szCs w:val="20"/>
          <w:lang w:val="en-US"/>
        </w:rPr>
        <w:t>школске</w:t>
      </w:r>
      <w:proofErr w:type="spellEnd"/>
      <w:r w:rsidRPr="00691AC3">
        <w:rPr>
          <w:rFonts w:ascii="Arial" w:eastAsia="Times New Roman" w:hAnsi="Arial" w:cs="Arial"/>
          <w:noProof w:val="0"/>
          <w:color w:val="000000"/>
          <w:sz w:val="20"/>
          <w:szCs w:val="20"/>
          <w:lang w:val="en-US"/>
        </w:rPr>
        <w:t xml:space="preserve"> 2026/2027.</w:t>
      </w:r>
      <w:proofErr w:type="gramEnd"/>
      <w:r w:rsidRPr="00691AC3">
        <w:rPr>
          <w:rFonts w:ascii="Arial" w:eastAsia="Times New Roman" w:hAnsi="Arial" w:cs="Arial"/>
          <w:noProof w:val="0"/>
          <w:color w:val="000000"/>
          <w:sz w:val="20"/>
          <w:szCs w:val="20"/>
          <w:lang w:val="en-US"/>
        </w:rPr>
        <w:t xml:space="preserve"> </w:t>
      </w:r>
      <w:proofErr w:type="spellStart"/>
      <w:proofErr w:type="gramStart"/>
      <w:r w:rsidRPr="00691AC3">
        <w:rPr>
          <w:rFonts w:ascii="Arial" w:eastAsia="Times New Roman" w:hAnsi="Arial" w:cs="Arial"/>
          <w:noProof w:val="0"/>
          <w:color w:val="000000"/>
          <w:sz w:val="20"/>
          <w:szCs w:val="20"/>
          <w:lang w:val="en-US"/>
        </w:rPr>
        <w:t>године</w:t>
      </w:r>
      <w:proofErr w:type="spellEnd"/>
      <w:proofErr w:type="gramEnd"/>
      <w:r w:rsidRPr="00691AC3">
        <w:rPr>
          <w:rFonts w:ascii="Arial" w:eastAsia="Times New Roman" w:hAnsi="Arial" w:cs="Arial"/>
          <w:noProof w:val="0"/>
          <w:color w:val="000000"/>
          <w:sz w:val="20"/>
          <w:szCs w:val="20"/>
          <w:lang w:val="en-US"/>
        </w:rPr>
        <w:t>.</w:t>
      </w:r>
    </w:p>
    <w:p w:rsidR="00691AC3" w:rsidRPr="00691AC3" w:rsidRDefault="00691AC3" w:rsidP="003C47DA">
      <w:pPr>
        <w:spacing w:before="0" w:after="150"/>
        <w:ind w:firstLine="480"/>
        <w:contextualSpacing w:val="0"/>
        <w:jc w:val="right"/>
        <w:rPr>
          <w:rFonts w:ascii="Arial" w:eastAsia="Times New Roman" w:hAnsi="Arial" w:cs="Arial"/>
          <w:noProof w:val="0"/>
          <w:color w:val="000000"/>
          <w:sz w:val="20"/>
          <w:szCs w:val="20"/>
          <w:lang w:val="en-US"/>
        </w:rPr>
      </w:pPr>
      <w:proofErr w:type="spellStart"/>
      <w:r w:rsidRPr="00691AC3">
        <w:rPr>
          <w:rFonts w:ascii="Arial" w:eastAsia="Times New Roman" w:hAnsi="Arial" w:cs="Arial"/>
          <w:noProof w:val="0"/>
          <w:color w:val="000000"/>
          <w:sz w:val="20"/>
          <w:szCs w:val="20"/>
          <w:lang w:val="en-US"/>
        </w:rPr>
        <w:t>Број</w:t>
      </w:r>
      <w:proofErr w:type="spellEnd"/>
      <w:r w:rsidRPr="00691AC3">
        <w:rPr>
          <w:rFonts w:ascii="Arial" w:eastAsia="Times New Roman" w:hAnsi="Arial" w:cs="Arial"/>
          <w:noProof w:val="0"/>
          <w:color w:val="000000"/>
          <w:sz w:val="20"/>
          <w:szCs w:val="20"/>
          <w:lang w:val="en-US"/>
        </w:rPr>
        <w:t xml:space="preserve"> 110-00-90/2026-03</w:t>
      </w:r>
    </w:p>
    <w:p w:rsidR="00691AC3" w:rsidRPr="00691AC3" w:rsidRDefault="00691AC3" w:rsidP="003C47DA">
      <w:pPr>
        <w:spacing w:before="0" w:after="150"/>
        <w:ind w:firstLine="480"/>
        <w:contextualSpacing w:val="0"/>
        <w:jc w:val="right"/>
        <w:rPr>
          <w:rFonts w:ascii="Arial" w:eastAsia="Times New Roman" w:hAnsi="Arial" w:cs="Arial"/>
          <w:noProof w:val="0"/>
          <w:color w:val="000000"/>
          <w:sz w:val="20"/>
          <w:szCs w:val="20"/>
          <w:lang w:val="en-US"/>
        </w:rPr>
      </w:pPr>
      <w:proofErr w:type="gramStart"/>
      <w:r w:rsidRPr="00691AC3">
        <w:rPr>
          <w:rFonts w:ascii="Arial" w:eastAsia="Times New Roman" w:hAnsi="Arial" w:cs="Arial"/>
          <w:noProof w:val="0"/>
          <w:color w:val="000000"/>
          <w:sz w:val="20"/>
          <w:szCs w:val="20"/>
          <w:lang w:val="en-US"/>
        </w:rPr>
        <w:t xml:space="preserve">У </w:t>
      </w:r>
      <w:proofErr w:type="spellStart"/>
      <w:r w:rsidRPr="00691AC3">
        <w:rPr>
          <w:rFonts w:ascii="Arial" w:eastAsia="Times New Roman" w:hAnsi="Arial" w:cs="Arial"/>
          <w:noProof w:val="0"/>
          <w:color w:val="000000"/>
          <w:sz w:val="20"/>
          <w:szCs w:val="20"/>
          <w:lang w:val="en-US"/>
        </w:rPr>
        <w:t>Београду</w:t>
      </w:r>
      <w:proofErr w:type="spellEnd"/>
      <w:r w:rsidRPr="00691AC3">
        <w:rPr>
          <w:rFonts w:ascii="Arial" w:eastAsia="Times New Roman" w:hAnsi="Arial" w:cs="Arial"/>
          <w:noProof w:val="0"/>
          <w:color w:val="000000"/>
          <w:sz w:val="20"/>
          <w:szCs w:val="20"/>
          <w:lang w:val="en-US"/>
        </w:rPr>
        <w:t>, 24.</w:t>
      </w:r>
      <w:proofErr w:type="gramEnd"/>
      <w:r w:rsidRPr="00691AC3">
        <w:rPr>
          <w:rFonts w:ascii="Arial" w:eastAsia="Times New Roman" w:hAnsi="Arial" w:cs="Arial"/>
          <w:noProof w:val="0"/>
          <w:color w:val="000000"/>
          <w:sz w:val="20"/>
          <w:szCs w:val="20"/>
          <w:lang w:val="en-US"/>
        </w:rPr>
        <w:t xml:space="preserve"> </w:t>
      </w:r>
      <w:proofErr w:type="spellStart"/>
      <w:proofErr w:type="gramStart"/>
      <w:r w:rsidRPr="00691AC3">
        <w:rPr>
          <w:rFonts w:ascii="Arial" w:eastAsia="Times New Roman" w:hAnsi="Arial" w:cs="Arial"/>
          <w:noProof w:val="0"/>
          <w:color w:val="000000"/>
          <w:sz w:val="20"/>
          <w:szCs w:val="20"/>
          <w:lang w:val="en-US"/>
        </w:rPr>
        <w:t>августа</w:t>
      </w:r>
      <w:proofErr w:type="spellEnd"/>
      <w:proofErr w:type="gramEnd"/>
      <w:r w:rsidRPr="00691AC3">
        <w:rPr>
          <w:rFonts w:ascii="Arial" w:eastAsia="Times New Roman" w:hAnsi="Arial" w:cs="Arial"/>
          <w:noProof w:val="0"/>
          <w:color w:val="000000"/>
          <w:sz w:val="20"/>
          <w:szCs w:val="20"/>
          <w:lang w:val="en-US"/>
        </w:rPr>
        <w:t xml:space="preserve"> 2026. </w:t>
      </w:r>
      <w:proofErr w:type="spellStart"/>
      <w:proofErr w:type="gramStart"/>
      <w:r w:rsidRPr="00691AC3">
        <w:rPr>
          <w:rFonts w:ascii="Arial" w:eastAsia="Times New Roman" w:hAnsi="Arial" w:cs="Arial"/>
          <w:noProof w:val="0"/>
          <w:color w:val="000000"/>
          <w:sz w:val="20"/>
          <w:szCs w:val="20"/>
          <w:lang w:val="en-US"/>
        </w:rPr>
        <w:t>године</w:t>
      </w:r>
      <w:proofErr w:type="spellEnd"/>
      <w:proofErr w:type="gramEnd"/>
    </w:p>
    <w:p w:rsidR="00691AC3" w:rsidRPr="00691AC3" w:rsidRDefault="00691AC3" w:rsidP="003C47DA">
      <w:pPr>
        <w:spacing w:before="0" w:after="150"/>
        <w:ind w:firstLine="480"/>
        <w:contextualSpacing w:val="0"/>
        <w:jc w:val="right"/>
        <w:rPr>
          <w:rFonts w:ascii="Arial" w:eastAsia="Times New Roman" w:hAnsi="Arial" w:cs="Arial"/>
          <w:noProof w:val="0"/>
          <w:color w:val="000000"/>
          <w:sz w:val="20"/>
          <w:szCs w:val="20"/>
          <w:lang w:val="en-US"/>
        </w:rPr>
      </w:pPr>
      <w:proofErr w:type="spellStart"/>
      <w:r w:rsidRPr="00691AC3">
        <w:rPr>
          <w:rFonts w:ascii="Arial" w:eastAsia="Times New Roman" w:hAnsi="Arial" w:cs="Arial"/>
          <w:noProof w:val="0"/>
          <w:color w:val="000000"/>
          <w:sz w:val="20"/>
          <w:szCs w:val="20"/>
          <w:lang w:val="en-US"/>
        </w:rPr>
        <w:t>Министар</w:t>
      </w:r>
      <w:proofErr w:type="spellEnd"/>
      <w:r w:rsidRPr="00691AC3">
        <w:rPr>
          <w:rFonts w:ascii="Arial" w:eastAsia="Times New Roman" w:hAnsi="Arial" w:cs="Arial"/>
          <w:noProof w:val="0"/>
          <w:color w:val="000000"/>
          <w:sz w:val="20"/>
          <w:szCs w:val="20"/>
          <w:lang w:val="en-US"/>
        </w:rPr>
        <w:t>,</w:t>
      </w:r>
    </w:p>
    <w:p w:rsidR="00691AC3" w:rsidRPr="00691AC3" w:rsidRDefault="00691AC3" w:rsidP="003C47DA">
      <w:pPr>
        <w:spacing w:before="0" w:after="0"/>
        <w:ind w:firstLine="480"/>
        <w:contextualSpacing w:val="0"/>
        <w:jc w:val="right"/>
        <w:rPr>
          <w:rFonts w:ascii="Arial" w:eastAsia="Times New Roman" w:hAnsi="Arial" w:cs="Arial"/>
          <w:noProof w:val="0"/>
          <w:color w:val="000000"/>
          <w:sz w:val="20"/>
          <w:szCs w:val="20"/>
          <w:lang w:val="en-US"/>
        </w:rPr>
      </w:pPr>
      <w:proofErr w:type="spellStart"/>
      <w:proofErr w:type="gramStart"/>
      <w:r w:rsidRPr="00691AC3">
        <w:rPr>
          <w:rFonts w:ascii="Arial" w:eastAsia="Times New Roman" w:hAnsi="Arial" w:cs="Arial"/>
          <w:noProof w:val="0"/>
          <w:color w:val="000000"/>
          <w:sz w:val="20"/>
          <w:szCs w:val="20"/>
          <w:lang w:val="en-US"/>
        </w:rPr>
        <w:t>проф</w:t>
      </w:r>
      <w:proofErr w:type="spellEnd"/>
      <w:proofErr w:type="gramEnd"/>
      <w:r w:rsidRPr="00691AC3">
        <w:rPr>
          <w:rFonts w:ascii="Arial" w:eastAsia="Times New Roman" w:hAnsi="Arial" w:cs="Arial"/>
          <w:noProof w:val="0"/>
          <w:color w:val="000000"/>
          <w:sz w:val="20"/>
          <w:szCs w:val="20"/>
          <w:lang w:val="en-US"/>
        </w:rPr>
        <w:t xml:space="preserve">. </w:t>
      </w:r>
      <w:proofErr w:type="spellStart"/>
      <w:proofErr w:type="gramStart"/>
      <w:r w:rsidRPr="00691AC3">
        <w:rPr>
          <w:rFonts w:ascii="Arial" w:eastAsia="Times New Roman" w:hAnsi="Arial" w:cs="Arial"/>
          <w:noProof w:val="0"/>
          <w:color w:val="000000"/>
          <w:sz w:val="20"/>
          <w:szCs w:val="20"/>
          <w:lang w:val="en-US"/>
        </w:rPr>
        <w:t>др</w:t>
      </w:r>
      <w:proofErr w:type="spellEnd"/>
      <w:proofErr w:type="gramEnd"/>
      <w:r w:rsidRPr="00691AC3">
        <w:rPr>
          <w:rFonts w:ascii="Arial" w:eastAsia="Times New Roman" w:hAnsi="Arial" w:cs="Arial"/>
          <w:noProof w:val="0"/>
          <w:color w:val="000000"/>
          <w:sz w:val="20"/>
          <w:szCs w:val="20"/>
          <w:lang w:val="en-US"/>
        </w:rPr>
        <w:t> </w:t>
      </w:r>
      <w:proofErr w:type="spellStart"/>
      <w:r w:rsidRPr="00691AC3">
        <w:rPr>
          <w:rFonts w:ascii="Arial" w:eastAsia="Times New Roman" w:hAnsi="Arial" w:cs="Arial"/>
          <w:b/>
          <w:bCs/>
          <w:noProof w:val="0"/>
          <w:color w:val="000000"/>
          <w:sz w:val="20"/>
          <w:szCs w:val="20"/>
          <w:lang w:val="en-US"/>
        </w:rPr>
        <w:t>Дејан</w:t>
      </w:r>
      <w:proofErr w:type="spellEnd"/>
      <w:r w:rsidRPr="00691AC3">
        <w:rPr>
          <w:rFonts w:ascii="Arial" w:eastAsia="Times New Roman" w:hAnsi="Arial" w:cs="Arial"/>
          <w:b/>
          <w:bCs/>
          <w:noProof w:val="0"/>
          <w:color w:val="000000"/>
          <w:sz w:val="20"/>
          <w:szCs w:val="20"/>
          <w:lang w:val="en-US"/>
        </w:rPr>
        <w:t xml:space="preserve"> </w:t>
      </w:r>
      <w:proofErr w:type="spellStart"/>
      <w:r w:rsidRPr="00691AC3">
        <w:rPr>
          <w:rFonts w:ascii="Arial" w:eastAsia="Times New Roman" w:hAnsi="Arial" w:cs="Arial"/>
          <w:b/>
          <w:bCs/>
          <w:noProof w:val="0"/>
          <w:color w:val="000000"/>
          <w:sz w:val="20"/>
          <w:szCs w:val="20"/>
          <w:lang w:val="en-US"/>
        </w:rPr>
        <w:t>Вук</w:t>
      </w:r>
      <w:proofErr w:type="spellEnd"/>
      <w:r w:rsidRPr="00691AC3">
        <w:rPr>
          <w:rFonts w:ascii="Arial" w:eastAsia="Times New Roman" w:hAnsi="Arial" w:cs="Arial"/>
          <w:b/>
          <w:bCs/>
          <w:noProof w:val="0"/>
          <w:color w:val="000000"/>
          <w:sz w:val="20"/>
          <w:szCs w:val="20"/>
          <w:lang w:val="en-US"/>
        </w:rPr>
        <w:t xml:space="preserve"> </w:t>
      </w:r>
      <w:proofErr w:type="spellStart"/>
      <w:r w:rsidRPr="00691AC3">
        <w:rPr>
          <w:rFonts w:ascii="Arial" w:eastAsia="Times New Roman" w:hAnsi="Arial" w:cs="Arial"/>
          <w:b/>
          <w:bCs/>
          <w:noProof w:val="0"/>
          <w:color w:val="000000"/>
          <w:sz w:val="20"/>
          <w:szCs w:val="20"/>
          <w:lang w:val="en-US"/>
        </w:rPr>
        <w:t>Станковић</w:t>
      </w:r>
      <w:proofErr w:type="spellEnd"/>
      <w:r w:rsidRPr="00691AC3">
        <w:rPr>
          <w:rFonts w:ascii="Arial" w:eastAsia="Times New Roman" w:hAnsi="Arial" w:cs="Arial"/>
          <w:b/>
          <w:bCs/>
          <w:noProof w:val="0"/>
          <w:color w:val="000000"/>
          <w:sz w:val="20"/>
          <w:szCs w:val="20"/>
          <w:lang w:val="en-US"/>
        </w:rPr>
        <w:t>, </w:t>
      </w:r>
      <w:proofErr w:type="spellStart"/>
      <w:r w:rsidRPr="00691AC3">
        <w:rPr>
          <w:rFonts w:ascii="Arial" w:eastAsia="Times New Roman" w:hAnsi="Arial" w:cs="Arial"/>
          <w:noProof w:val="0"/>
          <w:color w:val="000000"/>
          <w:sz w:val="20"/>
          <w:szCs w:val="20"/>
          <w:lang w:val="en-US"/>
        </w:rPr>
        <w:t>с.р</w:t>
      </w:r>
      <w:proofErr w:type="spellEnd"/>
      <w:r w:rsidRPr="00691AC3">
        <w:rPr>
          <w:rFonts w:ascii="Arial" w:eastAsia="Times New Roman" w:hAnsi="Arial" w:cs="Arial"/>
          <w:noProof w:val="0"/>
          <w:color w:val="000000"/>
          <w:sz w:val="20"/>
          <w:szCs w:val="20"/>
          <w:lang w:val="en-US"/>
        </w:rPr>
        <w:t>.</w:t>
      </w:r>
    </w:p>
    <w:p w:rsidR="003C47DA" w:rsidRDefault="003C47DA" w:rsidP="003C47DA">
      <w:pPr>
        <w:spacing w:before="0" w:after="150"/>
        <w:ind w:firstLine="480"/>
        <w:contextualSpacing w:val="0"/>
        <w:rPr>
          <w:rFonts w:ascii="Arial" w:eastAsia="Times New Roman" w:hAnsi="Arial" w:cs="Arial"/>
          <w:noProof w:val="0"/>
          <w:color w:val="000000"/>
          <w:sz w:val="20"/>
          <w:szCs w:val="20"/>
          <w:lang w:val="en-US"/>
        </w:rPr>
        <w:sectPr w:rsidR="003C47DA" w:rsidSect="00691AC3">
          <w:type w:val="continuous"/>
          <w:pgSz w:w="11906" w:h="16838" w:code="9"/>
          <w:pgMar w:top="426" w:right="780" w:bottom="280" w:left="760" w:header="720" w:footer="720" w:gutter="0"/>
          <w:cols w:space="720"/>
          <w:docGrid w:linePitch="245"/>
        </w:sectPr>
      </w:pP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F6DE620" wp14:editId="162235F1">
            <wp:extent cx="8802000" cy="6685200"/>
            <wp:effectExtent l="0" t="0" r="0" b="0"/>
            <wp:docPr id="106" name="Picture 106" descr="A detailed table comparing various health and nutritional parameters across different groups with numerical values and categories organized in rows and colum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table comparing various health and nutritional parameters across different groups with numerical values and categories organized in rows and columns.&#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97C09A3" wp14:editId="668A76B3">
            <wp:extent cx="8802000" cy="6685200"/>
            <wp:effectExtent l="0" t="0" r="0" b="0"/>
            <wp:docPr id="105" name="Picture 105" descr="A detailed table in Russian comparing different types of paper and their characteristics, including thickness, weight, and usage recommend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tailed table in Russian comparing different types of paper and their characteristics, including thickness, weight, and usage recommendations.&#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8F88B9D" wp14:editId="2210F707">
            <wp:extent cx="8802000" cy="6685200"/>
            <wp:effectExtent l="0" t="0" r="0" b="0"/>
            <wp:docPr id="104" name="Picture 104" descr="A table comparing different types of lithium-ion batteries with details on their cathode materials, anode materials, electrolyte types, voltage, energy density, cycle life, and safety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comparing different types of lithium-ion batteries with details on their cathode materials, anode materials, electrolyte types, voltage, energy density, cycle life, and safety characteristics.&#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FE19E15" wp14:editId="0D7A83F8">
            <wp:extent cx="8802000" cy="6685200"/>
            <wp:effectExtent l="0" t="0" r="0" b="0"/>
            <wp:docPr id="103" name="Picture 103" descr="A document in Russian containing a table with columns for lesson topics, objectives, and student activities related to literature and reading comprehen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ocument in Russian containing a table with columns for lesson topics, objectives, and student activities related to literature and reading comprehension.&#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02569C8" wp14:editId="2657E956">
            <wp:extent cx="8802000" cy="6685200"/>
            <wp:effectExtent l="0" t="0" r="0" b="0"/>
            <wp:docPr id="102" name="Picture 102" descr="A detailed table in Russian comparing the characteristics and functions of two types of cells or biological structures, formatted with headings, bullet points, and explanatory no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etailed table in Russian comparing the characteristics and functions of two types of cells or biological structures, formatted with headings, bullet points, and explanatory notes.&#10;&#10;Description generated by 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59F4D41" wp14:editId="1B637542">
            <wp:extent cx="8802000" cy="6685200"/>
            <wp:effectExtent l="0" t="0" r="0" b="0"/>
            <wp:docPr id="101" name="Picture 101" descr="A document in Spanish discussing the importance of reading and writing skills, including sections on objectives, activities, and evaluation criter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ocument in Spanish discussing the importance of reading and writing skills, including sections on objectives, activities, and evaluation criteria.&#10;&#10;Description generated by A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19612C2" wp14:editId="055A75A5">
            <wp:extent cx="8798400" cy="6681600"/>
            <wp:effectExtent l="0" t="0" r="3175" b="0"/>
            <wp:docPr id="100" name="Picture 100" descr="A page of text in Russian discussing the concept of the &quot;Russian soul&quot; and its cultural and philosophical im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age of text in Russian discussing the concept of the &quot;Russian soul&quot; and its cultural and philosophical implications.&#10;&#10;Description generated by 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98400" cy="66816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A5FF442" wp14:editId="4E2A8674">
            <wp:extent cx="8802000" cy="6685200"/>
            <wp:effectExtent l="0" t="0" r="0" b="0"/>
            <wp:docPr id="99" name="Picture 99" descr="A page of text in Russian discussing the concept of social responsibility and its importance in modern socie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age of text in Russian discussing the concept of social responsibility and its importance in modern society.&#10;&#10;Description generated by 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075015B" wp14:editId="33C1EB82">
            <wp:extent cx="8802000" cy="6685200"/>
            <wp:effectExtent l="0" t="0" r="0" b="0"/>
            <wp:docPr id="98" name="Picture 98" descr="A document in Russian containing tables and text discussing the classification and characteristics of certain types of materials or substa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ocument in Russian containing tables and text discussing the classification and characteristics of certain types of materials or substances.&#10;&#10;Description generated by 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1749FD6" wp14:editId="6224A4C4">
            <wp:extent cx="8802000" cy="6685200"/>
            <wp:effectExtent l="0" t="0" r="0" b="0"/>
            <wp:docPr id="97" name="Picture 97" descr="A two-column table in Russian with detailed text outlining procedures or instructions related to a specific topic, formatted with bullet points an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two-column table in Russian with detailed text outlining procedures or instructions related to a specific topic, formatted with bullet points and headings.&#10;&#10;Description generated by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2D1CCBE" wp14:editId="35A87130">
            <wp:extent cx="8802000" cy="6685200"/>
            <wp:effectExtent l="0" t="0" r="0" b="0"/>
            <wp:docPr id="96" name="Picture 96" descr="A detailed table in Russian comparing the characteristics, symptoms, and treatment approaches of different types of pneumon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etailed table in Russian comparing the characteristics, symptoms, and treatment approaches of different types of pneumonia.&#10;&#10;Description generated by 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A0B01F3" wp14:editId="33569401">
            <wp:extent cx="8802000" cy="6685200"/>
            <wp:effectExtent l="0" t="0" r="0" b="0"/>
            <wp:docPr id="95" name="Picture 95" descr="A page of text in Russian discussing the topic of the electromagnetic spectrum and its various propertie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age of text in Russian discussing the topic of the electromagnetic spectrum and its various properties and applications.&#10;&#10;Description generated by 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B78C434" wp14:editId="030BD091">
            <wp:extent cx="8802000" cy="6685200"/>
            <wp:effectExtent l="0" t="0" r="0" b="0"/>
            <wp:docPr id="94" name="Picture 94" descr="A densely packed page of text in a small font with multiple paragraphs and some bolded headings, oriented sideway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ensely packed page of text in a small font with multiple paragraphs and some bolded headings, oriented sideways.&#10;&#10;Description generated by A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74CFDB3" wp14:editId="5FADB09E">
            <wp:extent cx="8802000" cy="6685200"/>
            <wp:effectExtent l="0" t="0" r="0" b="0"/>
            <wp:docPr id="93" name="Picture 93" descr="A technical document in Russian containing tables and text about the classification and characteristics of certain materials or substa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technical document in Russian containing tables and text about the classification and characteristics of certain materials or substances.&#10;&#10;Description generated by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55D803B" wp14:editId="0F0D2151">
            <wp:extent cx="8802000" cy="6685200"/>
            <wp:effectExtent l="0" t="0" r="0" b="0"/>
            <wp:docPr id="92" name="Picture 92" descr="A two-page document in Russian with dense text discussing medical or health-related topics, formatted in columns with heading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two-page document in Russian with dense text discussing medical or health-related topics, formatted in columns with headings and bullet points.&#10;&#10;Description generated by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5C3D7A7" wp14:editId="4534D020">
            <wp:extent cx="8802000" cy="6685200"/>
            <wp:effectExtent l="0" t="0" r="0" b="0"/>
            <wp:docPr id="91" name="Picture 91" descr="A rotated page of dense text in Russian discusses various topics including social issues, historical events, and cultural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rotated page of dense text in Russian discusses various topics including social issues, historical events, and cultural references.&#10;&#10;Description generated by A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62126C8" wp14:editId="10D98141">
            <wp:extent cx="8802000" cy="6685200"/>
            <wp:effectExtent l="0" t="0" r="0" b="0"/>
            <wp:docPr id="90" name="Picture 90" descr="A detailed table in Russian comparing different types of educational programs and their characteristics, including goals, content, and expecte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etailed table in Russian comparing different types of educational programs and their characteristics, including goals, content, and expected outcomes.&#10;&#10;Description generated by A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3404FBE" wp14:editId="553FD72E">
            <wp:extent cx="8802000" cy="6685200"/>
            <wp:effectExtent l="0" t="0" r="0" b="0"/>
            <wp:docPr id="89" name="Picture 89" descr="A page of text in Russian discussing a program related to the development of creative abilities and educational activities for childre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age of text in Russian discussing a program related to the development of creative abilities and educational activities for children.&#10;&#10;Description generated by A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D2EF188" wp14:editId="5CF4B583">
            <wp:extent cx="8802000" cy="6685200"/>
            <wp:effectExtent l="0" t="0" r="0" b="0"/>
            <wp:docPr id="88" name="Picture 88" descr="A densely packed page of text in a non-Latin script, formatted in multiple paragraphs with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ensely packed page of text in a non-Latin script, formatted in multiple paragraphs with some bolded headings.&#10;&#10;Description generated by A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2E44AE4" wp14:editId="7B19E0AB">
            <wp:extent cx="8802000" cy="6685200"/>
            <wp:effectExtent l="0" t="0" r="0" b="0"/>
            <wp:docPr id="87" name="Picture 87" descr="A vertical text block contains a detailed paragraph about the importance of maintaining a healthy lifestyle through balanced diet, regular exercise, and adequate sleep for overall well-being.&#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vertical text block contains a detailed paragraph about the importance of maintaining a healthy lifestyle through balanced diet, regular exercise, and adequate sleep for overall well-being.&#10;&#10;Description generated by A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ACD0A24" wp14:editId="170AD109">
            <wp:extent cx="8802000" cy="6685200"/>
            <wp:effectExtent l="0" t="0" r="0" b="0"/>
            <wp:docPr id="86" name="Picture 86" descr="A document in Ukrainian containing tables and text related to educational or training activities, including sections on goals, tasks, and evaluation criter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ocument in Ukrainian containing tables and text related to educational or training activities, including sections on goals, tasks, and evaluation criteria.&#10;&#10;Description generated by A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5020477" wp14:editId="0971F392">
            <wp:extent cx="8802000" cy="6685200"/>
            <wp:effectExtent l="0" t="0" r="0" b="0"/>
            <wp:docPr id="85" name="Picture 85" descr="A two-column text document in Russian discussing the topic of &quot;Перегрузка и усталость&quot; with detailed explanations and examp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two-column text document in Russian discussing the topic of &quot;Перегрузка и усталость&quot; with detailed explanations and examples.&#10;&#10;Description generated by A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399CD33" wp14:editId="6E622153">
            <wp:extent cx="8802000" cy="6685200"/>
            <wp:effectExtent l="0" t="0" r="0" b="0"/>
            <wp:docPr id="84" name="Picture 84" descr="A document with two columns of text in Russian discussing procedures and instructions related to the use and maintenance of a device or syste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ocument with two columns of text in Russian discussing procedures and instructions related to the use and maintenance of a device or system.&#10;&#10;Description generated by A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5A55A79" wp14:editId="738CAE65">
            <wp:extent cx="8802000" cy="6685200"/>
            <wp:effectExtent l="0" t="0" r="0" b="0"/>
            <wp:docPr id="83" name="Picture 83" descr="A detailed table in Russian comparing the characteristics, symptoms, and treatment approaches of two medical conditions related to the respiratory syste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detailed table in Russian comparing the characteristics, symptoms, and treatment approaches of two medical conditions related to the respiratory system.&#10;&#10;Description generated by A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70B3BBE" wp14:editId="04FFED53">
            <wp:extent cx="8802000" cy="6685200"/>
            <wp:effectExtent l="0" t="0" r="0" b="0"/>
            <wp:docPr id="82" name="Picture 82" descr="A detailed table in Russian comparing different types of steel, including their chemical compositions, mechanical properti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etailed table in Russian comparing different types of steel, including their chemical compositions, mechanical properties, and typical applications.&#10;&#10;Description generated by A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9404205" wp14:editId="6131B4D9">
            <wp:extent cx="8802000" cy="6685200"/>
            <wp:effectExtent l="0" t="0" r="0" b="0"/>
            <wp:docPr id="81" name="Picture 81" descr="A table in Russian comparing the advantages and disadvantages of different types of heating systems including electric, gas, and solid fuel op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table in Russian comparing the advantages and disadvantages of different types of heating systems including electric, gas, and solid fuel options.&#10;&#10;Description generated by 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AF3CC69" wp14:editId="05F5C159">
            <wp:extent cx="8802000" cy="6685200"/>
            <wp:effectExtent l="0" t="0" r="0" b="0"/>
            <wp:docPr id="80" name="Picture 80" descr="A densely typed page of text in Russian discussing a technical or scientific topic with numbered section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densely typed page of text in Russian discussing a technical or scientific topic with numbered sections and bullet points.&#10;&#10;Description generated by A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00727B5" wp14:editId="6D8B2351">
            <wp:extent cx="8802000" cy="6685200"/>
            <wp:effectExtent l="0" t="0" r="0" b="0"/>
            <wp:docPr id="79" name="Picture 79" descr="A page of text in Russian discussing the topic of information security and the importance of protecting person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age of text in Russian discussing the topic of information security and the importance of protecting personal data.&#10;&#10;Description generated by A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DD6CF18" wp14:editId="04D37828">
            <wp:extent cx="8802000" cy="6685200"/>
            <wp:effectExtent l="0" t="0" r="0" b="0"/>
            <wp:docPr id="78" name="Picture 78" descr="A dense block of text in Russian discussing various topics including technology, software, and programming concep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dense block of text in Russian discussing various topics including technology, software, and programming concepts.&#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FB53EFE" wp14:editId="273E7369">
            <wp:extent cx="8802000" cy="6685200"/>
            <wp:effectExtent l="0" t="0" r="0" b="0"/>
            <wp:docPr id="77" name="Picture 77"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1DE5485" wp14:editId="695D2FD5">
            <wp:extent cx="8802000" cy="6685200"/>
            <wp:effectExtent l="0" t="0" r="0" b="0"/>
            <wp:docPr id="76" name="Picture 76" descr="A two-page document in Russian containing detailed text in a table format with headings and bullet points discussing procedures or instructions related to a specific topic.&#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two-page document in Russian containing detailed text in a table format with headings and bullet points discussing procedures or instructions related to a specific topic.&#10;&#10;Description generated by A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700DD17" wp14:editId="372E859C">
            <wp:extent cx="8802000" cy="6685200"/>
            <wp:effectExtent l="0" t="0" r="0" b="0"/>
            <wp:docPr id="75" name="Picture 75" descr="A detailed table in Russian comparing different types of educational activities, their goals, and methods for teaching and learning.&#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detailed table in Russian comparing different types of educational activities, their goals, and methods for teaching and learning.&#10;&#10;Description generated by A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EC88BBD" wp14:editId="3EA591E0">
            <wp:extent cx="8802000" cy="6685200"/>
            <wp:effectExtent l="0" t="0" r="0" b="0"/>
            <wp:docPr id="74" name="Picture 74" descr="A page of text in Russian discussing the formation and characteristics of a specific type of soil or sediment, including scientific explanations and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age of text in Russian discussing the formation and characteristics of a specific type of soil or sediment, including scientific explanations and references.&#10;&#10;Description generated by 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0DA0B66" wp14:editId="77F43DC4">
            <wp:extent cx="8802000" cy="6685200"/>
            <wp:effectExtent l="0" t="0" r="0" b="0"/>
            <wp:docPr id="73" name="Picture 73" descr="Text document containing detailed technical information and instructions related to a software or hardware system, formatted in paragraphs with some code or command line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ext document containing detailed technical information and instructions related to a software or hardware system, formatted in paragraphs with some code or command line references.&#10;&#10;Description generated by 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FF26FD4" wp14:editId="42B8F9F2">
            <wp:extent cx="8802000" cy="6685200"/>
            <wp:effectExtent l="0" t="0" r="0" b="0"/>
            <wp:docPr id="72" name="Picture 72" descr="A document in Russian containing tables and text related to educational or instructional content with headings and numbered se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document in Russian containing tables and text related to educational or instructional content with headings and numbered sections.&#10;&#10;Description generated by A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D59A256" wp14:editId="02B5ACE4">
            <wp:extent cx="8802000" cy="6685200"/>
            <wp:effectExtent l="0" t="0" r="0" b="0"/>
            <wp:docPr id="71" name="Picture 71" descr="A detailed table in Russian comparing different types of medical or pharmaceutical products, including their characteristics, usage, and regulatory inform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detailed table in Russian comparing different types of medical or pharmaceutical products, including their characteristics, usage, and regulatory information.&#10;&#10;Description generated by A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EB64CAC" wp14:editId="02A80B8D">
            <wp:extent cx="8802000" cy="6685200"/>
            <wp:effectExtent l="0" t="0" r="0" b="0"/>
            <wp:docPr id="70" name="Picture 70" descr="A rotated document page containing a table with text in Russian, listing names, dates, and descriptions related to a historical or academic topic.&#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rotated document page containing a table with text in Russian, listing names, dates, and descriptions related to a historical or academic topic.&#10;&#10;Description generated by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3CFD906" wp14:editId="57C56285">
            <wp:extent cx="8802000" cy="6685200"/>
            <wp:effectExtent l="0" t="0" r="0" b="0"/>
            <wp:docPr id="69" name="Picture 69" descr="A dense block of text in a foreign language with a small table at the bottom right corner containing numerical data an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dense block of text in a foreign language with a small table at the bottom right corner containing numerical data and headings.&#10;&#10;Description generated by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A6160A6" wp14:editId="14C590C8">
            <wp:extent cx="8802000" cy="6685200"/>
            <wp:effectExtent l="0" t="0" r="0" b="0"/>
            <wp:docPr id="68" name="Picture 68" descr="A page of text discussing the role of the hippocampus in memory and spatial navigation, including references to scientific studies and theo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age of text discussing the role of the hippocampus in memory and spatial navigation, including references to scientific studies and theories.&#10;&#10;Description generated by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A4FFF47" wp14:editId="6A013097">
            <wp:extent cx="8802000" cy="6685200"/>
            <wp:effectExtent l="0" t="0" r="0" b="0"/>
            <wp:docPr id="67" name="Picture 67" descr="A detailed table in Russian outlines the structure, themes, and hours allocated for a course on the basics of education and upbringing, including sections on the role of teachers and students in the educational proces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detailed table in Russian outlines the structure, themes, and hours allocated for a course on the basics of education and upbringing, including sections on the role of teachers and students in the educational process.&#10;&#10;Description generated by A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AB1FCFA" wp14:editId="2942E0C8">
            <wp:extent cx="8802000" cy="6685200"/>
            <wp:effectExtent l="0" t="0" r="0" b="0"/>
            <wp:docPr id="66" name="Picture 66" descr="A detailed text document in Russian with multiple sections and bullet points discussing topics related to education, training, and professional develo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detailed text document in Russian with multiple sections and bullet points discussing topics related to education, training, and professional development.&#10;&#10;Description generated by A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5B629F5" wp14:editId="3874528D">
            <wp:extent cx="8802000" cy="6685200"/>
            <wp:effectExtent l="0" t="0" r="0" b="0"/>
            <wp:docPr id="65" name="Picture 65" descr="A detailed text document in Russian discussing various topics related to education, training, and professional develo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detailed text document in Russian discussing various topics related to education, training, and professional development.&#10;&#10;Description generated by A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18FCE0D" wp14:editId="64E0B8F7">
            <wp:extent cx="8802000" cy="6685200"/>
            <wp:effectExtent l="0" t="0" r="0" b="0"/>
            <wp:docPr id="64" name="Picture 64"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C24B952" wp14:editId="47E62D3F">
            <wp:extent cx="8802000" cy="6685200"/>
            <wp:effectExtent l="0" t="0" r="0" b="0"/>
            <wp:docPr id="63" name="Picture 63"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462950A" wp14:editId="34FC8197">
            <wp:extent cx="8802000" cy="6685200"/>
            <wp:effectExtent l="0" t="0" r="0" b="0"/>
            <wp:docPr id="62" name="Picture 62"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6045958" wp14:editId="7FE4567D">
            <wp:extent cx="8802000" cy="6685200"/>
            <wp:effectExtent l="0" t="0" r="0" b="0"/>
            <wp:docPr id="61" name="Picture 61"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5D6EB39" wp14:editId="510AE69D">
            <wp:extent cx="8802000" cy="6685200"/>
            <wp:effectExtent l="0" t="0" r="0" b="0"/>
            <wp:docPr id="60" name="Picture 60"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A3DE715" wp14:editId="23D6E680">
            <wp:extent cx="8802000" cy="6685200"/>
            <wp:effectExtent l="0" t="0" r="0" b="0"/>
            <wp:docPr id="59" name="Picture 59"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6557620" wp14:editId="17A150E4">
            <wp:extent cx="8802000" cy="6685200"/>
            <wp:effectExtent l="0" t="0" r="0" b="0"/>
            <wp:docPr id="58" name="Picture 58"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2A8F533" wp14:editId="46D36C1C">
            <wp:extent cx="8802000" cy="6685200"/>
            <wp:effectExtent l="0" t="0" r="0" b="0"/>
            <wp:docPr id="57" name="Picture 57"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7E74C0F" wp14:editId="3F5DA5C7">
            <wp:extent cx="8802000" cy="6685200"/>
            <wp:effectExtent l="0" t="0" r="0" b="0"/>
            <wp:docPr id="56" name="Picture 56"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6ADA454" wp14:editId="4E85E69C">
            <wp:extent cx="8802000" cy="6685200"/>
            <wp:effectExtent l="0" t="0" r="0" b="0"/>
            <wp:docPr id="55" name="Picture 55"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1ECBC14" wp14:editId="71F7F0BA">
            <wp:extent cx="8802000" cy="6685200"/>
            <wp:effectExtent l="0" t="0" r="0" b="0"/>
            <wp:docPr id="54" name="Picture 54"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FDB08E2" wp14:editId="20F09381">
            <wp:extent cx="8802000" cy="6685200"/>
            <wp:effectExtent l="0" t="0" r="0" b="0"/>
            <wp:docPr id="53" name="Picture 53"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85787B1" wp14:editId="60FD643F">
            <wp:extent cx="8802000" cy="6685200"/>
            <wp:effectExtent l="0" t="0" r="0" b="0"/>
            <wp:docPr id="52" name="Picture 52"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3FBA1A5" wp14:editId="17753234">
            <wp:extent cx="8802000" cy="6685200"/>
            <wp:effectExtent l="0" t="0" r="0" b="0"/>
            <wp:docPr id="51" name="Picture 51" descr="A vertically oriented page of dense text in Russian discussing a program for training and retraining specialists in the field of information technology and software develo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vertically oriented page of dense text in Russian discussing a program for training and retraining specialists in the field of information technology and software development.&#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613A0BA" wp14:editId="3A09BD03">
            <wp:extent cx="8802000" cy="6685200"/>
            <wp:effectExtent l="0" t="0" r="0" b="0"/>
            <wp:docPr id="50" name="Picture 50" descr="A page of text in Russian discussing the concept of &quot;time&quot; and its philosophical, scientific, and cultural im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page of text in Russian discussing the concept of &quot;time&quot; and its philosophical, scientific, and cultural implications.&#10;&#10;Description generated by 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2A4F3D5" wp14:editId="2D2B00C1">
            <wp:extent cx="8802000" cy="6685200"/>
            <wp:effectExtent l="0" t="0" r="0" b="0"/>
            <wp:docPr id="49" name="Picture 49" descr="A page of text in Russian discussing the concept and characteristics of social networks and their impact on socie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age of text in Russian discussing the concept and characteristics of social networks and their impact on society.&#10;&#10;Description generated by A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5C8C5CD" wp14:editId="62593392">
            <wp:extent cx="8802000" cy="6685200"/>
            <wp:effectExtent l="0" t="0" r="0" b="0"/>
            <wp:docPr id="48" name="Picture 48" descr="A detailed technical document in Russian containing tables and text related to electrical or electronic components and their specif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detailed technical document in Russian containing tables and text related to electrical or electronic components and their specifications.&#10;&#10;Description generated by A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31C49AC" wp14:editId="3F4318F6">
            <wp:extent cx="8802000" cy="6685200"/>
            <wp:effectExtent l="0" t="0" r="0" b="0"/>
            <wp:docPr id="47" name="Picture 47" descr="A document with text in Russian discussing the classification and types of homeopathy, including principles and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document with text in Russian discussing the classification and types of homeopathy, including principles and characteristics.&#10;&#10;Description generated by A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C21682B" wp14:editId="78A5E214">
            <wp:extent cx="8802000" cy="6685200"/>
            <wp:effectExtent l="0" t="0" r="0" b="0"/>
            <wp:docPr id="46" name="Picture 46" descr="A detailed table in Russian comparing the characteristics and differences between two types of cultural heritage, with sections on definitions, examples, and key feat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detailed table in Russian comparing the characteristics and differences between two types of cultural heritage, with sections on definitions, examples, and key features.&#10;&#10;Description generated by A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EDF1CC5" wp14:editId="205F5CA7">
            <wp:extent cx="8802000" cy="6685200"/>
            <wp:effectExtent l="0" t="0" r="0" b="0"/>
            <wp:docPr id="45" name="Picture 45" descr="A detailed table in Russian comparing the characteristics, advantages, and disadvantages of different types of electric motors and their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detailed table in Russian comparing the characteristics, advantages, and disadvantages of different types of electric motors and their applications.&#10;&#10;Description generated by A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5723728" wp14:editId="09BAADC3">
            <wp:extent cx="8802000" cy="6685200"/>
            <wp:effectExtent l="0" t="0" r="0" b="0"/>
            <wp:docPr id="44" name="Picture 44" descr="A densely packed page of text in Russian discussing various topics related to technology, software, and programming concep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densely packed page of text in Russian discussing various topics related to technology, software, and programming concepts.&#10;&#10;Description generated by A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9A8B61B" wp14:editId="385F005A">
            <wp:extent cx="8802000" cy="6685200"/>
            <wp:effectExtent l="0" t="0" r="0" b="0"/>
            <wp:docPr id="43" name="Picture 43" descr="A dense block of text in Russian discussing various topics including social issues, government policies, and economic challen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dense block of text in Russian discussing various topics including social issues, government policies, and economic challenges.&#10;&#10;Description generated by A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F9D4EAB" wp14:editId="40DFC505">
            <wp:extent cx="8802000" cy="6685200"/>
            <wp:effectExtent l="0" t="0" r="0" b="0"/>
            <wp:docPr id="42" name="Picture 42" descr="A vertical text excerpt discussing the importance of a healthy diet and exercise for maintaining overall well-being and preventing chronic disea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vertical text excerpt discussing the importance of a healthy diet and exercise for maintaining overall well-being and preventing chronic diseases.&#10;&#10;Description generated by A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39634EB" wp14:editId="14790EFD">
            <wp:extent cx="8802000" cy="6685200"/>
            <wp:effectExtent l="0" t="0" r="0" b="0"/>
            <wp:docPr id="41" name="Picture 41" descr="A detailed table in Russian outlines the classification and types of traumatic brain injuries with descriptions and catego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detailed table in Russian outlines the classification and types of traumatic brain injuries with descriptions and categories.&#10;&#10;Description generated by A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340BDCE" wp14:editId="65BE3CA9">
            <wp:extent cx="8802000" cy="6685200"/>
            <wp:effectExtent l="0" t="0" r="0" b="0"/>
            <wp:docPr id="40" name="Picture 40" descr="A detailed table in Russian comparing the advantages and disadvantages of different types of heating systems with technical and operational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detailed table in Russian comparing the advantages and disadvantages of different types of heating systems with technical and operational characteristics.&#10;&#10;Description generated by A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E29FB69" wp14:editId="3B9EB7B9">
            <wp:extent cx="8802000" cy="6685200"/>
            <wp:effectExtent l="0" t="0" r="0" b="0"/>
            <wp:docPr id="39" name="Picture 39" descr="A densely packed page of text in Russian discussing the structure and characteristics of a program with bullet points and numbered se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densely packed page of text in Russian discussing the structure and characteristics of a program with bullet points and numbered sections.&#10;&#10;Description generated by A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2FB001C" wp14:editId="02400C17">
            <wp:extent cx="8802000" cy="6685200"/>
            <wp:effectExtent l="0" t="0" r="0" b="0"/>
            <wp:docPr id="38" name="Picture 38"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E1C80A1" wp14:editId="567F9C1F">
            <wp:extent cx="8802000" cy="6685200"/>
            <wp:effectExtent l="0" t="0" r="0" b="0"/>
            <wp:docPr id="37" name="Picture 37" descr="A list of bullet points describing the benefits and features of a product or service, including ease of use, customization, and customer suppor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list of bullet points describing the benefits and features of a product or service, including ease of use, customization, and customer support.&#10;&#10;Description generated by A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89536F0" wp14:editId="0F6981B0">
            <wp:extent cx="8802000" cy="6685200"/>
            <wp:effectExtent l="0" t="0" r="0" b="0"/>
            <wp:docPr id="36" name="Picture 36"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DA0F103" wp14:editId="024AE326">
            <wp:extent cx="8802000" cy="6685200"/>
            <wp:effectExtent l="0" t="0" r="0" b="0"/>
            <wp:docPr id="35" name="Picture 35"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DF8E13B" wp14:editId="1FE53F4C">
            <wp:extent cx="8802000" cy="6685200"/>
            <wp:effectExtent l="0" t="0" r="0" b="0"/>
            <wp:docPr id="34" name="Picture 34" descr="A detailed text document in Russian discussing the prevention and treatment of cardiovascular diseases with sections on risk factors, lifestyle changes, and medical recommend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detailed text document in Russian discussing the prevention and treatment of cardiovascular diseases with sections on risk factors, lifestyle changes, and medical recommendations.&#10;&#10;Description generated by A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8BA0D31" wp14:editId="5498EEAF">
            <wp:extent cx="8802000" cy="6685200"/>
            <wp:effectExtent l="0" t="0" r="0" b="0"/>
            <wp:docPr id="33" name="Picture 33" descr="A detailed text document in Russian containing structured information about a scientific or technical topic, formatted in columns with heading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detailed text document in Russian containing structured information about a scientific or technical topic, formatted in columns with headings and bullet points.&#10;&#10;Description generated by 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A09A045" wp14:editId="2E5631BD">
            <wp:extent cx="8802000" cy="6685200"/>
            <wp:effectExtent l="0" t="0" r="0" b="0"/>
            <wp:docPr id="32" name="Picture 32" descr="A detailed text document in Russian with two columns containing instructions or guidelines related to safety or proced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detailed text document in Russian with two columns containing instructions or guidelines related to safety or procedures.&#10;&#10;Description generated by A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BBEDBC1" wp14:editId="24014884">
            <wp:extent cx="8802000" cy="6685200"/>
            <wp:effectExtent l="0" t="0" r="0" b="0"/>
            <wp:docPr id="31" name="Picture 31" descr="A document in Russian with two columns of text discussing the properties and applications of certain materials or substa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document in Russian with two columns of text discussing the properties and applications of certain materials or substances.&#10;&#10;Description generated by A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047BBC7" wp14:editId="3AFBBA9A">
            <wp:extent cx="8802000" cy="6685200"/>
            <wp:effectExtent l="0" t="0" r="0" b="0"/>
            <wp:docPr id="30" name="Picture 30" descr="A two-column table in Russian comparing the characteristics and functions of two types of electrical circuits with detailed technical descriptions and specif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two-column table in Russian comparing the characteristics and functions of two types of electrical circuits with detailed technical descriptions and specifications.&#10;&#10;Description generated by A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63282B4" wp14:editId="3ACD2EA6">
            <wp:extent cx="8802000" cy="6685200"/>
            <wp:effectExtent l="0" t="0" r="0" b="0"/>
            <wp:docPr id="29" name="Picture 29" descr="A detailed text document in Russian discussing peripheral nervous system disorders, including symptoms, causes, and diagnostic meth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detailed text document in Russian discussing peripheral nervous system disorders, including symptoms, causes, and diagnostic methods.&#10;&#10;Description generated by A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C83686C" wp14:editId="0849FA70">
            <wp:extent cx="8802000" cy="6685200"/>
            <wp:effectExtent l="0" t="0" r="0" b="0"/>
            <wp:docPr id="28" name="Picture 28" descr="A page of text in a non-Latin script, formatted in paragraphs with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page of text in a non-Latin script, formatted in paragraphs with some bolded headings.&#10;&#10;Description generated by A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9195044" wp14:editId="7B28EF4E">
            <wp:extent cx="8802000" cy="6685200"/>
            <wp:effectExtent l="0" t="0" r="0" b="0"/>
            <wp:docPr id="27" name="Picture 27" descr="A densely packed page of text in a non-Latin script, formatted in multiple paragraphs with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 densely packed page of text in a non-Latin script, formatted in multiple paragraphs with some bolded headings.&#10;&#10;Description generated by AI"/>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C7182C9" wp14:editId="59B3582C">
            <wp:extent cx="8802000" cy="6685200"/>
            <wp:effectExtent l="0" t="0" r="0" b="0"/>
            <wp:docPr id="26" name="Picture 26" descr="A dense block of Russian text discussing the concept of &quot;digital twins&quot; and their applications in various indust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dense block of Russian text discussing the concept of &quot;digital twins&quot; and their applications in various industries.&#10;&#10;Description generated by AI"/>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04A7344" wp14:editId="5334C507">
            <wp:extent cx="8802000" cy="6685200"/>
            <wp:effectExtent l="0" t="0" r="0" b="0"/>
            <wp:docPr id="25" name="Picture 25" descr="A vertical block of text in Russian discusses the importance of maintaining a healthy lifestyle, including proper nutrition, physical activity, and mental well-being.&#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 vertical block of text in Russian discusses the importance of maintaining a healthy lifestyle, including proper nutrition, physical activity, and mental well-being.&#10;&#10;Description generated by AI"/>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A7788C4" wp14:editId="46C69E45">
            <wp:extent cx="8802000" cy="6685200"/>
            <wp:effectExtent l="0" t="0" r="0" b="0"/>
            <wp:docPr id="24" name="Picture 24" descr="A detailed technical document in Russian with tables and text discussing the properties and characteristics of a material or chemical comp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detailed technical document in Russian with tables and text discussing the properties and characteristics of a material or chemical compound.&#10;&#10;Description generated by AI"/>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CB29974" wp14:editId="7AB5CF8E">
            <wp:extent cx="8802000" cy="6685200"/>
            <wp:effectExtent l="0" t="0" r="0" b="0"/>
            <wp:docPr id="23" name="Picture 23" descr="A detailed table in Russian comparing different types of technical documentation with descriptions and examp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detailed table in Russian comparing different types of technical documentation with descriptions and examples.&#10;&#10;Description generated by A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BE86150" wp14:editId="0CEA151B">
            <wp:extent cx="8802000" cy="6685200"/>
            <wp:effectExtent l="0" t="0" r="0" b="0"/>
            <wp:docPr id="22" name="Picture 22" descr="A page of text in Russian discussing the history and development of the Russian language and literat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page of text in Russian discussing the history and development of the Russian language and literature.&#10;&#10;Description generated by A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B385486" wp14:editId="0B0F5680">
            <wp:extent cx="8802000" cy="6685200"/>
            <wp:effectExtent l="0" t="0" r="0" b="0"/>
            <wp:docPr id="21" name="Picture 21" descr="A page of text in Russian discussing the concept of social responsibility and its importance in socie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 page of text in Russian discussing the concept of social responsibility and its importance in society.&#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6761A5B" wp14:editId="5BDDF531">
            <wp:extent cx="8802000" cy="6685200"/>
            <wp:effectExtent l="0" t="0" r="0" b="0"/>
            <wp:docPr id="20" name="Picture 20" descr="A page of text in Russian discussing the importance of education and the role of teachers in socie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page of text in Russian discussing the importance of education and the role of teachers in society.&#10;&#10;Description generated by A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D14345C" wp14:editId="3B29AC47">
            <wp:extent cx="8802000" cy="6685200"/>
            <wp:effectExtent l="0" t="0" r="0" b="0"/>
            <wp:docPr id="19" name="Picture 19" descr="A detailed table and text in a foreign language outlining a structured plan or schedule with sections for topics, objectives, and activi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detailed table and text in a foreign language outlining a structured plan or schedule with sections for topics, objectives, and activities.&#10;&#10;Description generated by A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48C2E733" wp14:editId="782C6D56">
            <wp:extent cx="8802000" cy="6685200"/>
            <wp:effectExtent l="0" t="0" r="0" b="0"/>
            <wp:docPr id="18" name="Picture 18"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B6B65F7" wp14:editId="423399F5">
            <wp:extent cx="8802000" cy="6685200"/>
            <wp:effectExtent l="0" t="0" r="0" b="0"/>
            <wp:docPr id="17" name="Picture 17" descr="Text in a foreign language describing a system for adaptive and interactive educational programming with bullet points outlining various components and feat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ext in a foreign language describing a system for adaptive and interactive educational programming with bullet points outlining various components and features.&#10;&#10;Description generated by A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50A6350D" wp14:editId="134E26E4">
            <wp:extent cx="8802000" cy="6685200"/>
            <wp:effectExtent l="0" t="0" r="0" b="0"/>
            <wp:docPr id="16" name="Picture 16" descr="A vertically oriented page of text in Russian discusses scientific or technical information with bullet points and numbered se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vertically oriented page of text in Russian discusses scientific or technical information with bullet points and numbered sections.&#10;&#10;Description generated by A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836B346" wp14:editId="258851FB">
            <wp:extent cx="8802000" cy="6685200"/>
            <wp:effectExtent l="0" t="0" r="0" b="0"/>
            <wp:docPr id="15" name="Picture 15" descr="A text document in Russian discussing the importance of formative and summative assessment in education with bullet points outlining key aspects and examp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text document in Russian discussing the importance of formative and summative assessment in education with bullet points outlining key aspects and examples.&#10;&#10;Description generated by AI"/>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79BDE3F2" wp14:editId="04DEABFC">
            <wp:extent cx="8802000" cy="6685200"/>
            <wp:effectExtent l="0" t="0" r="0" b="0"/>
            <wp:docPr id="14" name="Picture 14" descr="A page of text in Russian discussing psychological and educational concepts related to child development and learning proces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page of text in Russian discussing psychological and educational concepts related to child development and learning processes.&#10;&#10;Description generated by A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D7899C4" wp14:editId="46AFEF63">
            <wp:extent cx="8802000" cy="6685200"/>
            <wp:effectExtent l="0" t="0" r="0" b="0"/>
            <wp:docPr id="13" name="Picture 13" descr="A detailed table in a foreign language with columns and rows containing technical or scientific terms, numbers, and descriptions related to a specific subjec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detailed table in a foreign language with columns and rows containing technical or scientific terms, numbers, and descriptions related to a specific subject.&#10;&#10;Description generated by A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667F741E" wp14:editId="429683DB">
            <wp:extent cx="8802000" cy="6685200"/>
            <wp:effectExtent l="0" t="0" r="0" b="0"/>
            <wp:docPr id="12" name="Picture 12" descr="A table in Russian detailing emergency procedures and first aid instructions for various situ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table in Russian detailing emergency procedures and first aid instructions for various situations.&#10;&#10;Description generated by AI"/>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34D440C" wp14:editId="663851E1">
            <wp:extent cx="8802000" cy="6685200"/>
            <wp:effectExtent l="0" t="0" r="0" b="0"/>
            <wp:docPr id="11" name="Picture 11" descr="A page of text in Russian discussing the concept of organizational culture, its characteristics, and examples of different types of organizational cult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 page of text in Russian discussing the concept of organizational culture, its characteristics, and examples of different types of organizational cultures.&#10;&#10;Description generated by A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9AA168F" wp14:editId="2D301C0E">
            <wp:extent cx="8802000" cy="6685200"/>
            <wp:effectExtent l="0" t="0" r="0" b="0"/>
            <wp:docPr id="10" name="Picture 10" descr="Text in Russian discussing the importance of reading, methods to improve reading skills, and the benefits of reading for personal development and knowledge acquisi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ext in Russian discussing the importance of reading, methods to improve reading skills, and the benefits of reading for personal development and knowledge acquisition.&#10;&#10;Description generated by AI"/>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29B11017" wp14:editId="08C31561">
            <wp:extent cx="8802000" cy="6685200"/>
            <wp:effectExtent l="0" t="0" r="0" b="0"/>
            <wp:docPr id="9" name="Picture 9" descr="A vertically oriented page of dense Russian text discussing the concept and characteristics of a specific type of official document or certificat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 vertically oriented page of dense Russian text discussing the concept and characteristics of a specific type of official document or certificate.&#10;&#10;Description generated by AI"/>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3F17E79B" wp14:editId="131CF616">
            <wp:extent cx="8802000" cy="6685200"/>
            <wp:effectExtent l="0" t="0" r="0" b="0"/>
            <wp:docPr id="8" name="Picture 8" descr="Text in Russian describing a list of tasks or instructions related to a specific topic.&#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ext in Russian describing a list of tasks or instructions related to a specific topic.&#10;&#10;Description generated by A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802000" cy="6685200"/>
                    </a:xfrm>
                    <a:prstGeom prst="rect">
                      <a:avLst/>
                    </a:prstGeom>
                    <a:noFill/>
                    <a:ln>
                      <a:noFill/>
                    </a:ln>
                  </pic:spPr>
                </pic:pic>
              </a:graphicData>
            </a:graphic>
          </wp:inline>
        </w:drawing>
      </w:r>
    </w:p>
    <w:p w:rsidR="006D3429" w:rsidRDefault="006D3429" w:rsidP="003C47DA">
      <w:pPr>
        <w:spacing w:before="0" w:after="150"/>
        <w:ind w:firstLine="480"/>
        <w:contextualSpacing w:val="0"/>
        <w:rPr>
          <w:rFonts w:ascii="Arial" w:eastAsia="Times New Roman" w:hAnsi="Arial" w:cs="Arial"/>
          <w:noProof w:val="0"/>
          <w:color w:val="000000"/>
          <w:sz w:val="20"/>
          <w:szCs w:val="20"/>
          <w:lang w:val="en-US"/>
        </w:rPr>
        <w:sectPr w:rsidR="006D3429" w:rsidSect="003C47DA">
          <w:type w:val="continuous"/>
          <w:pgSz w:w="16838" w:h="11906" w:orient="landscape" w:code="9"/>
          <w:pgMar w:top="760" w:right="425" w:bottom="782" w:left="278" w:header="720" w:footer="720" w:gutter="0"/>
          <w:cols w:space="720"/>
          <w:docGrid w:linePitch="245"/>
        </w:sectPr>
      </w:pP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0A8E204B" wp14:editId="097995F8">
            <wp:extent cx="6350400" cy="8362800"/>
            <wp:effectExtent l="0" t="0" r="0" b="0"/>
            <wp:docPr id="4" name="Picture 4" descr="A formal document in Serbian outlining the purpose, structure, guidelines, prerequisites, and organization of a final exam for an educational profile named &quot;Šumar Uzgljavac.&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formal document in Serbian outlining the purpose, structure, guidelines, prerequisites, and organization of a final exam for an educational profile named &quot;Šumar Uzgljavac.&quot;&#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350400" cy="8362800"/>
                    </a:xfrm>
                    <a:prstGeom prst="rect">
                      <a:avLst/>
                    </a:prstGeom>
                    <a:noFill/>
                    <a:ln>
                      <a:noFill/>
                    </a:ln>
                  </pic:spPr>
                </pic:pic>
              </a:graphicData>
            </a:graphic>
          </wp:inline>
        </w:drawing>
      </w:r>
    </w:p>
    <w:p w:rsidR="00691AC3" w:rsidRPr="00691AC3" w:rsidRDefault="00691AC3" w:rsidP="003C47DA">
      <w:pPr>
        <w:spacing w:before="0" w:after="150"/>
        <w:ind w:firstLine="480"/>
        <w:contextualSpacing w:val="0"/>
        <w:rPr>
          <w:rFonts w:ascii="Arial" w:eastAsia="Times New Roman" w:hAnsi="Arial" w:cs="Arial"/>
          <w:noProof w:val="0"/>
          <w:color w:val="000000"/>
          <w:sz w:val="20"/>
          <w:szCs w:val="20"/>
          <w:lang w:val="en-US"/>
        </w:rPr>
      </w:pPr>
      <w:r w:rsidRPr="003C47DA">
        <w:rPr>
          <w:rFonts w:ascii="Arial" w:eastAsia="Times New Roman" w:hAnsi="Arial" w:cs="Arial"/>
          <w:color w:val="000000"/>
          <w:sz w:val="20"/>
          <w:szCs w:val="20"/>
          <w:lang w:val="en-US"/>
        </w:rPr>
        <w:lastRenderedPageBreak/>
        <w:drawing>
          <wp:inline distT="0" distB="0" distL="0" distR="0" wp14:anchorId="187B11D4" wp14:editId="4467B779">
            <wp:extent cx="6350400" cy="8362800"/>
            <wp:effectExtent l="0" t="0" r="0" b="0"/>
            <wp:docPr id="3" name="Picture 3" descr="The text describes the organization and evaluation process of student practical training, including the roles of directors, committees, and the criteria for assigning and assessing work task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e text describes the organization and evaluation process of student practical training, including the roles of directors, committees, and the criteria for assigning and assessing work tasks.&#10;&#10;Description generated by AI"/>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350400" cy="8362800"/>
                    </a:xfrm>
                    <a:prstGeom prst="rect">
                      <a:avLst/>
                    </a:prstGeom>
                    <a:noFill/>
                    <a:ln>
                      <a:noFill/>
                    </a:ln>
                  </pic:spPr>
                </pic:pic>
              </a:graphicData>
            </a:graphic>
          </wp:inline>
        </w:drawing>
      </w:r>
    </w:p>
    <w:p w:rsidR="00691AC3" w:rsidRPr="003C47DA" w:rsidRDefault="00691AC3" w:rsidP="003C47DA">
      <w:pPr>
        <w:spacing w:before="0" w:after="150"/>
        <w:ind w:firstLine="480"/>
        <w:contextualSpacing w:val="0"/>
        <w:rPr>
          <w:rFonts w:ascii="Arial" w:eastAsia="Times New Roman" w:hAnsi="Arial" w:cs="Arial"/>
          <w:noProof w:val="0"/>
          <w:color w:val="000000"/>
          <w:sz w:val="20"/>
          <w:szCs w:val="20"/>
          <w:lang w:val="en-US"/>
        </w:rPr>
      </w:pPr>
      <w:bookmarkStart w:id="2" w:name="_GoBack"/>
      <w:r w:rsidRPr="003C47DA">
        <w:rPr>
          <w:rFonts w:ascii="Arial" w:eastAsia="Times New Roman" w:hAnsi="Arial" w:cs="Arial"/>
          <w:color w:val="000000"/>
          <w:sz w:val="20"/>
          <w:szCs w:val="20"/>
          <w:lang w:val="en-US"/>
        </w:rPr>
        <w:lastRenderedPageBreak/>
        <w:drawing>
          <wp:inline distT="0" distB="0" distL="0" distR="0" wp14:anchorId="59F68568" wp14:editId="6168C890">
            <wp:extent cx="6350400" cy="8359200"/>
            <wp:effectExtent l="0" t="0" r="0" b="0"/>
            <wp:docPr id="2" name="Picture 2" descr="Text in Serbian explaining the grading system and criteria for evaluating student performance on tasks, including diploma and certificate issuanc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ext in Serbian explaining the grading system and criteria for evaluating student performance on tasks, including diploma and certificate issuance.&#10;&#10;Description generated by A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350400" cy="8359200"/>
                    </a:xfrm>
                    <a:prstGeom prst="rect">
                      <a:avLst/>
                    </a:prstGeom>
                    <a:noFill/>
                    <a:ln>
                      <a:noFill/>
                    </a:ln>
                  </pic:spPr>
                </pic:pic>
              </a:graphicData>
            </a:graphic>
          </wp:inline>
        </w:drawing>
      </w:r>
      <w:bookmarkEnd w:id="2"/>
    </w:p>
    <w:sectPr w:rsidR="00691AC3" w:rsidRPr="003C47DA" w:rsidSect="006D3429">
      <w:type w:val="continuous"/>
      <w:pgSz w:w="11906" w:h="16838" w:code="9"/>
      <w:pgMar w:top="425" w:right="782" w:bottom="278" w:left="760"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77825"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12422"/>
    <w:rsid w:val="00022832"/>
    <w:rsid w:val="0003305F"/>
    <w:rsid w:val="00044975"/>
    <w:rsid w:val="00046F65"/>
    <w:rsid w:val="000540A1"/>
    <w:rsid w:val="00060FD2"/>
    <w:rsid w:val="0006514D"/>
    <w:rsid w:val="000831BD"/>
    <w:rsid w:val="000B1D00"/>
    <w:rsid w:val="000C5867"/>
    <w:rsid w:val="000D2852"/>
    <w:rsid w:val="000E14E5"/>
    <w:rsid w:val="00110844"/>
    <w:rsid w:val="00131F74"/>
    <w:rsid w:val="00172C45"/>
    <w:rsid w:val="0018073B"/>
    <w:rsid w:val="00192081"/>
    <w:rsid w:val="001C11FA"/>
    <w:rsid w:val="001E48E4"/>
    <w:rsid w:val="001F5BBF"/>
    <w:rsid w:val="00220176"/>
    <w:rsid w:val="00251BA3"/>
    <w:rsid w:val="002647B4"/>
    <w:rsid w:val="00264F12"/>
    <w:rsid w:val="002673D9"/>
    <w:rsid w:val="002A17CE"/>
    <w:rsid w:val="002E1620"/>
    <w:rsid w:val="002E5B4F"/>
    <w:rsid w:val="002E610A"/>
    <w:rsid w:val="0031444D"/>
    <w:rsid w:val="00350E81"/>
    <w:rsid w:val="00352BAB"/>
    <w:rsid w:val="003629AD"/>
    <w:rsid w:val="003678AF"/>
    <w:rsid w:val="00380192"/>
    <w:rsid w:val="003858A6"/>
    <w:rsid w:val="003960C1"/>
    <w:rsid w:val="0039763D"/>
    <w:rsid w:val="003C47DA"/>
    <w:rsid w:val="003C4BB6"/>
    <w:rsid w:val="003C5D98"/>
    <w:rsid w:val="003C7833"/>
    <w:rsid w:val="003D018B"/>
    <w:rsid w:val="003D6F7D"/>
    <w:rsid w:val="0042287B"/>
    <w:rsid w:val="00425885"/>
    <w:rsid w:val="00444726"/>
    <w:rsid w:val="0044547E"/>
    <w:rsid w:val="004777E6"/>
    <w:rsid w:val="00495177"/>
    <w:rsid w:val="004959A5"/>
    <w:rsid w:val="004A361C"/>
    <w:rsid w:val="004A5E7D"/>
    <w:rsid w:val="004F1D94"/>
    <w:rsid w:val="004F4265"/>
    <w:rsid w:val="005029F7"/>
    <w:rsid w:val="00517A41"/>
    <w:rsid w:val="005472BA"/>
    <w:rsid w:val="005613EC"/>
    <w:rsid w:val="0056155A"/>
    <w:rsid w:val="005627C6"/>
    <w:rsid w:val="00590C0E"/>
    <w:rsid w:val="00596ED1"/>
    <w:rsid w:val="005B53B1"/>
    <w:rsid w:val="005B627F"/>
    <w:rsid w:val="005D6DF1"/>
    <w:rsid w:val="005F099A"/>
    <w:rsid w:val="005F6DF4"/>
    <w:rsid w:val="00606197"/>
    <w:rsid w:val="00612841"/>
    <w:rsid w:val="006351D3"/>
    <w:rsid w:val="00643E74"/>
    <w:rsid w:val="00652758"/>
    <w:rsid w:val="0065671E"/>
    <w:rsid w:val="00665421"/>
    <w:rsid w:val="006666A7"/>
    <w:rsid w:val="00674AB0"/>
    <w:rsid w:val="00691AC3"/>
    <w:rsid w:val="00692117"/>
    <w:rsid w:val="006C26FD"/>
    <w:rsid w:val="006D3429"/>
    <w:rsid w:val="006E10C5"/>
    <w:rsid w:val="0071176B"/>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63596"/>
    <w:rsid w:val="008A1FF3"/>
    <w:rsid w:val="008A7B32"/>
    <w:rsid w:val="008C673E"/>
    <w:rsid w:val="00905917"/>
    <w:rsid w:val="009238C2"/>
    <w:rsid w:val="00924BF9"/>
    <w:rsid w:val="00932A9A"/>
    <w:rsid w:val="00943FB0"/>
    <w:rsid w:val="00944E3C"/>
    <w:rsid w:val="00976DDB"/>
    <w:rsid w:val="00987BD4"/>
    <w:rsid w:val="00996045"/>
    <w:rsid w:val="00997767"/>
    <w:rsid w:val="009A1B18"/>
    <w:rsid w:val="009A29D1"/>
    <w:rsid w:val="009B37BC"/>
    <w:rsid w:val="009B5A12"/>
    <w:rsid w:val="009B7D5A"/>
    <w:rsid w:val="009C404F"/>
    <w:rsid w:val="009D1515"/>
    <w:rsid w:val="009D4583"/>
    <w:rsid w:val="009E6A39"/>
    <w:rsid w:val="00A10EE8"/>
    <w:rsid w:val="00A31AF5"/>
    <w:rsid w:val="00A35BE7"/>
    <w:rsid w:val="00A43155"/>
    <w:rsid w:val="00A461EE"/>
    <w:rsid w:val="00A62947"/>
    <w:rsid w:val="00A771D7"/>
    <w:rsid w:val="00A81999"/>
    <w:rsid w:val="00AA1709"/>
    <w:rsid w:val="00B11EDB"/>
    <w:rsid w:val="00B20593"/>
    <w:rsid w:val="00B75805"/>
    <w:rsid w:val="00B77D99"/>
    <w:rsid w:val="00B903EE"/>
    <w:rsid w:val="00BB19D9"/>
    <w:rsid w:val="00BD61DE"/>
    <w:rsid w:val="00C069C7"/>
    <w:rsid w:val="00C11D71"/>
    <w:rsid w:val="00C40AD5"/>
    <w:rsid w:val="00C4122F"/>
    <w:rsid w:val="00C50E07"/>
    <w:rsid w:val="00C64754"/>
    <w:rsid w:val="00C71119"/>
    <w:rsid w:val="00C712F7"/>
    <w:rsid w:val="00C9792A"/>
    <w:rsid w:val="00CC528E"/>
    <w:rsid w:val="00D0146C"/>
    <w:rsid w:val="00D03A58"/>
    <w:rsid w:val="00D05152"/>
    <w:rsid w:val="00D70371"/>
    <w:rsid w:val="00D717D7"/>
    <w:rsid w:val="00D80762"/>
    <w:rsid w:val="00D82B93"/>
    <w:rsid w:val="00D84D22"/>
    <w:rsid w:val="00DA3096"/>
    <w:rsid w:val="00DB1263"/>
    <w:rsid w:val="00DB33F7"/>
    <w:rsid w:val="00DD75D6"/>
    <w:rsid w:val="00DF039D"/>
    <w:rsid w:val="00DF72E5"/>
    <w:rsid w:val="00E110B2"/>
    <w:rsid w:val="00E15E5D"/>
    <w:rsid w:val="00E25874"/>
    <w:rsid w:val="00E26E97"/>
    <w:rsid w:val="00E72AD7"/>
    <w:rsid w:val="00EA69B2"/>
    <w:rsid w:val="00EC6B63"/>
    <w:rsid w:val="00EF6DB6"/>
    <w:rsid w:val="00F058FC"/>
    <w:rsid w:val="00F0659D"/>
    <w:rsid w:val="00F3037B"/>
    <w:rsid w:val="00F54E5C"/>
    <w:rsid w:val="00F712D2"/>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levi-beli">
    <w:name w:val="levi-beli"/>
    <w:basedOn w:val="Normal"/>
    <w:rsid w:val="00BB19D9"/>
    <w:pPr>
      <w:spacing w:before="100" w:beforeAutospacing="1" w:after="100" w:afterAutospacing="1"/>
      <w:contextualSpacing w:val="0"/>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0649084">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293219782">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464854372">
      <w:bodyDiv w:val="1"/>
      <w:marLeft w:val="0"/>
      <w:marRight w:val="0"/>
      <w:marTop w:val="0"/>
      <w:marBottom w:val="0"/>
      <w:divBdr>
        <w:top w:val="none" w:sz="0" w:space="0" w:color="auto"/>
        <w:left w:val="none" w:sz="0" w:space="0" w:color="auto"/>
        <w:bottom w:val="none" w:sz="0" w:space="0" w:color="auto"/>
        <w:right w:val="none" w:sz="0" w:space="0" w:color="auto"/>
      </w:divBdr>
      <w:divsChild>
        <w:div w:id="403600408">
          <w:marLeft w:val="0"/>
          <w:marRight w:val="0"/>
          <w:marTop w:val="0"/>
          <w:marBottom w:val="0"/>
          <w:divBdr>
            <w:top w:val="none" w:sz="0" w:space="0" w:color="auto"/>
            <w:left w:val="none" w:sz="0" w:space="0" w:color="auto"/>
            <w:bottom w:val="none" w:sz="0" w:space="0" w:color="auto"/>
            <w:right w:val="none" w:sz="0" w:space="0" w:color="auto"/>
          </w:divBdr>
          <w:divsChild>
            <w:div w:id="15355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2308963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21388480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739472018">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theme" Target="theme/theme1.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EDEB9-0D87-4834-A132-83AA2B6F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28</TotalTime>
  <Pages>103</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5</cp:revision>
  <dcterms:created xsi:type="dcterms:W3CDTF">2026-09-02T09:10:00Z</dcterms:created>
  <dcterms:modified xsi:type="dcterms:W3CDTF">2026-09-02T09:38:00Z</dcterms:modified>
</cp:coreProperties>
</file>