
<file path=[Content_Types].xml><?xml version="1.0" encoding="utf-8"?>
<Types xmlns="http://schemas.openxmlformats.org/package/2006/content-types">
  <Default Extension="png" ContentType="image/png"/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  <w:lang w:val="en-US" w:eastAsia="en-US"/>
              </w:rPr>
              <w:drawing>
                <wp:inline distT="0" distB="0" distL="0" distR="0" wp14:anchorId="2261CA44" wp14:editId="1C995A69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0D2852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0D2852">
              <w:rPr>
                <w:color w:val="FFE599"/>
                <w:sz w:val="22"/>
                <w:szCs w:val="22"/>
              </w:rPr>
              <w:t>ПРАВИЛНИК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1D61AC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1D61AC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 ДОПУНИ ПРАВИЛНИКА О ПЛАНУ И ПРОГРАМУ НАСТАВЕ И УЧЕЊА СТРУЧНИХ ПРЕДМЕТА СРЕДЊЕГ СТРУЧНОГ ОБРАЗОВАЊА У ПОДРУЧЈУ РАДА ПОЉОПРИВРЕДА, ПРОИЗВОДЊА И ПРЕРАДА ХРАНЕ</w:t>
            </w:r>
            <w:r w:rsidR="003C47DA" w:rsidRPr="003C47DA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0D2852" w:rsidRPr="000D2852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BB19D9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BB19D9">
              <w:rPr>
                <w:sz w:val="18"/>
                <w:szCs w:val="18"/>
              </w:rPr>
              <w:t>7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1D61AC" w:rsidRDefault="001D61AC" w:rsidP="001D61AC">
      <w:pPr>
        <w:spacing w:line="210" w:lineRule="atLeast"/>
        <w:jc w:val="center"/>
        <w:rPr>
          <w:rFonts w:ascii="Verdana" w:eastAsia="Verdana" w:hAnsi="Verdana" w:cs="Verdana"/>
          <w:sz w:val="22"/>
        </w:rPr>
      </w:pPr>
      <w:bookmarkStart w:id="0" w:name="str_1"/>
      <w:bookmarkStart w:id="1" w:name="clan_1"/>
      <w:bookmarkEnd w:id="0"/>
      <w:bookmarkEnd w:id="1"/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Члан 1.</w:t>
      </w:r>
    </w:p>
    <w:p w:rsidR="001D61AC" w:rsidRPr="001D61AC" w:rsidRDefault="001D61AC" w:rsidP="001D61AC">
      <w:pPr>
        <w:spacing w:line="210" w:lineRule="atLeast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У Правилнику о плану и програму наставе и учења стручних предмета средњег стручног образовања у подручју рада Пољопривреда, производња и прерада хране („Службени гласник РС – Просветни гласник”, бр. 9/18, 3/21, 10/21, 7/22, 10/23, 14/23, 10/24, 5/25, 7/25 и 2/26), после плана и програма наставе и учења за образовни профил техничар за микробиологију хране, додаје се план и програм наставе и учења за образовни профил техничар витикултуре и енологије, који је одштампан уз овај правилник и чини његов саставни део.</w:t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Члан 2.</w:t>
      </w:r>
    </w:p>
    <w:p w:rsidR="001D61AC" w:rsidRPr="001D61AC" w:rsidRDefault="001D61AC" w:rsidP="001D61AC">
      <w:pPr>
        <w:spacing w:line="210" w:lineRule="atLeast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План и програм наставе и учења за образовни профил техничар витикултуре и енологије остварује се и у складу са Решењем о усвајању стандарда квалификације „Техничар витикултуре и енологије” („Службени гласник РС – Просветни гласник”, број 4/25).</w:t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Члан 3.</w:t>
      </w:r>
    </w:p>
    <w:p w:rsidR="001D61AC" w:rsidRPr="001D61AC" w:rsidRDefault="001D61AC" w:rsidP="001D61AC">
      <w:pPr>
        <w:spacing w:line="210" w:lineRule="atLeast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Даном почетка примене овог правилника престаје да важи Правилник о наставном плану и програму стручних предмета средњег стручног образовања у подручју рада Пољопривреда, производња и прерада хране („Службени гласник РС – Просветни гласник”, бр. 6/12, 2/13, 3/14, 5/14, 10/16, 5/17, 2/20, 11/20, 16/21 и 14/23), у делу који се односи на наставни план и програм стручних предмета за образовни профил виноградар – винар.</w:t>
      </w:r>
    </w:p>
    <w:p w:rsidR="001D61AC" w:rsidRPr="001D61AC" w:rsidRDefault="001D61AC" w:rsidP="001D61AC">
      <w:pPr>
        <w:spacing w:line="210" w:lineRule="atLeast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Ученици уписани у средњу школу закључно са школском 2025/2026. годином у подручју рада Пољопривреда, производња и прерада хране за образовни профил виноградар – винар, у четворогодишњем трајању, стичу образовање по наставном плану и програму који је био на снази до почетка примене овог правилника, најкасније до краја школске 2029/2030. године.</w:t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Члан 4.</w:t>
      </w:r>
    </w:p>
    <w:p w:rsidR="001D61AC" w:rsidRPr="001D61AC" w:rsidRDefault="001D61AC" w:rsidP="001D61AC">
      <w:pPr>
        <w:spacing w:line="210" w:lineRule="atLeast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Овај правилник ступа на снагу наредног дана од дана објављивања у „Службеном гласнику Републике Србије – Просветном гласнику”, а примењује се од школске 2026/2027. године.</w:t>
      </w:r>
    </w:p>
    <w:p w:rsidR="001D61AC" w:rsidRPr="001D61AC" w:rsidRDefault="001D61AC" w:rsidP="001D61AC">
      <w:pPr>
        <w:spacing w:line="210" w:lineRule="atLeast"/>
        <w:jc w:val="right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Број 110-00-98/2026-03</w:t>
      </w:r>
    </w:p>
    <w:p w:rsidR="001D61AC" w:rsidRPr="001D61AC" w:rsidRDefault="001D61AC" w:rsidP="001D61AC">
      <w:pPr>
        <w:spacing w:line="210" w:lineRule="atLeast"/>
        <w:jc w:val="right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У Београду, 24. августа 2026. године</w:t>
      </w:r>
    </w:p>
    <w:p w:rsidR="001D61AC" w:rsidRPr="001D61AC" w:rsidRDefault="001D61AC" w:rsidP="001D61AC">
      <w:pPr>
        <w:spacing w:line="210" w:lineRule="atLeast"/>
        <w:jc w:val="right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>Министар,</w:t>
      </w:r>
    </w:p>
    <w:p w:rsidR="001D61AC" w:rsidRDefault="001D61AC" w:rsidP="001D61AC">
      <w:pPr>
        <w:spacing w:line="210" w:lineRule="atLeast"/>
        <w:jc w:val="right"/>
        <w:rPr>
          <w:rFonts w:ascii="Arial" w:eastAsia="Verdana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t xml:space="preserve">проф. др </w:t>
      </w:r>
      <w:r w:rsidRPr="001D61AC">
        <w:rPr>
          <w:rFonts w:ascii="Arial" w:eastAsia="Verdana" w:hAnsi="Arial" w:cs="Arial"/>
          <w:b/>
          <w:sz w:val="20"/>
          <w:szCs w:val="20"/>
        </w:rPr>
        <w:t xml:space="preserve">Дејан Вук Станковић, </w:t>
      </w:r>
      <w:r w:rsidRPr="001D61AC">
        <w:rPr>
          <w:rFonts w:ascii="Arial" w:eastAsia="Verdana" w:hAnsi="Arial" w:cs="Arial"/>
          <w:sz w:val="20"/>
          <w:szCs w:val="20"/>
        </w:rPr>
        <w:t>с.р.</w:t>
      </w:r>
    </w:p>
    <w:p w:rsidR="001D61AC" w:rsidRDefault="001D61AC">
      <w:pPr>
        <w:spacing w:before="0" w:after="0"/>
        <w:contextualSpacing w:val="0"/>
        <w:rPr>
          <w:rFonts w:ascii="Arial" w:eastAsia="Verdana" w:hAnsi="Arial" w:cs="Arial"/>
          <w:sz w:val="20"/>
          <w:szCs w:val="20"/>
        </w:rPr>
      </w:pPr>
      <w:r>
        <w:rPr>
          <w:rFonts w:ascii="Arial" w:eastAsia="Verdana" w:hAnsi="Arial" w:cs="Arial"/>
          <w:sz w:val="20"/>
          <w:szCs w:val="20"/>
        </w:rPr>
        <w:br w:type="page"/>
      </w:r>
    </w:p>
    <w:p w:rsidR="001D61AC" w:rsidRPr="001D61AC" w:rsidRDefault="001D61AC" w:rsidP="001D61AC">
      <w:pPr>
        <w:spacing w:line="210" w:lineRule="atLeast"/>
        <w:jc w:val="right"/>
        <w:rPr>
          <w:rFonts w:ascii="Arial" w:hAnsi="Arial" w:cs="Arial"/>
          <w:sz w:val="20"/>
          <w:szCs w:val="20"/>
        </w:rPr>
      </w:pPr>
    </w:p>
    <w:p w:rsidR="001D61AC" w:rsidRDefault="001D61AC" w:rsidP="001D61AC">
      <w:pPr>
        <w:spacing w:line="210" w:lineRule="atLeast"/>
        <w:rPr>
          <w:rFonts w:ascii="Arial" w:hAnsi="Arial" w:cs="Arial"/>
          <w:sz w:val="20"/>
          <w:szCs w:val="20"/>
        </w:rPr>
        <w:sectPr w:rsidR="001D61AC" w:rsidSect="001D61AC">
          <w:type w:val="continuous"/>
          <w:pgSz w:w="11906" w:h="16838" w:code="9"/>
          <w:pgMar w:top="426" w:right="780" w:bottom="280" w:left="760" w:header="720" w:footer="720" w:gutter="0"/>
          <w:cols w:space="720"/>
          <w:docGrid w:linePitch="245"/>
        </w:sectPr>
      </w:pP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AD86A0B" wp14:editId="5B691A7C">
            <wp:extent cx="8773200" cy="66672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73csDn8AAAAASUVORK5CYII="/>
                    <pic:cNvPicPr/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3200" cy="66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Default="001D61AC" w:rsidP="001D61AC">
      <w:pPr>
        <w:spacing w:line="210" w:lineRule="atLeast"/>
        <w:rPr>
          <w:rFonts w:ascii="Arial" w:hAnsi="Arial" w:cs="Arial"/>
          <w:sz w:val="20"/>
          <w:szCs w:val="20"/>
        </w:rPr>
      </w:pPr>
    </w:p>
    <w:p w:rsid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A29F5DD" wp14:editId="66CA11EC">
            <wp:extent cx="8773200" cy="66672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"/>
                    <pic:cNvPicPr/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3200" cy="66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Default="001D61AC">
      <w:pPr>
        <w:spacing w:before="0" w:after="0"/>
        <w:contextualSpacing w:val="0"/>
        <w:rPr>
          <w:rFonts w:ascii="Arial" w:hAnsi="Arial" w:cs="Arial"/>
          <w:sz w:val="20"/>
          <w:szCs w:val="20"/>
        </w:rPr>
        <w:sectPr w:rsidR="001D61AC" w:rsidSect="001D61AC">
          <w:pgSz w:w="16838" w:h="11906" w:orient="landscape" w:code="9"/>
          <w:pgMar w:top="760" w:right="425" w:bottom="782" w:left="278" w:header="720" w:footer="720" w:gutter="0"/>
          <w:cols w:space="720"/>
          <w:docGrid w:linePitch="245"/>
        </w:sectPr>
      </w:pPr>
    </w:p>
    <w:p w:rsidR="001D61AC" w:rsidRPr="001D61AC" w:rsidRDefault="001D61AC" w:rsidP="001D61AC">
      <w:pPr>
        <w:spacing w:before="0" w:after="0"/>
        <w:contextualSpacing w:val="0"/>
        <w:jc w:val="center"/>
        <w:rPr>
          <w:rFonts w:ascii="Arial" w:hAnsi="Arial" w:cs="Arial"/>
          <w:sz w:val="20"/>
          <w:szCs w:val="20"/>
        </w:rPr>
      </w:pPr>
      <w:bookmarkStart w:id="2" w:name="_GoBack"/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98090A1" wp14:editId="54395AA9">
            <wp:extent cx="5000000" cy="37994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"/>
                    <pic:cNvPicPr/>
                  </pic:nvPicPr>
                  <pic:blipFill>
                    <a:blip r:embed="rId1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5A9467C" wp14:editId="0A01E43C">
            <wp:extent cx="5000000" cy="37994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CE0AAAAAAAAACBoCKEBAAAAAAAAAEFDCA0AAAAAAAAACBpCaAAAAAAAAABA0BBCAwAAAAAAAACChhA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AhhAYAAAAAAAAABA0hNAAAAAAAAAAgaAihAQAAAAAAAABBQwgNAAAAAAAAAAgaQmgAAAAAAAAAQND8P6BY4r2s3+AzAAAAAElFTkSuQmCC"/>
                    <pic:cNvPicPr/>
                  </pic:nvPicPr>
                  <pic:blipFill>
                    <a:blip r:embed="rId1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059D7577" wp14:editId="04B01B65">
            <wp:extent cx="5000000" cy="37994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BBQgwcnkxdwAAAABJRU5ErkJggg=="/>
                    <pic:cNvPicPr/>
                  </pic:nvPicPr>
                  <pic:blipFill>
                    <a:blip r:embed="rId1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731797E7" wp14:editId="6B2B6B2E">
            <wp:extent cx="5000000" cy="379944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0idkAAAAASUVORK5CYII="/>
                    <pic:cNvPicPr/>
                  </pic:nvPicPr>
                  <pic:blipFill>
                    <a:blip r:embed="rId1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BBBC40F" wp14:editId="6D5D797E">
            <wp:extent cx="5000000" cy="379944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VHjWKNkU5CgAAAABJRU5ErkJggg=="/>
                    <pic:cNvPicPr/>
                  </pic:nvPicPr>
                  <pic:blipFill>
                    <a:blip r:embed="rId1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360AD554" wp14:editId="58A6C969">
            <wp:extent cx="5000000" cy="379944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PWgtNFqXsQAAAAASUVORK5CYII="/>
                    <pic:cNvPicPr/>
                  </pic:nvPicPr>
                  <pic:blipFill>
                    <a:blip r:embed="rId1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189AF71" wp14:editId="6A1C43E9">
            <wp:extent cx="5000000" cy="379944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5KCwsLPdzREREREREREREfwW+CU30J8rIyEBWVhbCwsJQUFCAvLw8REVF2VdzCovFgsuXLyMoKAgmkwk3btxAWFgYfH197asSERERERERERH9ZRiEJiIiIiIiIiIiIiKnYTo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kYhCYiIiIiIiIiIiIip2EQmoiIiIiIiIiIiIichkFoIiIiIiIiIiIiInIaBqGJiIiIiIiIiIiIyGlcRMS+jIiIiIiIiIiIiIjoT8E3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YRCaiIiIiIiIiIiIiJyGQWgiIiIiIiIiIiIichoGoYmIiIiIiIiIiIjIaRiEJiIiIiIiIiIiIiKn+X9VrTb2QaqumAAAAABJRU5ErkJggg=="/>
                    <pic:cNvPicPr/>
                  </pic:nvPicPr>
                  <pic:blipFill>
                    <a:blip r:embed="rId1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96634E2" wp14:editId="4107A9E1">
            <wp:extent cx="5000000" cy="379944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wz60HE3YwgAAAABJRU5ErkJggg=="/>
                    <pic:cNvPicPr/>
                  </pic:nvPicPr>
                  <pic:blipFill>
                    <a:blip r:embed="rId1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E0CE62B" wp14:editId="2FE6D9C3">
            <wp:extent cx="5000000" cy="379944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"/>
                    <pic:cNvPicPr/>
                  </pic:nvPicPr>
                  <pic:blipFill>
                    <a:blip r:embed="rId2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63CD506" wp14:editId="26C51016">
            <wp:extent cx="5000000" cy="379944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8F2D1DUaytDQAAAABJRU5ErkJggg=="/>
                    <pic:cNvPicPr/>
                  </pic:nvPicPr>
                  <pic:blipFill>
                    <a:blip r:embed="rId2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106EBB7" wp14:editId="318DAF83">
            <wp:extent cx="5000000" cy="379944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qUKhgyqcEwwAAAABJRU5ErkJggg=="/>
                    <pic:cNvPicPr/>
                  </pic:nvPicPr>
                  <pic:blipFill>
                    <a:blip r:embed="rId2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392FAF3" wp14:editId="58B20542">
            <wp:extent cx="5000000" cy="379944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98mtkkC4lbUAAAAABJRU5ErkJggg=="/>
                    <pic:cNvPicPr/>
                  </pic:nvPicPr>
                  <pic:blipFill>
                    <a:blip r:embed="rId2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0808BAB" wp14:editId="1E7AFF08">
            <wp:extent cx="5000000" cy="379944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Y91jXDtOSCAAAAAElFTkSuQmCC"/>
                    <pic:cNvPicPr/>
                  </pic:nvPicPr>
                  <pic:blipFill>
                    <a:blip r:embed="rId2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F969C90" wp14:editId="0001252C">
            <wp:extent cx="5000000" cy="379944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6rgAAAABJRU5ErkJggg=="/>
                    <pic:cNvPicPr/>
                  </pic:nvPicPr>
                  <pic:blipFill>
                    <a:blip r:embed="rId2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6FBA8FB" wp14:editId="3F8E6E2A">
            <wp:extent cx="5000000" cy="379944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QAAAAASUVORK5CYII="/>
                    <pic:cNvPicPr/>
                  </pic:nvPicPr>
                  <pic:blipFill>
                    <a:blip r:embed="rId2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62525D0" wp14:editId="6A286D42">
            <wp:extent cx="5000000" cy="379944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xH0WEntE3sAAAAAElFTkSuQmCC"/>
                    <pic:cNvPicPr/>
                  </pic:nvPicPr>
                  <pic:blipFill>
                    <a:blip r:embed="rId2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BF46EDE" wp14:editId="5B4E1815">
            <wp:extent cx="5000000" cy="379944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zOif7S8vOyiQgAAAABgwxChAQAAAAAo40gu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0mqZZuwYAAAAAAP8JJ6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OZPu3US9eeBDQYAAAAASUVORK5CYII="/>
                    <pic:cNvPicPr/>
                  </pic:nvPicPr>
                  <pic:blipFill>
                    <a:blip r:embed="rId2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DFECADF" wp14:editId="12B9C6C6">
            <wp:extent cx="5000000" cy="379944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lsUbhZjfY2AAAAAElFTkSuQmCC"/>
                    <pic:cNvPicPr/>
                  </pic:nvPicPr>
                  <pic:blipFill>
                    <a:blip r:embed="rId2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C0B53C5" wp14:editId="5999B576">
            <wp:extent cx="5000000" cy="379944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wwAAAABJRU5ErkJggg=="/>
                    <pic:cNvPicPr/>
                  </pic:nvPicPr>
                  <pic:blipFill>
                    <a:blip r:embed="rId3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78D3444F" wp14:editId="5BF07FBC">
            <wp:extent cx="5000000" cy="379944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AWq8jiogAAAABJRU5ErkJggg=="/>
                    <pic:cNvPicPr/>
                  </pic:nvPicPr>
                  <pic:blipFill>
                    <a:blip r:embed="rId3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4614503" wp14:editId="12A14548">
            <wp:extent cx="5000000" cy="379944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kjxnQJg52gAAAABJRU5ErkJggg=="/>
                    <pic:cNvPicPr/>
                  </pic:nvPicPr>
                  <pic:blipFill>
                    <a:blip r:embed="rId3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FEB8FAE" wp14:editId="1AF3ECB7">
            <wp:extent cx="5000000" cy="3799444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YtGZkT0yAAAAAElFTkSuQmCC"/>
                    <pic:cNvPicPr/>
                  </pic:nvPicPr>
                  <pic:blipFill>
                    <a:blip r:embed="rId3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ACCEE8B" wp14:editId="42E7F79A">
            <wp:extent cx="5000000" cy="379944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"/>
                    <pic:cNvPicPr/>
                  </pic:nvPicPr>
                  <pic:blipFill>
                    <a:blip r:embed="rId3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812B61F" wp14:editId="60E1A1AB">
            <wp:extent cx="5000000" cy="379944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GHnjlTAVqM5QAAAABJRU5ErkJggg=="/>
                    <pic:cNvPicPr/>
                  </pic:nvPicPr>
                  <pic:blipFill>
                    <a:blip r:embed="rId3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B04183A" wp14:editId="7722539E">
            <wp:extent cx="5000000" cy="3799444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XXZmstljT4gq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5mx7NwAAAAAA+MIT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DmAksB1JQevdr1AAAAAElFTkSuQmCC"/>
                    <pic:cNvPicPr/>
                  </pic:nvPicPr>
                  <pic:blipFill>
                    <a:blip r:embed="rId3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7AEEB979" wp14:editId="334E5882">
            <wp:extent cx="5000000" cy="3799444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naYQoIQ4dmAAAAAElFTkSuQmCC"/>
                    <pic:cNvPicPr/>
                  </pic:nvPicPr>
                  <pic:blipFill>
                    <a:blip r:embed="rId3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FA64F50" wp14:editId="0A3D92F9">
            <wp:extent cx="5000000" cy="379944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ilbgeblnKlAAAAAElFTkSuQmCC"/>
                    <pic:cNvPicPr/>
                  </pic:nvPicPr>
                  <pic:blipFill>
                    <a:blip r:embed="rId3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773C04F0" wp14:editId="54966B04">
            <wp:extent cx="5000000" cy="379944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n+P28lQx6QAAAAASUVORK5CYII="/>
                    <pic:cNvPicPr/>
                  </pic:nvPicPr>
                  <pic:blipFill>
                    <a:blip r:embed="rId3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9944DCC" wp14:editId="397960AE">
            <wp:extent cx="5000000" cy="3799444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"/>
                    <pic:cNvPicPr/>
                  </pic:nvPicPr>
                  <pic:blipFill>
                    <a:blip r:embed="rId4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007EB753" wp14:editId="184BA2E7">
            <wp:extent cx="5000000" cy="379944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9JGv4qhAgLwAAAABJRU5ErkJggg=="/>
                    <pic:cNvPicPr/>
                  </pic:nvPicPr>
                  <pic:blipFill>
                    <a:blip r:embed="rId4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8B530CB" wp14:editId="4A1D958E">
            <wp:extent cx="5000000" cy="379944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CF7MZNBA8AAAAASUVORK5CYII="/>
                    <pic:cNvPicPr/>
                  </pic:nvPicPr>
                  <pic:blipFill>
                    <a:blip r:embed="rId4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BFF3473" wp14:editId="388C096D">
            <wp:extent cx="5000000" cy="379944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OvC+2D0EIAAAAASUVORK5CYII="/>
                    <pic:cNvPicPr/>
                  </pic:nvPicPr>
                  <pic:blipFill>
                    <a:blip r:embed="rId4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F5278EE" wp14:editId="49F63699">
            <wp:extent cx="5000000" cy="3799444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PLzkw2e+wJUQE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nG3vBgAAAAAAX3h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hct5LgDN3X4KgAAAAASUVORK5CYII="/>
                    <pic:cNvPicPr/>
                  </pic:nvPicPr>
                  <pic:blipFill>
                    <a:blip r:embed="rId4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05997A68" wp14:editId="6BF98DB1">
            <wp:extent cx="5000000" cy="3799444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UuqBwAAAABgQRQDdIjQAAAAAABkEq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qVSqU4BgAAAAAAC8KV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8y9c+AKZvQ9q4wAAAABJRU5ErkJggg=="/>
                    <pic:cNvPicPr/>
                  </pic:nvPicPr>
                  <pic:blipFill>
                    <a:blip r:embed="rId4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FBDBC0E" wp14:editId="0CE44F90">
            <wp:extent cx="5000000" cy="379944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RpwbKlI6+wAAAAAElFTkSuQmCC"/>
                    <pic:cNvPicPr/>
                  </pic:nvPicPr>
                  <pic:blipFill>
                    <a:blip r:embed="rId4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DCCFF10" wp14:editId="2C61C1AF">
            <wp:extent cx="5000000" cy="379944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1ZBT7w3CQPgAAAABJRU5ErkJggg=="/>
                    <pic:cNvPicPr/>
                  </pic:nvPicPr>
                  <pic:blipFill>
                    <a:blip r:embed="rId4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D502B3E" wp14:editId="4797CD1A">
            <wp:extent cx="5000000" cy="3799444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ZUhBjLWiN8AAAAASUVORK5CYII="/>
                    <pic:cNvPicPr/>
                  </pic:nvPicPr>
                  <pic:blipFill>
                    <a:blip r:embed="rId4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5A447A6" wp14:editId="2A5D5FAE">
            <wp:extent cx="5000000" cy="379944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"/>
                    <pic:cNvPicPr/>
                  </pic:nvPicPr>
                  <pic:blipFill>
                    <a:blip r:embed="rId4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B2C6EC6" wp14:editId="52A29698">
            <wp:extent cx="5000000" cy="379944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geQAAAABJRU5ErkJggg=="/>
                    <pic:cNvPicPr/>
                  </pic:nvPicPr>
                  <pic:blipFill>
                    <a:blip r:embed="rId5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27817F1" wp14:editId="143B4069">
            <wp:extent cx="5000000" cy="3799444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"/>
                    <pic:cNvPicPr/>
                  </pic:nvPicPr>
                  <pic:blipFill>
                    <a:blip r:embed="rId5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022B70A" wp14:editId="0ED4CBA2">
            <wp:extent cx="5000000" cy="3799444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Q4AAAAAElFTkSuQmCC"/>
                    <pic:cNvPicPr/>
                  </pic:nvPicPr>
                  <pic:blipFill>
                    <a:blip r:embed="rId5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1494C6E4" wp14:editId="2A9EE5C8">
            <wp:extent cx="5000000" cy="3799444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hun3i1DegAAAABJRU5ErkJggg=="/>
                    <pic:cNvPicPr/>
                  </pic:nvPicPr>
                  <pic:blipFill>
                    <a:blip r:embed="rId5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CE1F20A" wp14:editId="730F2EF0">
            <wp:extent cx="5000000" cy="3799444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"/>
                    <pic:cNvPicPr/>
                  </pic:nvPicPr>
                  <pic:blipFill>
                    <a:blip r:embed="rId5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888AE11" wp14:editId="1E8A85D7">
            <wp:extent cx="5000000" cy="3799444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"/>
                    <pic:cNvPicPr/>
                  </pic:nvPicPr>
                  <pic:blipFill>
                    <a:blip r:embed="rId5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33D3D68" wp14:editId="1F699061">
            <wp:extent cx="5000000" cy="3799444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952AA9uBavQAAAAABJRU5ErkJggg=="/>
                    <pic:cNvPicPr/>
                  </pic:nvPicPr>
                  <pic:blipFill>
                    <a:blip r:embed="rId5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FD4ABA9" wp14:editId="0CCA44BF">
            <wp:extent cx="5000000" cy="3799444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"/>
                    <pic:cNvPicPr/>
                  </pic:nvPicPr>
                  <pic:blipFill>
                    <a:blip r:embed="rId5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6BBF867" wp14:editId="343556EB">
            <wp:extent cx="5000000" cy="3799444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2EREREREREREREVEm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GIQmIiIiIiIiIiIiIqdhEJqIiIiIiIiIiIiInIZBaCIiIiIiIiIiIiJyGgahiYiIiIiIiIiIiMhpbCJiXUZERERERERERERE9FRwJ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AxCExEREREREREREZHTMAhNRERERERERERERE7DIDQREREREREREREROQ2D0ERERERERERERETkNP8PK3Dh2zTf65IAAAAASUVORK5CYII="/>
                    <pic:cNvPicPr/>
                  </pic:nvPicPr>
                  <pic:blipFill>
                    <a:blip r:embed="rId5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7D54447E" wp14:editId="24D48EC9">
            <wp:extent cx="5000000" cy="3799444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OxXZHji7wAAAABJRU5ErkJggg=="/>
                    <pic:cNvPicPr/>
                  </pic:nvPicPr>
                  <pic:blipFill>
                    <a:blip r:embed="rId5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097675FC" wp14:editId="20990A88">
            <wp:extent cx="5000000" cy="3799444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ZWcmmz32hKh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MzZ9m4AAAAAAPCFJz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zAWtSbRFnQXtxgAAAABJRU5ErkJggg=="/>
                    <pic:cNvPicPr/>
                  </pic:nvPicPr>
                  <pic:blipFill>
                    <a:blip r:embed="rId6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A35CFE9" wp14:editId="6D75E293">
            <wp:extent cx="5000000" cy="3799444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q6t9OdrwopwAAAABJRU5ErkJggg=="/>
                    <pic:cNvPicPr/>
                  </pic:nvPicPr>
                  <pic:blipFill>
                    <a:blip r:embed="rId6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E8225CD" wp14:editId="41F101D0">
            <wp:extent cx="5000000" cy="3799444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ku9Pv4G4cy0AAAAASUVORK5CYII="/>
                    <pic:cNvPicPr/>
                  </pic:nvPicPr>
                  <pic:blipFill>
                    <a:blip r:embed="rId6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5DF6852" wp14:editId="76B1F0DF">
            <wp:extent cx="5000000" cy="3799444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lzA+sLxEExwAAAABJRU5ErkJggg=="/>
                    <pic:cNvPicPr/>
                  </pic:nvPicPr>
                  <pic:blipFill>
                    <a:blip r:embed="rId6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372881C" wp14:editId="7BDC5FA1">
            <wp:extent cx="5000000" cy="3799444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SAAAAAAAAAAAAAMAjgiA0AAAAAAAAAAAAALgMgtAAAAAAAAAAAAAA4DIIQgMAAAAAAAAAAACAyyAIDQAAAAAAAAAAAAAugyA0AAAAAAAAAAAAALgMgtAAAAAAAAAAAAAA4DIIQgMAAAAAAAAAAACAyyAIDQAAAAAAAAAAAAAugyA0AAAAAAAAAAAAALgMgtAAAAAAAAAAAAAA4DIIQgMAAAAAAAAAAACAyyAIDQAAAAAAAAAAAAAugyA0AAAAAAAAAAAAALgMgtAAAAAAAAAAAAAA4DIIQgMAAAAAAAAAAACAyyAIDQAAAAAAAAAAAAAugyA0AAAAAAAAAAAAALgMgtAAAAAAAAAAAAAA4DIIQgMAAAAAAAAAAACAyyAIDQAAAAAAAAAAAAAugyA0AAAAAAAAAAAAALgMgtAAAAAAAAAAAAAA4DIIQgMAAAAAAAAAAACAy7gxs3kZAAAAAAAAAAAAAMAjgZb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sgCA0AAAAAAAAAAAAALoMgNAAAAAAAAAAAAAC4DILQAAAAAAAAAAAAAOAyCEIDAAAAAAAAAAAAgMv8Px9RfuKbpQ1dAAAAAElFTkSuQmCC"/>
                    <pic:cNvPicPr/>
                  </pic:nvPicPr>
                  <pic:blipFill>
                    <a:blip r:embed="rId6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04D8BF0" wp14:editId="49FE581E">
            <wp:extent cx="5000000" cy="3799444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3QrUFo0LqWcAAAAAElFTkSuQmCC"/>
                    <pic:cNvPicPr/>
                  </pic:nvPicPr>
                  <pic:blipFill>
                    <a:blip r:embed="rId6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D876040" wp14:editId="0D843991">
            <wp:extent cx="5000000" cy="3799444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+7dmwDAAjAMEz8f3TZmclmjz0hKg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OZsezcAAAAAAPjCEx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5gK4fnFs8IrHrgAAAABJRU5ErkJggg=="/>
                    <pic:cNvPicPr/>
                  </pic:nvPicPr>
                  <pic:blipFill>
                    <a:blip r:embed="rId6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4A119A3" wp14:editId="53615143">
            <wp:extent cx="5000000" cy="3799444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yzz+o8CLoIDW1fQ2UAAMDnJ4QGAAAAAKAw9bv0AQAAAADAfxE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"/>
                    <pic:cNvPicPr/>
                  </pic:nvPicPr>
                  <pic:blipFill>
                    <a:blip r:embed="rId6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7776961" wp14:editId="1B12999D">
            <wp:extent cx="5000000" cy="3799444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sSDQ1clwAAAAASUVORK5CYII="/>
                    <pic:cNvPicPr/>
                  </pic:nvPicPr>
                  <pic:blipFill>
                    <a:blip r:embed="rId6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339BDAAD" wp14:editId="7D20F2FD">
            <wp:extent cx="5000000" cy="3799444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v3xcNtMasAAAAASUVORK5CYII="/>
                    <pic:cNvPicPr/>
                  </pic:nvPicPr>
                  <pic:blipFill>
                    <a:blip r:embed="rId6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416D36F" wp14:editId="2ABA4F86">
            <wp:extent cx="5000000" cy="3799444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jXMTlaej60AAAAAElFTkSuQmCC"/>
                    <pic:cNvPicPr/>
                  </pic:nvPicPr>
                  <pic:blipFill>
                    <a:blip r:embed="rId7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8898772" wp14:editId="5F1DE9FE">
            <wp:extent cx="5000000" cy="3799444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8CHr9OntgAAAABJRU5ErkJggg=="/>
                    <pic:cNvPicPr/>
                  </pic:nvPicPr>
                  <pic:blipFill>
                    <a:blip r:embed="rId7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9A69D5A" wp14:editId="27EF44A3">
            <wp:extent cx="5000000" cy="3799444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DsCU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DYPQRERERERERERERGQ2DEITERERERERERERkdkwCE1EREREREREREREZsMgNBERERERERERERGZzf8AohEAFCSMhcEAAAAASUVORK5CYII="/>
                    <pic:cNvPicPr/>
                  </pic:nvPicPr>
                  <pic:blipFill>
                    <a:blip r:embed="rId7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128EADF" wp14:editId="39C735B1">
            <wp:extent cx="5000000" cy="3799444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+x7jBKI322CwAAAABJRU5ErkJggg=="/>
                    <pic:cNvPicPr/>
                  </pic:nvPicPr>
                  <pic:blipFill>
                    <a:blip r:embed="rId7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A63A87C" wp14:editId="4C436713">
            <wp:extent cx="5000000" cy="3799444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mZyWaPPSEqAAAAZERoAAAAAAAyIjQAAAAAABkRGgAAAACAjAgNAAAAAEBGhAYAAAAAICNCAwAAAACQEaEBAAAAAMiI0AAAAAAAZERoAAAAAAAyIjQAAAAAABkRGgAAAACAjAgNAAAAAEBGhAYAAAAAICNCAwAAAACQEaEBAAAAAMiI0AAAAAAAZM62dwMAAAAAgC88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LqaIij5jmT+fAAAAAElFTkSuQmCC"/>
                    <pic:cNvPicPr/>
                  </pic:nvPicPr>
                  <pic:blipFill>
                    <a:blip r:embed="rId7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0D62F6C" wp14:editId="43E6352D">
            <wp:extent cx="5000000" cy="3799444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h+bzOd86QSAAAAAElFTkSuQmCC"/>
                    <pic:cNvPicPr/>
                  </pic:nvPicPr>
                  <pic:blipFill>
                    <a:blip r:embed="rId7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192CB3F" wp14:editId="278C302A">
            <wp:extent cx="5000000" cy="3799444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ZpDGQJ2xUBAAAAABJRU5ErkJggg=="/>
                    <pic:cNvPicPr/>
                  </pic:nvPicPr>
                  <pic:blipFill>
                    <a:blip r:embed="rId7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82093E6" wp14:editId="24D6B3D3">
            <wp:extent cx="5000000" cy="3799444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6MXm3v+tQFsAAAAASUVORK5CYII="/>
                    <pic:cNvPicPr/>
                  </pic:nvPicPr>
                  <pic:blipFill>
                    <a:blip r:embed="rId7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BBD7440" wp14:editId="0E21A9D9">
            <wp:extent cx="5000000" cy="3799444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UFJvCtAAAAAElFTkSuQmCC"/>
                    <pic:cNvPicPr/>
                  </pic:nvPicPr>
                  <pic:blipFill>
                    <a:blip r:embed="rId7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3C7DA134" wp14:editId="3A9E2AA6">
            <wp:extent cx="5000000" cy="3799444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"/>
                    <pic:cNvPicPr/>
                  </pic:nvPicPr>
                  <pic:blipFill>
                    <a:blip r:embed="rId7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0D6E537" wp14:editId="2F2450B0">
            <wp:extent cx="5000000" cy="3799444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J+CsulX8wlQAAAABJRU5ErkJggg=="/>
                    <pic:cNvPicPr/>
                  </pic:nvPicPr>
                  <pic:blipFill>
                    <a:blip r:embed="rId8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1F384462" wp14:editId="4CA43247">
            <wp:extent cx="5000000" cy="3799444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UvZ4ztWRicwAAAABJRU5ErkJggg=="/>
                    <pic:cNvPicPr/>
                  </pic:nvPicPr>
                  <pic:blipFill>
                    <a:blip r:embed="rId8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2299CFE" wp14:editId="217895E4">
            <wp:extent cx="5000000" cy="3799444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lfgS0A5l8IUAAAAASUVORK5CYII="/>
                    <pic:cNvPicPr/>
                  </pic:nvPicPr>
                  <pic:blipFill>
                    <a:blip r:embed="rId8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A1B0899" wp14:editId="6A2594F8">
            <wp:extent cx="5000000" cy="3799444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oHXARVoVFiwAAAABJRU5ErkJggg=="/>
                    <pic:cNvPicPr/>
                  </pic:nvPicPr>
                  <pic:blipFill>
                    <a:blip r:embed="rId8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ED0E18F" wp14:editId="6E6A0144">
            <wp:extent cx="5000000" cy="3799444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GWNbXGoj1RywAAAABJRU5ErkJggg=="/>
                    <pic:cNvPicPr/>
                  </pic:nvPicPr>
                  <pic:blipFill>
                    <a:blip r:embed="rId8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73BF7121" wp14:editId="126400B1">
            <wp:extent cx="5000000" cy="3799444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"/>
                    <pic:cNvPicPr/>
                  </pic:nvPicPr>
                  <pic:blipFill>
                    <a:blip r:embed="rId8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17B49F7" wp14:editId="11D13D09">
            <wp:extent cx="5000000" cy="3799444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jQREREREREREREROQ2b0ERERERERERERETkNGxCExEREREREREREZHTsAlNRERERERERERERE7DJjQREREREREREREROQ2b0ERERERERERERETkNGxCExEREREREREREZHTsAlNRERERERERERERE7DJjQREREREREREREROY0LAPsxIiIiIiIiIiIiIqL7gjO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dhE5qIiIiIiIiIiIiInIZNaCIiIiIiIiIiIiJyGjahiYiIiIiIiIiIiMhp2IQmIiIiIiIiIiIiIqf5P0aufwiYLad4AAAAAElFTkSuQmCC"/>
                    <pic:cNvPicPr/>
                  </pic:nvPicPr>
                  <pic:blipFill>
                    <a:blip r:embed="rId8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31F2D81" wp14:editId="7E218048">
            <wp:extent cx="5000000" cy="3799444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z6DGsC8DrSAAAAAElFTkSuQmCC"/>
                    <pic:cNvPicPr/>
                  </pic:nvPicPr>
                  <pic:blipFill>
                    <a:blip r:embed="rId8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64342DD" wp14:editId="3D690A1A">
            <wp:extent cx="5000000" cy="3799444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"/>
                    <pic:cNvPicPr/>
                  </pic:nvPicPr>
                  <pic:blipFill>
                    <a:blip r:embed="rId8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01B55DEB" wp14:editId="25E0A503">
            <wp:extent cx="5000000" cy="3799444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dGAlsbOHcNAAAAAElFTkSuQmCC"/>
                    <pic:cNvPicPr/>
                  </pic:nvPicPr>
                  <pic:blipFill>
                    <a:blip r:embed="rId8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627371D" wp14:editId="197A27E8">
            <wp:extent cx="5000000" cy="3799444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DVp2u63L7iAAAAABJRU5ErkJggg=="/>
                    <pic:cNvPicPr/>
                  </pic:nvPicPr>
                  <pic:blipFill>
                    <a:blip r:embed="rId9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7E59B6FC" wp14:editId="52CDDB3B">
            <wp:extent cx="5000000" cy="3799444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Bqbm5vvMn+8OUIDAAAAAMCPLGU5DgAAAAAA+B4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PlVVtfgZAAAAAAAshSe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DmMz9bJ8MXPzCOAAAAAElFTkSuQmCC"/>
                    <pic:cNvPicPr/>
                  </pic:nvPicPr>
                  <pic:blipFill>
                    <a:blip r:embed="rId9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E603FAC" wp14:editId="0D779024">
            <wp:extent cx="5000000" cy="3799444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msfnwEAAAAAwH9hEhoAAAAAgBgRGgAAAACAGBEaAAAAAIAYERoAAAAAgBgRGgAAAACAGBEaAAAAAIAYERoAAAAAgBgRGgAAAACAGBEaAAAAAIAYERoAAAAAgBgRGgAAAACAGBEaAAAAAIAYERoAAAAAgBgRGgAAAACAGBEaAAAAAIAYERoAAAAAgBgRGgAAAACAGBEaAAAAAIAYERoAAAAAgBgRGgAAAACAGBEaAAAAAIAYERoAAAAAgBgRGgAAAACAGBEaAAAAAIAYERoAAAAAgBgRGgAAAACAGBEaAAAAAIAYERoAAAAAgBgRGgAAAACAGBEaAAAAAIAYERoAAAAAgBgRGgAAAACAGBEaAAAAAIAYERoAAAAAgBgRGgAAAACAGBEaAAAAAIAYERoAAAAAgBgRGgAAAACAGBEaAAAAAIAYERoAAAAAgBgRGgAAAACAGBEaAAAAAIAYERoAAAAAgBgRGgAAAACAGBEaAAAAAIAYERoAAAAAgBgRGgAAAACAGBEaAAAAAIAYERoAAAAAgBgRGgAAAACAmJ+psw5GJtrcFwAAAABJRU5ErkJggg=="/>
                    <pic:cNvPicPr/>
                  </pic:nvPicPr>
                  <pic:blipFill>
                    <a:blip r:embed="rId9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3EE162B6" wp14:editId="6794AB58">
            <wp:extent cx="5000000" cy="3799444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1e+yULjMrVwAAAABJRU5ErkJggg=="/>
                    <pic:cNvPicPr/>
                  </pic:nvPicPr>
                  <pic:blipFill>
                    <a:blip r:embed="rId9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D7E36E5" wp14:editId="7E0CC68E">
            <wp:extent cx="5000000" cy="3799444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F1QRhRAAAAAElFTkSuQmCC"/>
                    <pic:cNvPicPr/>
                  </pic:nvPicPr>
                  <pic:blipFill>
                    <a:blip r:embed="rId9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B2A2DD8" wp14:editId="2C2DA5D7">
            <wp:extent cx="5000000" cy="3799444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"/>
                    <pic:cNvPicPr/>
                  </pic:nvPicPr>
                  <pic:blipFill>
                    <a:blip r:embed="rId9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E3FF1EF" wp14:editId="26314CF2">
            <wp:extent cx="5000000" cy="3799444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oE2K+G6o9AAAAAElFTkSuQmCC"/>
                    <pic:cNvPicPr/>
                  </pic:nvPicPr>
                  <pic:blipFill>
                    <a:blip r:embed="rId9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C61A1C7" wp14:editId="58881C2B">
            <wp:extent cx="5000000" cy="3799444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MZqg8r0dOeAAAAAElFTkSuQmCC"/>
                    <pic:cNvPicPr/>
                  </pic:nvPicPr>
                  <pic:blipFill>
                    <a:blip r:embed="rId9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8AD8565" wp14:editId="33E3637C">
            <wp:extent cx="5000000" cy="3799444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KEBAAAAAAAAAEFDT2gAAAAAAAAAQNAQQgMAAAAAAAAAgoYQGgAAAAAAAAAQNITQAAAAAAAAAICgIYQGAAAAAAAAAAQNITQAAAAAAAAAIGgIoQEAAAAAAAAAQUMIDQAAAAAAAAAIGkJoAAAAAAAAAEDQEEIDAAAAAAAAAIKGEBoAAAAAAAAAEDSE0AAAAAAAAACAoCGEBgAAAAAAAAAEjcfMSo8BAAAAAAAAAHBbsBI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AhhAYAAAAAAAAABA0hNAAAAAAAAAAgaAihAQAAAAAAAABBQwgNAAAAAAAAAAgaQmgAAAAAAAAAQNAQQgMAAAAAAAAAgoYQGgAAAAAAAAAQNITQAAAAAAAAAICgIYQGAAAAAAAAAAQNITQAAAAAAAAAIGgIoQEAAAAAAAAAQUMIDQAAAAAAAAAIGkJoAAAAAAAAAEDQEEIDAAAAAAAAAIKGEBoAAAAAAAAAEDSE0AAAAAAAAACAoCGEBgAAAAAAAAAEDSE0AAAAAAAAACBoCKEBAAAAAAAAAEFDCA0AAAAAAAAACBpCaAAAAAAAAABA0BBCAwAAAAAAAACChhAaAAAAAAAAABA0hNAAAAAAAAAAgKD5L+OXVlzqrUV4AAAAAElFTkSuQmCC"/>
                    <pic:cNvPicPr/>
                  </pic:nvPicPr>
                  <pic:blipFill>
                    <a:blip r:embed="rId9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356C6630" wp14:editId="1A99069F">
            <wp:extent cx="5000000" cy="3799444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q+wi1FZY55wAAAABJRU5ErkJggg=="/>
                    <pic:cNvPicPr/>
                  </pic:nvPicPr>
                  <pic:blipFill>
                    <a:blip r:embed="rId9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B9FCAAA" wp14:editId="3C2ED1D8">
            <wp:extent cx="5000000" cy="3799444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UVnRwcrKUrQAAAABJRU5ErkJggg=="/>
                    <pic:cNvPicPr/>
                  </pic:nvPicPr>
                  <pic:blipFill>
                    <a:blip r:embed="rId10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B352F7F" wp14:editId="726C07C8">
            <wp:extent cx="5000000" cy="3799444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JoSERERERER0X8rhtBEREREREREREREVGRYE5qIiIiIiIiIiIiIigxDaCIiIiIiIiIiIiIqMgyhiYiIiIiIiIiIiKjIMIQmIiIiIiIiIiIioiLDEJqIiIiIiIiIiIiIigxDaCIiIiIiIiIiIiIqMgyhiYiIiIiIiIiIiKjIMIQmIiIiIiIiIiIioiLDEJqIiIiIiIiIiIiIigxDaCIiIiIiIiIiIiIqMgyhiYiIiIiIiIiIiKjIMIQmIiIiIiIiIiIioiLDEJqIiIiIiIiIiIiIigxDaCIiIiIiIiIiIiIqMgyhiYiIiIiIiIiIiKjIMIQmIiIiIiIiIiIioiLDEJqIiIiIiIiIiIiIigxDaCIiIiIiIiIiIiIqMgyhiYiIiIiIiIiIiKjIMIQmIiIiIiIiIiIioiLDEJqIiIiIiIiIiIiIigxDaCIiIiIiIiIiIiIqMjoRsWwjIiIiIiIiIiIiIvpbcCY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QYQhMRERERERERERFRkWEITURERERERERERERFhiE0ERERERERERERERUZhtBEREREREREREREVGT+HwXi2U+ra+ruAAAAAElFTkSuQmCC"/>
                    <pic:cNvPicPr/>
                  </pic:nvPicPr>
                  <pic:blipFill>
                    <a:blip r:embed="rId10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5736C2F" wp14:editId="280A098A">
            <wp:extent cx="5000000" cy="3799444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"/>
                    <pic:cNvPicPr/>
                  </pic:nvPicPr>
                  <pic:blipFill>
                    <a:blip r:embed="rId10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41CAB08" wp14:editId="7ADA18B6">
            <wp:extent cx="5000000" cy="3799444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oAAAAASUVORK5CYII="/>
                    <pic:cNvPicPr/>
                  </pic:nvPicPr>
                  <pic:blipFill>
                    <a:blip r:embed="rId10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BF2F0E9" wp14:editId="5210D89C">
            <wp:extent cx="5000000" cy="3799444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+ZntZbvQEAAAAABJRU5ErkJggg=="/>
                    <pic:cNvPicPr/>
                  </pic:nvPicPr>
                  <pic:blipFill>
                    <a:blip r:embed="rId10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B52BAD3" wp14:editId="5FD62EE8">
            <wp:extent cx="5000000" cy="3799444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QxCExEREREREREREZHVMAhNRERERERERERERFbDIDQRERERERERERERWQ2D0ERERERERERERERkNf8PnYqvAglpcN0AAAAASUVORK5CYII="/>
                    <pic:cNvPicPr/>
                  </pic:nvPicPr>
                  <pic:blipFill>
                    <a:blip r:embed="rId10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6D256AB" wp14:editId="3E53B689">
            <wp:extent cx="5000000" cy="3799444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cRr+gi5AAAAAElFTkSuQmCC"/>
                    <pic:cNvPicPr/>
                  </pic:nvPicPr>
                  <pic:blipFill>
                    <a:blip r:embed="rId10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C8E8C7F" wp14:editId="73B0BF19">
            <wp:extent cx="5000000" cy="3799444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AAAAAElFTkSuQmCC"/>
                    <pic:cNvPicPr/>
                  </pic:nvPicPr>
                  <pic:blipFill>
                    <a:blip r:embed="rId10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EA00F8D" wp14:editId="3D817C99">
            <wp:extent cx="5000000" cy="3799444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DgAAAAASUVORK5CYII="/>
                    <pic:cNvPicPr/>
                  </pic:nvPicPr>
                  <pic:blipFill>
                    <a:blip r:embed="rId10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B95D466" wp14:editId="2E02063A">
            <wp:extent cx="5000000" cy="3799444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"/>
                    <pic:cNvPicPr/>
                  </pic:nvPicPr>
                  <pic:blipFill>
                    <a:blip r:embed="rId10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EB5A940" wp14:editId="3A2ACF59">
            <wp:extent cx="5000000" cy="3799444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"/>
                    <pic:cNvPicPr/>
                  </pic:nvPicPr>
                  <pic:blipFill>
                    <a:blip r:embed="rId1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17614DAB" wp14:editId="0AED65C7">
            <wp:extent cx="5000000" cy="3799444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ggb9AxclH+gAAAABJRU5ErkJggg=="/>
                    <pic:cNvPicPr/>
                  </pic:nvPicPr>
                  <pic:blipFill>
                    <a:blip r:embed="rId1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0662FCD" wp14:editId="7B44A143">
            <wp:extent cx="5000000" cy="3799444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vHNgCAAAzDxP9Hl52ZbPbYE6JmRGgAAAAAADJn27sBAAAAAMAXnt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hcP15qmE2sWEwAAAABJRU5ErkJggg=="/>
                    <pic:cNvPicPr/>
                  </pic:nvPicPr>
                  <pic:blipFill>
                    <a:blip r:embed="rId11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12EB86B9" wp14:editId="709C1296">
            <wp:extent cx="5000000" cy="3799444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LgyssAWPe8AAAAAASUVORK5CYII="/>
                    <pic:cNvPicPr/>
                  </pic:nvPicPr>
                  <pic:blipFill>
                    <a:blip r:embed="rId11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E820B37" wp14:editId="4DF5073C">
            <wp:extent cx="5000000" cy="3799444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"/>
                    <pic:cNvPicPr/>
                  </pic:nvPicPr>
                  <pic:blipFill>
                    <a:blip r:embed="rId11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C2362DC" wp14:editId="04947881">
            <wp:extent cx="5000000" cy="3799444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RGoAAAAABJRU5ErkJggg=="/>
                    <pic:cNvPicPr/>
                  </pic:nvPicPr>
                  <pic:blipFill>
                    <a:blip r:embed="rId11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EDF9387" wp14:editId="722B7164">
            <wp:extent cx="5000000" cy="3799444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DoVVTGK9jRgAAAABJRU5ErkJggg=="/>
                    <pic:cNvPicPr/>
                  </pic:nvPicPr>
                  <pic:blipFill>
                    <a:blip r:embed="rId11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07A9F0E2" wp14:editId="1D8AC2C7">
            <wp:extent cx="5000000" cy="3799444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RIWvZBjm6AAAAAABJRU5ErkJggg=="/>
                    <pic:cNvPicPr/>
                  </pic:nvPicPr>
                  <pic:blipFill>
                    <a:blip r:embed="rId11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F5F1A5E" wp14:editId="2E836C54">
            <wp:extent cx="5000000" cy="3799444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uZG0wAAAABJRU5ErkJggg=="/>
                    <pic:cNvPicPr/>
                  </pic:nvPicPr>
                  <pic:blipFill>
                    <a:blip r:embed="rId11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02DFA6D0" wp14:editId="590F3A4D">
            <wp:extent cx="5000000" cy="3799444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4qMvVv52QjgAAAABJRU5ErkJggg=="/>
                    <pic:cNvPicPr/>
                  </pic:nvPicPr>
                  <pic:blipFill>
                    <a:blip r:embed="rId11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83C736B" wp14:editId="02249961">
            <wp:extent cx="5000000" cy="3799444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8n6ZMqrL7jHwAAAABJRU5ErkJggg=="/>
                    <pic:cNvPicPr/>
                  </pic:nvPicPr>
                  <pic:blipFill>
                    <a:blip r:embed="rId12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11CD8FB" wp14:editId="5ABCFE9C">
            <wp:extent cx="5000000" cy="3799444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rrO69evT3vvvXeqq6tT6xkAAAAA+LslhAYAAAAAIJvnf+0KAAAAAABes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qmLiNoxAAAAAAB4Tvgm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5v8DYMSexyqusKsAAAAASUVORK5CYII="/>
                    <pic:cNvPicPr/>
                  </pic:nvPicPr>
                  <pic:blipFill>
                    <a:blip r:embed="rId12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F8086F5" wp14:editId="20C62824">
            <wp:extent cx="5000000" cy="3799444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Z2xykgf5eBAAAAAElFTkSuQmCC"/>
                    <pic:cNvPicPr/>
                  </pic:nvPicPr>
                  <pic:blipFill>
                    <a:blip r:embed="rId12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CFEBD53" wp14:editId="03B2079A">
            <wp:extent cx="5000000" cy="3799444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ZwkAAAAASUVORK5CYII="/>
                    <pic:cNvPicPr/>
                  </pic:nvPicPr>
                  <pic:blipFill>
                    <a:blip r:embed="rId12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FDA4887" wp14:editId="541D5BFA">
            <wp:extent cx="5000000" cy="3799444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"/>
                    <pic:cNvPicPr/>
                  </pic:nvPicPr>
                  <pic:blipFill>
                    <a:blip r:embed="rId12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055E661B" wp14:editId="117FDCF3">
            <wp:extent cx="5000000" cy="3799444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mNtxBAAAAABJRU5ErkJggg=="/>
                    <pic:cNvPicPr/>
                  </pic:nvPicPr>
                  <pic:blipFill>
                    <a:blip r:embed="rId12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14C0029" wp14:editId="0BAF1358">
            <wp:extent cx="5000000" cy="3799444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Ik6RQt8l9kwAAAABJRU5ErkJggg=="/>
                    <pic:cNvPicPr/>
                  </pic:nvPicPr>
                  <pic:blipFill>
                    <a:blip r:embed="rId12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685C08E" wp14:editId="6438DA28">
            <wp:extent cx="5000000" cy="3799444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uzMZLPHnhAVAAAyIjQAAAAAABkRGgAAAACAjAgNAAAAAEBGhAYAAAAAICNCAwAAAACQEaEBAAAAAMicbe8GAAAAAABfeE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FzBcS8v6RLXtQAAAABJRU5ErkJggg=="/>
                    <pic:cNvPicPr/>
                  </pic:nvPicPr>
                  <pic:blipFill>
                    <a:blip r:embed="rId12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41610D0" wp14:editId="0D8FE511">
            <wp:extent cx="5000000" cy="3799444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+ehNf4pHjY57LV87faBgAAAA+aCA0AAAAAQJqWM6EBAAAAAOB+EK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+V9RFM3bAAAAAADgvvBO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+T+qvaVVrHChQAAAAABJRU5ErkJggg=="/>
                    <pic:cNvPicPr/>
                  </pic:nvPicPr>
                  <pic:blipFill>
                    <a:blip r:embed="rId12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453670F" wp14:editId="6EA598E4">
            <wp:extent cx="5000000" cy="3799444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lD3ThaQAAAABJRU5ErkJggg=="/>
                    <pic:cNvPicPr/>
                  </pic:nvPicPr>
                  <pic:blipFill>
                    <a:blip r:embed="rId12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1E758FD" wp14:editId="034DCCFD">
            <wp:extent cx="5000000" cy="3799444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A6hWDJVW7EAAAAAElFTkSuQmCC"/>
                    <pic:cNvPicPr/>
                  </pic:nvPicPr>
                  <pic:blipFill>
                    <a:blip r:embed="rId13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ABDA8AD" wp14:editId="38FCD97B">
            <wp:extent cx="5000000" cy="3799444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kO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"/>
                    <pic:cNvPicPr/>
                  </pic:nvPicPr>
                  <pic:blipFill>
                    <a:blip r:embed="rId13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7300BFD" wp14:editId="6948CD9D">
            <wp:extent cx="5000000" cy="3799444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TwYz8AAAAASUVORK5CYII="/>
                    <pic:cNvPicPr/>
                  </pic:nvPicPr>
                  <pic:blipFill>
                    <a:blip r:embed="rId13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904DEAC" wp14:editId="3ADF2FC5">
            <wp:extent cx="5000000" cy="3799444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YI0MvuZq7gQAAAABJRU5ErkJggg=="/>
                    <pic:cNvPicPr/>
                  </pic:nvPicPr>
                  <pic:blipFill>
                    <a:blip r:embed="rId13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F3876C1" wp14:editId="543089F4">
            <wp:extent cx="5000000" cy="3799444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YryvILrFHkwAAAABJRU5ErkJggg=="/>
                    <pic:cNvPicPr/>
                  </pic:nvPicPr>
                  <pic:blipFill>
                    <a:blip r:embed="rId13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5292630" wp14:editId="76AAE364">
            <wp:extent cx="5000000" cy="3799444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VnFgznom06EAAAAASUVORK5CYII="/>
                    <pic:cNvPicPr/>
                  </pic:nvPicPr>
                  <pic:blipFill>
                    <a:blip r:embed="rId13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4E25902" wp14:editId="4A7D67EF">
            <wp:extent cx="5000000" cy="3799444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7u7rRmzZqGn9w6++yz0xFHHFGelfeQiEjPPPNMqlQqacyYMalarabTTz89HXvsseVZAYD3uREhtC987IvzYyRlAiR1wbtKWfJe4nz833MM3n8cUwA49IwIoQEAAAAA4N2y19+EBgAAAACAgyW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DNYRFRHgcAAAAAAO8KT0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yE0AAAAAAAZCOEBgAAAAAgGyE0AAAAAADZCKEBAAAAAMhGCA0AAAAAQDZCaAAAAAAAshFCAwAAAACQjRAaAAAAAIBshNAAAAAAAGQjhAYAAAAAIBshNAAAAAAA2QihAQAAAADIRggNAAAAAEA2QmgAAAAAALIRQgMAAAAAkI0QGgAAAACAbITQAAAAAABkI4QGAAAAACAbITQAAAAAANkIoQEAAAAAyEYIDQAAAABANkJoAAAAAACyEUIDAAAAAJCNEBoAAAAAgGz+H291JwHJpi6cAAAAAElFTkSuQmCC"/>
                    <pic:cNvPicPr/>
                  </pic:nvPicPr>
                  <pic:blipFill>
                    <a:blip r:embed="rId13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8091D3B" wp14:editId="20B33F5F">
            <wp:extent cx="5000000" cy="3799444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8UJFPCM0tNAQAAAABJRU5ErkJggg=="/>
                    <pic:cNvPicPr/>
                  </pic:nvPicPr>
                  <pic:blipFill>
                    <a:blip r:embed="rId13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792D84F" wp14:editId="77811C66">
            <wp:extent cx="5000000" cy="3799444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"/>
                    <pic:cNvPicPr/>
                  </pic:nvPicPr>
                  <pic:blipFill>
                    <a:blip r:embed="rId13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F2B5CC2" wp14:editId="2D9240F0">
            <wp:extent cx="5000000" cy="3799444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FBQgcjgAAAAASUVORK5CYII="/>
                    <pic:cNvPicPr/>
                  </pic:nvPicPr>
                  <pic:blipFill>
                    <a:blip r:embed="rId13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ED21572" wp14:editId="3C8DA396">
            <wp:extent cx="5000000" cy="3799444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qxYwEAAACAQf7Wo9hXGAEAAAAAGwkNAAAAAMBGQgMAAAAAsJHQAAAAAABsJDQAAAAAABsJDQAAAADARkIDAAAAALCR0AAAAAAAbCQ0AAAAAAAbCQ0AAAAAwEZCAwAAAACwkdAAAAAAAGwkNAAAAAAAGwkNAAAAAMBGQgMAAAAAsAkzd9U3vdz+yAAAAABJRU5ErkJggg=="/>
                    <pic:cNvPicPr/>
                  </pic:nvPicPr>
                  <pic:blipFill>
                    <a:blip r:embed="rId14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0C97DEC" wp14:editId="6CF084B3">
            <wp:extent cx="5000000" cy="3799444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ahiYiIiIiIiIiIiMhh+L4eERERERERERERETkMg9BERERERERERERE5DAMQhMRERERERERERGRwzAITUREREREREREREQOwyA0ERERERERERERETkMg9BERERERERERERE5DAMQhMRERERERERERGRwzAITUREREREREREREQOwyA0ERERERERERERETkMg9BERERERERERERE5DAMQhMRERERERERERGRwzAITUREREREREREREQOwyA0ERERERERERERETkMg9BERERERERERERE5DAMQhMRERERERERERGRwzAITUREREREREREREQOwyA0ERERERERERERETkMg9BERERERERERERE5DAMQhMRERERERERERGRwzAITUREREREREREREQOwyA0ERERERERERERETkMg9BERERERERERERE5DAMQhMRERERERERERGRw1hExDyMiIiIiIiIiIiIiOiVYEt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EYhCYiIiIiIiIiIiIih2EQmoiIiIiIiIiIiIgchkFoIiIiIiIiIiIiInIYBqGJiIiIiIiIiIiIyGH+Hxib9eFvs0vbAAAAAElFTkSuQmCC"/>
                    <pic:cNvPicPr/>
                  </pic:nvPicPr>
                  <pic:blipFill>
                    <a:blip r:embed="rId14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21FA92F" wp14:editId="73AA481D">
            <wp:extent cx="5000000" cy="3799444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l0imTnVnIAAAAAElFTkSuQmCC"/>
                    <pic:cNvPicPr/>
                  </pic:nvPicPr>
                  <pic:blipFill>
                    <a:blip r:embed="rId14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69D6AC8" wp14:editId="40166A60">
            <wp:extent cx="5000000" cy="3799444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a0AAAAAElFTkSuQmCC"/>
                    <pic:cNvPicPr/>
                  </pic:nvPicPr>
                  <pic:blipFill>
                    <a:blip r:embed="rId14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6FBB80C" wp14:editId="71D06FA9">
            <wp:extent cx="5000000" cy="3799444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"/>
                    <pic:cNvPicPr/>
                  </pic:nvPicPr>
                  <pic:blipFill>
                    <a:blip r:embed="rId14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4589549" wp14:editId="35640B21">
            <wp:extent cx="5000000" cy="3799444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mQGcvUEeIAAAAASUVORK5CYII="/>
                    <pic:cNvPicPr/>
                  </pic:nvPicPr>
                  <pic:blipFill>
                    <a:blip r:embed="rId14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A0BC342" wp14:editId="104EA5C1">
            <wp:extent cx="5000000" cy="3799444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rVjGwBAAIZh4v+jy85MNnvsCVEB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TOtncDAAAAAIAvPK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ERoAAAAAAAyIjQAAAAAABkRGgAAAACAjAgNAAAAAEBGhAYAAAAAICNCAwAAAACQEaEBAAAAAMiI0AAAAAAAZC4NKQ0jX4QLowAAAABJRU5ErkJggg=="/>
                    <pic:cNvPicPr/>
                  </pic:nvPicPr>
                  <pic:blipFill>
                    <a:blip r:embed="rId14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34398A5F" wp14:editId="1E7E2D44">
            <wp:extent cx="5000000" cy="3799444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zopRHsjjuOAAAAAElFTkSuQmCC"/>
                    <pic:cNvPicPr/>
                  </pic:nvPicPr>
                  <pic:blipFill>
                    <a:blip r:embed="rId14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99B3981" wp14:editId="02FA05B9">
            <wp:extent cx="5000000" cy="3799444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L5VkAZp9wAAAAASUVORK5CYII="/>
                    <pic:cNvPicPr/>
                  </pic:nvPicPr>
                  <pic:blipFill>
                    <a:blip r:embed="rId14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CBA4759" wp14:editId="21500391">
            <wp:extent cx="5000000" cy="3799444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+Qd55ECnz80AAAAAElFTkSuQmCC"/>
                    <pic:cNvPicPr/>
                  </pic:nvPicPr>
                  <pic:blipFill>
                    <a:blip r:embed="rId14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5A5A12D" wp14:editId="0E250A7A">
            <wp:extent cx="5000000" cy="3799444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"/>
                    <pic:cNvPicPr/>
                  </pic:nvPicPr>
                  <pic:blipFill>
                    <a:blip r:embed="rId15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3E0F969A" wp14:editId="77117932">
            <wp:extent cx="5000000" cy="3799444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IKMN4JebTwAAAAASUVORK5CYII="/>
                    <pic:cNvPicPr/>
                  </pic:nvPicPr>
                  <pic:blipFill>
                    <a:blip r:embed="rId15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463588A" wp14:editId="22489D32">
            <wp:extent cx="5000000" cy="3799444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jQAAAAAAAAAAAAAeA0WoQEAAAAAAAAAAADAa7AIDQAAAAAAAAAAAABeg0VoAAAAAAAAAAAAAPAaLEIDAAAAAAAAAAAAgNdgERoAAAAAAAAAAAAAvAaL0AAAAAAAAAAAAADgNViEBgAAAAAAAAAAAACvwSI0AAAAAAAAAAAAAHgNFqEBAAAAAAAAAAAAwGuwCA0AAAAAAAAAAAAAXoNFaAAAAAAAAAAAAADwGixCAwAAAAAAAAAAAIDXYBEaAAAAAAAAAAAAALwGi9AAAAAAAAAAAAAA4DVYhAYAAAAAAAAAAAAAr8EiNAAAAAAAAAAAAAB4DRahAQAAAAAAAAAAAMBrsAgNAAAAAAAAAAAAAF7zP4Slu7T3PRnqAAAAAElFTkSuQmCC"/>
                    <pic:cNvPicPr/>
                  </pic:nvPicPr>
                  <pic:blipFill>
                    <a:blip r:embed="rId15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6C352C4" wp14:editId="1E4B0D9C">
            <wp:extent cx="5000000" cy="3799444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"/>
                    <pic:cNvPicPr/>
                  </pic:nvPicPr>
                  <pic:blipFill>
                    <a:blip r:embed="rId15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055DC6F" wp14:editId="38F66218">
            <wp:extent cx="5000000" cy="3799444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ydUWmAcLHdwAAAAASUVORK5CYII="/>
                    <pic:cNvPicPr/>
                  </pic:nvPicPr>
                  <pic:blipFill>
                    <a:blip r:embed="rId15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F1E0F67" wp14:editId="1F41D6B6">
            <wp:extent cx="5000000" cy="3799444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ruKlJrsejTwAAAAASUVORK5CYII="/>
                    <pic:cNvPicPr/>
                  </pic:nvPicPr>
                  <pic:blipFill>
                    <a:blip r:embed="rId15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3BD6B3FF" wp14:editId="36C41A19">
            <wp:extent cx="5000000" cy="3799444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2feZPBRe+NAAAAABJRU5ErkJggg=="/>
                    <pic:cNvPicPr/>
                  </pic:nvPicPr>
                  <pic:blipFill>
                    <a:blip r:embed="rId15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1C2A1078" wp14:editId="14C687D7">
            <wp:extent cx="5000000" cy="3799444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Om9bnBJrtdgAAAABJRU5ErkJggg=="/>
                    <pic:cNvPicPr/>
                  </pic:nvPicPr>
                  <pic:blipFill>
                    <a:blip r:embed="rId15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F55F815" wp14:editId="401B0137">
            <wp:extent cx="5000000" cy="3799444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RbRACeaTl4AAAAAElFTkSuQmCC"/>
                    <pic:cNvPicPr/>
                  </pic:nvPicPr>
                  <pic:blipFill>
                    <a:blip r:embed="rId15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670A6EAC" wp14:editId="1644B892">
            <wp:extent cx="5000000" cy="3799444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dO7YBAARgGCb+P7rszGSzx54QFQ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c7a9GwAAAAAAfOEJ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MwFLy15Pm5qdIAAAAAASUVORK5CYII="/>
                    <pic:cNvPicPr/>
                  </pic:nvPicPr>
                  <pic:blipFill>
                    <a:blip r:embed="rId15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56964B8" wp14:editId="1749E314">
            <wp:extent cx="5000000" cy="3799444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MUJnvh2+XIwAAAABJRU5ErkJggg=="/>
                    <pic:cNvPicPr/>
                  </pic:nvPicPr>
                  <pic:blipFill>
                    <a:blip r:embed="rId16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08992FE4" wp14:editId="77CEE516">
            <wp:extent cx="5000000" cy="3799444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"/>
                    <pic:cNvPicPr/>
                  </pic:nvPicPr>
                  <pic:blipFill>
                    <a:blip r:embed="rId16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7378416" wp14:editId="07D32D04">
            <wp:extent cx="5000000" cy="3799444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"/>
                    <pic:cNvPicPr/>
                  </pic:nvPicPr>
                  <pic:blipFill>
                    <a:blip r:embed="rId16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B72B0F1" wp14:editId="09FAFA20">
            <wp:extent cx="5000000" cy="3799444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DcAAAAAElFTkSuQmCC"/>
                    <pic:cNvPicPr/>
                  </pic:nvPicPr>
                  <pic:blipFill>
                    <a:blip r:embed="rId16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7C5A58AA" wp14:editId="3108770E">
            <wp:extent cx="5000000" cy="3799444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CEmbOT5jsAAAAASUVORK5CYII="/>
                    <pic:cNvPicPr/>
                  </pic:nvPicPr>
                  <pic:blipFill>
                    <a:blip r:embed="rId16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2CCC3352" wp14:editId="30D9A576">
            <wp:extent cx="5000000" cy="3799444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uOzPZ7LEnRAU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GREaAAAAAICMCA0AAAAAQEaEBgAAAAAgI0IDAAAAAJARoQEAAAAAyIjQAAAAAABkRGgAAAAAADIiNAAAAAAAmbPt3QAAAAAA4AtP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REaAAAAAAAMiI0AAAAAAAZERoAAAAAgIwIDQAAAABARoQGAAAAACAjQgMAAAAAkBGhAQAAAADIiNAAAAAAAGQuNivT5yeX3qYAAAAASUVORK5CYII="/>
                    <pic:cNvPicPr/>
                  </pic:nvPicPr>
                  <pic:blipFill>
                    <a:blip r:embed="rId16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9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8AD5D16" wp14:editId="1DD8D7D5">
            <wp:extent cx="5000000" cy="6579908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+RYIGNC+bgdwAAAABJRU5ErkJggg=="/>
                    <pic:cNvPicPr/>
                  </pic:nvPicPr>
                  <pic:blipFill>
                    <a:blip r:embed="rId16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65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2DCBAC2" wp14:editId="08F556AF">
            <wp:extent cx="5000000" cy="6579908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l6++B1GofNXvP9CHHVHgMTc4QkREREREREQ0QiMaHIn8UCQRERERERER0RjGwREiIiIiIiIiGtc4OEJERERERERE4xoHR4iIiIiIiIhoXOPgCBERERERERGNaxwcISIiIiIiIqJxjYMjRERERERERDSucXCEiIiIiIiIiMY1Do4QERERERER0bjGwREiIiIiIiIiGtf+A0WR8pwvGToMAAAAAElFTkSuQmCC"/>
                    <pic:cNvPicPr/>
                  </pic:nvPicPr>
                  <pic:blipFill>
                    <a:blip r:embed="rId16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65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470B1F83" wp14:editId="10C4B750">
            <wp:extent cx="5000000" cy="6579908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21XY6fi0EVAAAAAElFTkSuQmCC"/>
                    <pic:cNvPicPr/>
                  </pic:nvPicPr>
                  <pic:blipFill>
                    <a:blip r:embed="rId16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65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1AC" w:rsidRPr="001D61AC" w:rsidRDefault="001D61AC" w:rsidP="001D61AC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1D61AC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5B93FEB" wp14:editId="0ED5FBA2">
            <wp:extent cx="5000000" cy="6579908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"/>
                    <pic:cNvPicPr/>
                  </pic:nvPicPr>
                  <pic:blipFill>
                    <a:blip r:embed="rId16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65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:rsidR="00691AC3" w:rsidRPr="001D61AC" w:rsidRDefault="00691AC3" w:rsidP="001D61AC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sectPr w:rsidR="00691AC3" w:rsidRPr="001D61AC" w:rsidSect="001D61AC"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hideSpellingErrors/>
  <w:hideGrammaticalErrors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81921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46F65"/>
    <w:rsid w:val="000540A1"/>
    <w:rsid w:val="00060FD2"/>
    <w:rsid w:val="0006514D"/>
    <w:rsid w:val="000831BD"/>
    <w:rsid w:val="000B1D00"/>
    <w:rsid w:val="000C5867"/>
    <w:rsid w:val="000D2852"/>
    <w:rsid w:val="000E14E5"/>
    <w:rsid w:val="00110844"/>
    <w:rsid w:val="00131F74"/>
    <w:rsid w:val="00172C45"/>
    <w:rsid w:val="0018073B"/>
    <w:rsid w:val="00192081"/>
    <w:rsid w:val="001C11FA"/>
    <w:rsid w:val="001D61AC"/>
    <w:rsid w:val="001E48E4"/>
    <w:rsid w:val="001F5BBF"/>
    <w:rsid w:val="00220176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7DA"/>
    <w:rsid w:val="003C4BB6"/>
    <w:rsid w:val="003C5D98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360A5"/>
    <w:rsid w:val="00537634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2758"/>
    <w:rsid w:val="0065671E"/>
    <w:rsid w:val="00665421"/>
    <w:rsid w:val="006666A7"/>
    <w:rsid w:val="00674AB0"/>
    <w:rsid w:val="00691AC3"/>
    <w:rsid w:val="00692117"/>
    <w:rsid w:val="006C26FD"/>
    <w:rsid w:val="006D3429"/>
    <w:rsid w:val="006E10C5"/>
    <w:rsid w:val="0071176B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63596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1515"/>
    <w:rsid w:val="009D4583"/>
    <w:rsid w:val="009E6A39"/>
    <w:rsid w:val="00A10EE8"/>
    <w:rsid w:val="00A31AF5"/>
    <w:rsid w:val="00A35BE7"/>
    <w:rsid w:val="00A43155"/>
    <w:rsid w:val="00A461EE"/>
    <w:rsid w:val="00A62947"/>
    <w:rsid w:val="00A771D7"/>
    <w:rsid w:val="00A81999"/>
    <w:rsid w:val="00AA1709"/>
    <w:rsid w:val="00AD719A"/>
    <w:rsid w:val="00B11EDB"/>
    <w:rsid w:val="00B20593"/>
    <w:rsid w:val="00B75805"/>
    <w:rsid w:val="00B77D99"/>
    <w:rsid w:val="00B903EE"/>
    <w:rsid w:val="00BB19D9"/>
    <w:rsid w:val="00BD61DE"/>
    <w:rsid w:val="00C069C7"/>
    <w:rsid w:val="00C11D71"/>
    <w:rsid w:val="00C40AD5"/>
    <w:rsid w:val="00C4122F"/>
    <w:rsid w:val="00C50E07"/>
    <w:rsid w:val="00C64754"/>
    <w:rsid w:val="00C71119"/>
    <w:rsid w:val="00C712F7"/>
    <w:rsid w:val="00C9792A"/>
    <w:rsid w:val="00CC528E"/>
    <w:rsid w:val="00D0146C"/>
    <w:rsid w:val="00D03A58"/>
    <w:rsid w:val="00D05152"/>
    <w:rsid w:val="00D70371"/>
    <w:rsid w:val="00D717D7"/>
    <w:rsid w:val="00D80762"/>
    <w:rsid w:val="00D82B93"/>
    <w:rsid w:val="00D84D2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26E97"/>
    <w:rsid w:val="00E72AD7"/>
    <w:rsid w:val="00EA69B2"/>
    <w:rsid w:val="00EC6B63"/>
    <w:rsid w:val="00EF6DB6"/>
    <w:rsid w:val="00F058FC"/>
    <w:rsid w:val="00F0659D"/>
    <w:rsid w:val="00F3037B"/>
    <w:rsid w:val="00F54E5C"/>
    <w:rsid w:val="00F712D2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levi-beli">
    <w:name w:val="levi-beli"/>
    <w:basedOn w:val="Normal"/>
    <w:rsid w:val="00BB19D9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bmp"/><Relationship Id="rId21" Type="http://schemas.openxmlformats.org/officeDocument/2006/relationships/image" Target="media/image13.bmp"/><Relationship Id="rId42" Type="http://schemas.openxmlformats.org/officeDocument/2006/relationships/image" Target="media/image34.bmp"/><Relationship Id="rId63" Type="http://schemas.openxmlformats.org/officeDocument/2006/relationships/image" Target="media/image55.bmp"/><Relationship Id="rId84" Type="http://schemas.openxmlformats.org/officeDocument/2006/relationships/image" Target="media/image76.bmp"/><Relationship Id="rId138" Type="http://schemas.openxmlformats.org/officeDocument/2006/relationships/image" Target="media/image130.bmp"/><Relationship Id="rId159" Type="http://schemas.openxmlformats.org/officeDocument/2006/relationships/image" Target="media/image151.bmp"/><Relationship Id="rId170" Type="http://schemas.openxmlformats.org/officeDocument/2006/relationships/fontTable" Target="fontTable.xml"/><Relationship Id="rId107" Type="http://schemas.openxmlformats.org/officeDocument/2006/relationships/image" Target="media/image99.bmp"/><Relationship Id="rId11" Type="http://schemas.openxmlformats.org/officeDocument/2006/relationships/image" Target="media/image3.bmp"/><Relationship Id="rId32" Type="http://schemas.openxmlformats.org/officeDocument/2006/relationships/image" Target="media/image24.bmp"/><Relationship Id="rId53" Type="http://schemas.openxmlformats.org/officeDocument/2006/relationships/image" Target="media/image45.bmp"/><Relationship Id="rId74" Type="http://schemas.openxmlformats.org/officeDocument/2006/relationships/image" Target="media/image66.bmp"/><Relationship Id="rId128" Type="http://schemas.openxmlformats.org/officeDocument/2006/relationships/image" Target="media/image120.bmp"/><Relationship Id="rId149" Type="http://schemas.openxmlformats.org/officeDocument/2006/relationships/image" Target="media/image141.bmp"/><Relationship Id="rId5" Type="http://schemas.openxmlformats.org/officeDocument/2006/relationships/settings" Target="settings.xml"/><Relationship Id="rId95" Type="http://schemas.openxmlformats.org/officeDocument/2006/relationships/image" Target="media/image87.bmp"/><Relationship Id="rId160" Type="http://schemas.openxmlformats.org/officeDocument/2006/relationships/image" Target="media/image152.bmp"/><Relationship Id="rId22" Type="http://schemas.openxmlformats.org/officeDocument/2006/relationships/image" Target="media/image14.bmp"/><Relationship Id="rId43" Type="http://schemas.openxmlformats.org/officeDocument/2006/relationships/image" Target="media/image35.bmp"/><Relationship Id="rId64" Type="http://schemas.openxmlformats.org/officeDocument/2006/relationships/image" Target="media/image56.bmp"/><Relationship Id="rId118" Type="http://schemas.openxmlformats.org/officeDocument/2006/relationships/image" Target="media/image110.bmp"/><Relationship Id="rId139" Type="http://schemas.openxmlformats.org/officeDocument/2006/relationships/image" Target="media/image131.bmp"/><Relationship Id="rId85" Type="http://schemas.openxmlformats.org/officeDocument/2006/relationships/image" Target="media/image77.bmp"/><Relationship Id="rId150" Type="http://schemas.openxmlformats.org/officeDocument/2006/relationships/image" Target="media/image142.bmp"/><Relationship Id="rId171" Type="http://schemas.openxmlformats.org/officeDocument/2006/relationships/theme" Target="theme/theme1.xml"/><Relationship Id="rId12" Type="http://schemas.openxmlformats.org/officeDocument/2006/relationships/image" Target="media/image4.bmp"/><Relationship Id="rId33" Type="http://schemas.openxmlformats.org/officeDocument/2006/relationships/image" Target="media/image25.bmp"/><Relationship Id="rId108" Type="http://schemas.openxmlformats.org/officeDocument/2006/relationships/image" Target="media/image100.bmp"/><Relationship Id="rId129" Type="http://schemas.openxmlformats.org/officeDocument/2006/relationships/image" Target="media/image121.bmp"/><Relationship Id="rId54" Type="http://schemas.openxmlformats.org/officeDocument/2006/relationships/image" Target="media/image46.bmp"/><Relationship Id="rId70" Type="http://schemas.openxmlformats.org/officeDocument/2006/relationships/image" Target="media/image62.bmp"/><Relationship Id="rId75" Type="http://schemas.openxmlformats.org/officeDocument/2006/relationships/image" Target="media/image67.bmp"/><Relationship Id="rId91" Type="http://schemas.openxmlformats.org/officeDocument/2006/relationships/image" Target="media/image83.bmp"/><Relationship Id="rId96" Type="http://schemas.openxmlformats.org/officeDocument/2006/relationships/image" Target="media/image88.bmp"/><Relationship Id="rId140" Type="http://schemas.openxmlformats.org/officeDocument/2006/relationships/image" Target="media/image132.bmp"/><Relationship Id="rId145" Type="http://schemas.openxmlformats.org/officeDocument/2006/relationships/image" Target="media/image137.bmp"/><Relationship Id="rId161" Type="http://schemas.openxmlformats.org/officeDocument/2006/relationships/image" Target="media/image153.bmp"/><Relationship Id="rId166" Type="http://schemas.openxmlformats.org/officeDocument/2006/relationships/image" Target="media/image158.bm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5.bmp"/><Relationship Id="rId28" Type="http://schemas.openxmlformats.org/officeDocument/2006/relationships/image" Target="media/image20.bmp"/><Relationship Id="rId49" Type="http://schemas.openxmlformats.org/officeDocument/2006/relationships/image" Target="media/image41.bmp"/><Relationship Id="rId114" Type="http://schemas.openxmlformats.org/officeDocument/2006/relationships/image" Target="media/image106.bmp"/><Relationship Id="rId119" Type="http://schemas.openxmlformats.org/officeDocument/2006/relationships/image" Target="media/image111.bmp"/><Relationship Id="rId44" Type="http://schemas.openxmlformats.org/officeDocument/2006/relationships/image" Target="media/image36.bmp"/><Relationship Id="rId60" Type="http://schemas.openxmlformats.org/officeDocument/2006/relationships/image" Target="media/image52.bmp"/><Relationship Id="rId65" Type="http://schemas.openxmlformats.org/officeDocument/2006/relationships/image" Target="media/image57.bmp"/><Relationship Id="rId81" Type="http://schemas.openxmlformats.org/officeDocument/2006/relationships/image" Target="media/image73.bmp"/><Relationship Id="rId86" Type="http://schemas.openxmlformats.org/officeDocument/2006/relationships/image" Target="media/image78.bmp"/><Relationship Id="rId130" Type="http://schemas.openxmlformats.org/officeDocument/2006/relationships/image" Target="media/image122.bmp"/><Relationship Id="rId135" Type="http://schemas.openxmlformats.org/officeDocument/2006/relationships/image" Target="media/image127.bmp"/><Relationship Id="rId151" Type="http://schemas.openxmlformats.org/officeDocument/2006/relationships/image" Target="media/image143.bmp"/><Relationship Id="rId156" Type="http://schemas.openxmlformats.org/officeDocument/2006/relationships/image" Target="media/image148.bmp"/><Relationship Id="rId13" Type="http://schemas.openxmlformats.org/officeDocument/2006/relationships/image" Target="media/image5.bmp"/><Relationship Id="rId18" Type="http://schemas.openxmlformats.org/officeDocument/2006/relationships/image" Target="media/image10.bmp"/><Relationship Id="rId39" Type="http://schemas.openxmlformats.org/officeDocument/2006/relationships/image" Target="media/image31.bmp"/><Relationship Id="rId109" Type="http://schemas.openxmlformats.org/officeDocument/2006/relationships/image" Target="media/image101.bmp"/><Relationship Id="rId34" Type="http://schemas.openxmlformats.org/officeDocument/2006/relationships/image" Target="media/image26.bmp"/><Relationship Id="rId50" Type="http://schemas.openxmlformats.org/officeDocument/2006/relationships/image" Target="media/image42.bmp"/><Relationship Id="rId55" Type="http://schemas.openxmlformats.org/officeDocument/2006/relationships/image" Target="media/image47.bmp"/><Relationship Id="rId76" Type="http://schemas.openxmlformats.org/officeDocument/2006/relationships/image" Target="media/image68.bmp"/><Relationship Id="rId97" Type="http://schemas.openxmlformats.org/officeDocument/2006/relationships/image" Target="media/image89.bmp"/><Relationship Id="rId104" Type="http://schemas.openxmlformats.org/officeDocument/2006/relationships/image" Target="media/image96.bmp"/><Relationship Id="rId120" Type="http://schemas.openxmlformats.org/officeDocument/2006/relationships/image" Target="media/image112.bmp"/><Relationship Id="rId125" Type="http://schemas.openxmlformats.org/officeDocument/2006/relationships/image" Target="media/image117.bmp"/><Relationship Id="rId141" Type="http://schemas.openxmlformats.org/officeDocument/2006/relationships/image" Target="media/image133.bmp"/><Relationship Id="rId146" Type="http://schemas.openxmlformats.org/officeDocument/2006/relationships/image" Target="media/image138.bmp"/><Relationship Id="rId167" Type="http://schemas.openxmlformats.org/officeDocument/2006/relationships/image" Target="media/image159.bmp"/><Relationship Id="rId7" Type="http://schemas.openxmlformats.org/officeDocument/2006/relationships/footnotes" Target="footnotes.xml"/><Relationship Id="rId71" Type="http://schemas.openxmlformats.org/officeDocument/2006/relationships/image" Target="media/image63.bmp"/><Relationship Id="rId92" Type="http://schemas.openxmlformats.org/officeDocument/2006/relationships/image" Target="media/image84.bmp"/><Relationship Id="rId162" Type="http://schemas.openxmlformats.org/officeDocument/2006/relationships/image" Target="media/image154.bmp"/><Relationship Id="rId2" Type="http://schemas.openxmlformats.org/officeDocument/2006/relationships/numbering" Target="numbering.xml"/><Relationship Id="rId29" Type="http://schemas.openxmlformats.org/officeDocument/2006/relationships/image" Target="media/image21.bmp"/><Relationship Id="rId24" Type="http://schemas.openxmlformats.org/officeDocument/2006/relationships/image" Target="media/image16.bmp"/><Relationship Id="rId40" Type="http://schemas.openxmlformats.org/officeDocument/2006/relationships/image" Target="media/image32.bmp"/><Relationship Id="rId45" Type="http://schemas.openxmlformats.org/officeDocument/2006/relationships/image" Target="media/image37.bmp"/><Relationship Id="rId66" Type="http://schemas.openxmlformats.org/officeDocument/2006/relationships/image" Target="media/image58.bmp"/><Relationship Id="rId87" Type="http://schemas.openxmlformats.org/officeDocument/2006/relationships/image" Target="media/image79.bmp"/><Relationship Id="rId110" Type="http://schemas.openxmlformats.org/officeDocument/2006/relationships/image" Target="media/image102.bmp"/><Relationship Id="rId115" Type="http://schemas.openxmlformats.org/officeDocument/2006/relationships/image" Target="media/image107.bmp"/><Relationship Id="rId131" Type="http://schemas.openxmlformats.org/officeDocument/2006/relationships/image" Target="media/image123.bmp"/><Relationship Id="rId136" Type="http://schemas.openxmlformats.org/officeDocument/2006/relationships/image" Target="media/image128.bmp"/><Relationship Id="rId157" Type="http://schemas.openxmlformats.org/officeDocument/2006/relationships/image" Target="media/image149.bmp"/><Relationship Id="rId61" Type="http://schemas.openxmlformats.org/officeDocument/2006/relationships/image" Target="media/image53.bmp"/><Relationship Id="rId82" Type="http://schemas.openxmlformats.org/officeDocument/2006/relationships/image" Target="media/image74.bmp"/><Relationship Id="rId152" Type="http://schemas.openxmlformats.org/officeDocument/2006/relationships/image" Target="media/image144.bmp"/><Relationship Id="rId19" Type="http://schemas.openxmlformats.org/officeDocument/2006/relationships/image" Target="media/image11.bmp"/><Relationship Id="rId14" Type="http://schemas.openxmlformats.org/officeDocument/2006/relationships/image" Target="media/image6.bmp"/><Relationship Id="rId30" Type="http://schemas.openxmlformats.org/officeDocument/2006/relationships/image" Target="media/image22.bmp"/><Relationship Id="rId35" Type="http://schemas.openxmlformats.org/officeDocument/2006/relationships/image" Target="media/image27.bmp"/><Relationship Id="rId56" Type="http://schemas.openxmlformats.org/officeDocument/2006/relationships/image" Target="media/image48.bmp"/><Relationship Id="rId77" Type="http://schemas.openxmlformats.org/officeDocument/2006/relationships/image" Target="media/image69.bmp"/><Relationship Id="rId100" Type="http://schemas.openxmlformats.org/officeDocument/2006/relationships/image" Target="media/image92.bmp"/><Relationship Id="rId105" Type="http://schemas.openxmlformats.org/officeDocument/2006/relationships/image" Target="media/image97.bmp"/><Relationship Id="rId126" Type="http://schemas.openxmlformats.org/officeDocument/2006/relationships/image" Target="media/image118.bmp"/><Relationship Id="rId147" Type="http://schemas.openxmlformats.org/officeDocument/2006/relationships/image" Target="media/image139.bmp"/><Relationship Id="rId168" Type="http://schemas.openxmlformats.org/officeDocument/2006/relationships/image" Target="media/image160.bmp"/><Relationship Id="rId8" Type="http://schemas.openxmlformats.org/officeDocument/2006/relationships/endnotes" Target="endnotes.xml"/><Relationship Id="rId51" Type="http://schemas.openxmlformats.org/officeDocument/2006/relationships/image" Target="media/image43.bmp"/><Relationship Id="rId72" Type="http://schemas.openxmlformats.org/officeDocument/2006/relationships/image" Target="media/image64.bmp"/><Relationship Id="rId93" Type="http://schemas.openxmlformats.org/officeDocument/2006/relationships/image" Target="media/image85.bmp"/><Relationship Id="rId98" Type="http://schemas.openxmlformats.org/officeDocument/2006/relationships/image" Target="media/image90.bmp"/><Relationship Id="rId121" Type="http://schemas.openxmlformats.org/officeDocument/2006/relationships/image" Target="media/image113.bmp"/><Relationship Id="rId142" Type="http://schemas.openxmlformats.org/officeDocument/2006/relationships/image" Target="media/image134.bmp"/><Relationship Id="rId163" Type="http://schemas.openxmlformats.org/officeDocument/2006/relationships/image" Target="media/image155.bmp"/><Relationship Id="rId3" Type="http://schemas.openxmlformats.org/officeDocument/2006/relationships/styles" Target="styles.xml"/><Relationship Id="rId25" Type="http://schemas.openxmlformats.org/officeDocument/2006/relationships/image" Target="media/image17.bmp"/><Relationship Id="rId46" Type="http://schemas.openxmlformats.org/officeDocument/2006/relationships/image" Target="media/image38.bmp"/><Relationship Id="rId67" Type="http://schemas.openxmlformats.org/officeDocument/2006/relationships/image" Target="media/image59.bmp"/><Relationship Id="rId116" Type="http://schemas.openxmlformats.org/officeDocument/2006/relationships/image" Target="media/image108.bmp"/><Relationship Id="rId137" Type="http://schemas.openxmlformats.org/officeDocument/2006/relationships/image" Target="media/image129.bmp"/><Relationship Id="rId158" Type="http://schemas.openxmlformats.org/officeDocument/2006/relationships/image" Target="media/image150.bmp"/><Relationship Id="rId20" Type="http://schemas.openxmlformats.org/officeDocument/2006/relationships/image" Target="media/image12.bmp"/><Relationship Id="rId41" Type="http://schemas.openxmlformats.org/officeDocument/2006/relationships/image" Target="media/image33.bmp"/><Relationship Id="rId62" Type="http://schemas.openxmlformats.org/officeDocument/2006/relationships/image" Target="media/image54.bmp"/><Relationship Id="rId83" Type="http://schemas.openxmlformats.org/officeDocument/2006/relationships/image" Target="media/image75.bmp"/><Relationship Id="rId88" Type="http://schemas.openxmlformats.org/officeDocument/2006/relationships/image" Target="media/image80.bmp"/><Relationship Id="rId111" Type="http://schemas.openxmlformats.org/officeDocument/2006/relationships/image" Target="media/image103.bmp"/><Relationship Id="rId132" Type="http://schemas.openxmlformats.org/officeDocument/2006/relationships/image" Target="media/image124.bmp"/><Relationship Id="rId153" Type="http://schemas.openxmlformats.org/officeDocument/2006/relationships/image" Target="media/image145.bmp"/><Relationship Id="rId15" Type="http://schemas.openxmlformats.org/officeDocument/2006/relationships/image" Target="media/image7.bmp"/><Relationship Id="rId36" Type="http://schemas.openxmlformats.org/officeDocument/2006/relationships/image" Target="media/image28.bmp"/><Relationship Id="rId57" Type="http://schemas.openxmlformats.org/officeDocument/2006/relationships/image" Target="media/image49.bmp"/><Relationship Id="rId106" Type="http://schemas.openxmlformats.org/officeDocument/2006/relationships/image" Target="media/image98.bmp"/><Relationship Id="rId127" Type="http://schemas.openxmlformats.org/officeDocument/2006/relationships/image" Target="media/image119.bmp"/><Relationship Id="rId10" Type="http://schemas.openxmlformats.org/officeDocument/2006/relationships/image" Target="media/image2.bmp"/><Relationship Id="rId31" Type="http://schemas.openxmlformats.org/officeDocument/2006/relationships/image" Target="media/image23.bmp"/><Relationship Id="rId52" Type="http://schemas.openxmlformats.org/officeDocument/2006/relationships/image" Target="media/image44.bmp"/><Relationship Id="rId73" Type="http://schemas.openxmlformats.org/officeDocument/2006/relationships/image" Target="media/image65.bmp"/><Relationship Id="rId78" Type="http://schemas.openxmlformats.org/officeDocument/2006/relationships/image" Target="media/image70.bmp"/><Relationship Id="rId94" Type="http://schemas.openxmlformats.org/officeDocument/2006/relationships/image" Target="media/image86.bmp"/><Relationship Id="rId99" Type="http://schemas.openxmlformats.org/officeDocument/2006/relationships/image" Target="media/image91.bmp"/><Relationship Id="rId101" Type="http://schemas.openxmlformats.org/officeDocument/2006/relationships/image" Target="media/image93.bmp"/><Relationship Id="rId122" Type="http://schemas.openxmlformats.org/officeDocument/2006/relationships/image" Target="media/image114.bmp"/><Relationship Id="rId143" Type="http://schemas.openxmlformats.org/officeDocument/2006/relationships/image" Target="media/image135.bmp"/><Relationship Id="rId148" Type="http://schemas.openxmlformats.org/officeDocument/2006/relationships/image" Target="media/image140.bmp"/><Relationship Id="rId164" Type="http://schemas.openxmlformats.org/officeDocument/2006/relationships/image" Target="media/image156.bmp"/><Relationship Id="rId169" Type="http://schemas.openxmlformats.org/officeDocument/2006/relationships/image" Target="media/image161.bm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26" Type="http://schemas.openxmlformats.org/officeDocument/2006/relationships/image" Target="media/image18.bmp"/><Relationship Id="rId47" Type="http://schemas.openxmlformats.org/officeDocument/2006/relationships/image" Target="media/image39.bmp"/><Relationship Id="rId68" Type="http://schemas.openxmlformats.org/officeDocument/2006/relationships/image" Target="media/image60.bmp"/><Relationship Id="rId89" Type="http://schemas.openxmlformats.org/officeDocument/2006/relationships/image" Target="media/image81.bmp"/><Relationship Id="rId112" Type="http://schemas.openxmlformats.org/officeDocument/2006/relationships/image" Target="media/image104.bmp"/><Relationship Id="rId133" Type="http://schemas.openxmlformats.org/officeDocument/2006/relationships/image" Target="media/image125.bmp"/><Relationship Id="rId154" Type="http://schemas.openxmlformats.org/officeDocument/2006/relationships/image" Target="media/image146.bmp"/><Relationship Id="rId16" Type="http://schemas.openxmlformats.org/officeDocument/2006/relationships/image" Target="media/image8.bmp"/><Relationship Id="rId37" Type="http://schemas.openxmlformats.org/officeDocument/2006/relationships/image" Target="media/image29.bmp"/><Relationship Id="rId58" Type="http://schemas.openxmlformats.org/officeDocument/2006/relationships/image" Target="media/image50.bmp"/><Relationship Id="rId79" Type="http://schemas.openxmlformats.org/officeDocument/2006/relationships/image" Target="media/image71.bmp"/><Relationship Id="rId102" Type="http://schemas.openxmlformats.org/officeDocument/2006/relationships/image" Target="media/image94.bmp"/><Relationship Id="rId123" Type="http://schemas.openxmlformats.org/officeDocument/2006/relationships/image" Target="media/image115.bmp"/><Relationship Id="rId144" Type="http://schemas.openxmlformats.org/officeDocument/2006/relationships/image" Target="media/image136.bmp"/><Relationship Id="rId90" Type="http://schemas.openxmlformats.org/officeDocument/2006/relationships/image" Target="media/image82.bmp"/><Relationship Id="rId165" Type="http://schemas.openxmlformats.org/officeDocument/2006/relationships/image" Target="media/image157.bmp"/><Relationship Id="rId27" Type="http://schemas.openxmlformats.org/officeDocument/2006/relationships/image" Target="media/image19.bmp"/><Relationship Id="rId48" Type="http://schemas.openxmlformats.org/officeDocument/2006/relationships/image" Target="media/image40.bmp"/><Relationship Id="rId69" Type="http://schemas.openxmlformats.org/officeDocument/2006/relationships/image" Target="media/image61.bmp"/><Relationship Id="rId113" Type="http://schemas.openxmlformats.org/officeDocument/2006/relationships/image" Target="media/image105.bmp"/><Relationship Id="rId134" Type="http://schemas.openxmlformats.org/officeDocument/2006/relationships/image" Target="media/image126.bmp"/><Relationship Id="rId80" Type="http://schemas.openxmlformats.org/officeDocument/2006/relationships/image" Target="media/image72.bmp"/><Relationship Id="rId155" Type="http://schemas.openxmlformats.org/officeDocument/2006/relationships/image" Target="media/image147.bmp"/><Relationship Id="rId17" Type="http://schemas.openxmlformats.org/officeDocument/2006/relationships/image" Target="media/image9.bmp"/><Relationship Id="rId38" Type="http://schemas.openxmlformats.org/officeDocument/2006/relationships/image" Target="media/image30.bmp"/><Relationship Id="rId59" Type="http://schemas.openxmlformats.org/officeDocument/2006/relationships/image" Target="media/image51.bmp"/><Relationship Id="rId103" Type="http://schemas.openxmlformats.org/officeDocument/2006/relationships/image" Target="media/image95.bmp"/><Relationship Id="rId124" Type="http://schemas.openxmlformats.org/officeDocument/2006/relationships/image" Target="media/image116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A388-F0AB-4341-A94D-A092746C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6</TotalTime>
  <Pages>86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3</cp:revision>
  <dcterms:created xsi:type="dcterms:W3CDTF">2026-09-02T10:01:00Z</dcterms:created>
  <dcterms:modified xsi:type="dcterms:W3CDTF">2026-09-02T10:08:00Z</dcterms:modified>
</cp:coreProperties>
</file>