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2D7EFC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2D7EFC" w:rsidRDefault="00112ACB" w:rsidP="00D70371">
            <w:pPr>
              <w:pStyle w:val="NASLOVZLATO"/>
            </w:pPr>
            <w:r w:rsidRPr="002D7EFC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pt;height:44.3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2D7EFC" w:rsidRDefault="003960C1" w:rsidP="00D70371">
            <w:pPr>
              <w:pStyle w:val="NASLOVBELO"/>
              <w:rPr>
                <w:color w:val="FFE599"/>
              </w:rPr>
            </w:pPr>
            <w:r w:rsidRPr="002D7EFC">
              <w:rPr>
                <w:color w:val="FFE599"/>
              </w:rPr>
              <w:t>ПРАВИЛНИК</w:t>
            </w:r>
          </w:p>
          <w:p w:rsidR="00932A9A" w:rsidRPr="002D7EFC" w:rsidRDefault="002D7EFC" w:rsidP="00D70371">
            <w:pPr>
              <w:pStyle w:val="NASLOVBELO"/>
            </w:pPr>
            <w:r w:rsidRPr="002D7EFC">
              <w:t>О ДОПУНАМА ПРАВИЛНИКА О ПЛАНУ И ПРОГРАМУ НАСТАВЕ И УЧЕЊА ОПШТЕОБРАЗОВНИХ ПРЕДМЕТА СРЕДЊЕГ СТРУЧНОГ ОБРАЗОВАЊА И ВАСПИТАЊА У ПОДРУЧЈУ РАДА ГЕОДЕЗИЈА И ГРАЂЕВИНАРСТВО</w:t>
            </w:r>
          </w:p>
          <w:p w:rsidR="00932A9A" w:rsidRPr="002D7EFC" w:rsidRDefault="00932A9A" w:rsidP="000F7DAF">
            <w:pPr>
              <w:pStyle w:val="podnaslovpropisa"/>
            </w:pPr>
            <w:r w:rsidRPr="002D7EFC">
              <w:t>("Сл. гласник РС</w:t>
            </w:r>
            <w:r w:rsidR="003960C1" w:rsidRPr="002D7EFC">
              <w:t xml:space="preserve"> - Просветни гласник</w:t>
            </w:r>
            <w:r w:rsidRPr="002D7EFC">
              <w:t xml:space="preserve">", бр. </w:t>
            </w:r>
            <w:r w:rsidR="000F7DAF" w:rsidRPr="002D7EFC">
              <w:t>9</w:t>
            </w:r>
            <w:r w:rsidRPr="002D7EFC">
              <w:t>/20</w:t>
            </w:r>
            <w:r w:rsidR="00643E74" w:rsidRPr="002D7EFC">
              <w:t>23</w:t>
            </w:r>
            <w:r w:rsidRPr="002D7EFC">
              <w:t>)</w:t>
            </w:r>
          </w:p>
        </w:tc>
      </w:tr>
    </w:tbl>
    <w:p w:rsidR="0050617C" w:rsidRPr="002D7EFC" w:rsidRDefault="0050617C" w:rsidP="0050617C">
      <w:pPr>
        <w:spacing w:after="225" w:line="276" w:lineRule="auto"/>
        <w:contextualSpacing w:val="0"/>
        <w:rPr>
          <w:rFonts w:ascii="Arial" w:hAnsi="Arial" w:cs="Arial"/>
        </w:rPr>
      </w:pPr>
      <w:bookmarkStart w:id="0" w:name="str_1"/>
      <w:bookmarkEnd w:id="0"/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67. став 1. Закона о основама система образовања и васпитања (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88/17, 27/18 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закон, 10/19, 6/20 и 129/21),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Министар просвете доноси</w:t>
      </w:r>
    </w:p>
    <w:p w:rsidR="002D7EFC" w:rsidRPr="002D7EFC" w:rsidRDefault="002D7EFC" w:rsidP="002D7EFC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ПРАВ</w:t>
      </w:r>
      <w:bookmarkStart w:id="1" w:name="_GoBack"/>
      <w:bookmarkEnd w:id="1"/>
      <w:r w:rsidRPr="002D7EF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ИЛНИК</w:t>
      </w:r>
    </w:p>
    <w:p w:rsidR="002D7EFC" w:rsidRPr="002D7EFC" w:rsidRDefault="002D7EFC" w:rsidP="002D7EFC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 ДОПУНАМА ПРАВИЛНИКА О ПЛАНУ И ПРОГРАМУ НАСТАВЕ И УЧЕЊА ОПШТЕОБРАЗОВНИХ ПРЕДМЕТА СРЕДЊЕГ СТРУЧНОГ ОБРАЗОВАЊА И ВАСПИТАЊА У ПОДРУЧЈУ РАДА ГЕОДЕЗИЈА И ГРАЂЕВИНАРСТВО</w:t>
      </w:r>
    </w:p>
    <w:p w:rsidR="002D7EFC" w:rsidRPr="002D7EFC" w:rsidRDefault="002D7EFC" w:rsidP="002D7EF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1.</w: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Правилнику о плану и програму наставе и учења општеобразовних предмета средњег стручног образовања и васпитања у подручју рада Геодезија и грађевинарство (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Службени гласник РС 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Просветни гласник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бр. 7/18, 10/19, 11/21 и 10/22), после плана и програма наставе и учења за образовни профил грађевински техничар за хидроградњу, додају се планови наставе и учења за образовне профиле полагач облога и декоратер зидних површина, који су одштампани уз овај правилник и чини његов саставни део.</w:t>
      </w:r>
    </w:p>
    <w:p w:rsidR="002D7EFC" w:rsidRPr="002D7EFC" w:rsidRDefault="002D7EFC" w:rsidP="002D7EF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2.</w: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Програми наставе и учења општеобразовних предмета за образовне профиле полагач облога и декоратер зидних површина, у трогодишњем трајању, остварују се у складу са правилником којим је утврђен програм наставе и учења општеобразовних предмета у стручним школама, за образовне профиле у трогодишњем и четворогодишњем трајању.</w:t>
      </w:r>
    </w:p>
    <w:p w:rsidR="002D7EFC" w:rsidRPr="002D7EFC" w:rsidRDefault="002D7EFC" w:rsidP="002D7EF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3.</w: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Даном почетка примене овог правилника престају да важе:</w: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Правилник о наставном плану и програму за стицање образовања у трогодишњем и четворогодишњем трајању у стручној школи у подручју рада Геодезија и грађевинарство (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Просветни гласник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8/93, 1/94, 6/95, 5/98, 4/02, 5/03, 6/05, 3/08 и 5/11 и 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Службени гласник РС 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Просветни гласник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бр. 7/12, 5/13, 11/13, 14/13, 13/15, 18/15, 7/18, 10/19 и 11/21), у делу који се односи на наставни план и наставни програм за образовне профиле полагач облога и декоратер зидних површина;</w: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Правилник о наставном плану и програму огледа за образовне профиле архитектонски техничар и кровопокривач (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Просветни гласник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13/07, 10/08, 3/10 и 5/11 и 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Службени гласник РС 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Просветни гласник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бр. 2/12, 13/15 и 18/15), у делу који се односи на наставни план и програм општеобразовних предмета за образовни профил кровопокривач;</w: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3) Правилник о наставном плану и програму огледа за образовни профил грађевински техничар за нискоградњу у подручју рада геодезија и грађевинарство (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Просветни гласник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број 1/96), у делу који се односи на наставни план и програм општеобразовних предмета за образовни профил грађевински техничар за нискоградњу.</w: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Ученици уписани у средњу школу закључно са школском 2022/2023. годином у подручју рада Геодезија и грађевинарство за образовне профиле полагач облога и декоратер зидних површина, у 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lastRenderedPageBreak/>
        <w:t>трогодишњем трајању, стичу образовање по Правилнику из члана 1. став 1. овог правилника, најкасније до краја школске 2025/2026. године.</w:t>
      </w:r>
    </w:p>
    <w:p w:rsidR="002D7EFC" w:rsidRPr="002D7EFC" w:rsidRDefault="002D7EFC" w:rsidP="002D7EFC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4.</w:t>
      </w:r>
    </w:p>
    <w:p w:rsidR="00F66471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Овај правилник ступа на снагу наредног дана од дана објављивања у 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 w:rsidR="00F66471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2D7EF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а примењује се од школске 2023/2024. године.</w: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sz w:val="22"/>
          <w:szCs w:val="22"/>
          <w:lang w:eastAsia="sr-Latn-RS"/>
        </w:rPr>
        <w:pict>
          <v:shape id="Picture 1" o:spid="_x0000_i1498" type="#_x0000_t75" style="width:450.4pt;height:343.25pt;visibility:visible;mso-wrap-style:square">
            <v:imagedata r:id="rId8" o:title=""/>
          </v:shape>
        </w:pic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sz w:val="22"/>
          <w:szCs w:val="22"/>
          <w:lang w:eastAsia="sr-Latn-RS"/>
        </w:rPr>
        <w:pict>
          <v:shape id="Picture 2" o:spid="_x0000_i1496" type="#_x0000_t75" style="width:450.4pt;height:343.25pt;visibility:visible;mso-wrap-style:square">
            <v:imagedata r:id="rId9" o:title=""/>
          </v:shape>
        </w:pic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sz w:val="22"/>
          <w:szCs w:val="22"/>
          <w:lang w:eastAsia="sr-Latn-RS"/>
        </w:rPr>
        <w:pict>
          <v:shape id="Picture 3" o:spid="_x0000_i1494" type="#_x0000_t75" style="width:450.4pt;height:343.25pt;visibility:visible;mso-wrap-style:square">
            <v:imagedata r:id="rId10" o:title=""/>
          </v:shape>
        </w:pic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sz w:val="22"/>
          <w:szCs w:val="22"/>
          <w:lang w:eastAsia="sr-Latn-RS"/>
        </w:rPr>
        <w:pict>
          <v:shape id="Picture 4" o:spid="_x0000_i1492" type="#_x0000_t75" style="width:450.4pt;height:343.25pt;visibility:visible;mso-wrap-style:square">
            <v:imagedata r:id="rId11" o:title=""/>
          </v:shape>
        </w:pict>
      </w:r>
    </w:p>
    <w:p w:rsidR="002D7EFC" w:rsidRPr="002D7EFC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sz w:val="22"/>
          <w:szCs w:val="22"/>
          <w:lang w:eastAsia="sr-Latn-RS"/>
        </w:rPr>
        <w:pict>
          <v:shape id="Picture 5" o:spid="_x0000_i1490" type="#_x0000_t75" style="width:450.4pt;height:343.25pt;visibility:visible;mso-wrap-style:square">
            <v:imagedata r:id="rId12" o:title=""/>
          </v:shape>
        </w:pict>
      </w:r>
    </w:p>
    <w:p w:rsidR="00F66471" w:rsidRDefault="002D7EFC" w:rsidP="002D7EF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2D7EFC">
        <w:rPr>
          <w:rFonts w:ascii="Arial" w:hAnsi="Arial" w:cs="Arial"/>
          <w:sz w:val="22"/>
          <w:szCs w:val="22"/>
          <w:lang w:eastAsia="sr-Latn-RS"/>
        </w:rPr>
        <w:pict>
          <v:shape id="Picture 6" o:spid="_x0000_i1488" type="#_x0000_t75" style="width:450.4pt;height:343.25pt;visibility:visible;mso-wrap-style:square">
            <v:imagedata r:id="rId13" o:title=""/>
          </v:shape>
        </w:pict>
      </w:r>
    </w:p>
    <w:p w:rsidR="002D7EFC" w:rsidRPr="002D7EFC" w:rsidRDefault="002D7EFC" w:rsidP="0050617C">
      <w:pPr>
        <w:spacing w:after="225" w:line="276" w:lineRule="auto"/>
        <w:contextualSpacing w:val="0"/>
        <w:rPr>
          <w:rFonts w:ascii="Arial" w:hAnsi="Arial" w:cs="Arial"/>
        </w:rPr>
      </w:pPr>
    </w:p>
    <w:sectPr w:rsidR="002D7EFC" w:rsidRPr="002D7EFC" w:rsidSect="00FD359D">
      <w:footerReference w:type="default" r:id="rId14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6DC" w:rsidRDefault="001F66DC" w:rsidP="00517A41">
      <w:r>
        <w:separator/>
      </w:r>
    </w:p>
  </w:endnote>
  <w:endnote w:type="continuationSeparator" w:id="0">
    <w:p w:rsidR="001F66DC" w:rsidRDefault="001F66DC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1F66DC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6DC" w:rsidRDefault="001F66DC" w:rsidP="00517A41">
      <w:r>
        <w:separator/>
      </w:r>
    </w:p>
  </w:footnote>
  <w:footnote w:type="continuationSeparator" w:id="0">
    <w:p w:rsidR="001F66DC" w:rsidRDefault="001F66DC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43F6B"/>
    <w:rsid w:val="000540A1"/>
    <w:rsid w:val="000831BD"/>
    <w:rsid w:val="000929BA"/>
    <w:rsid w:val="000F7DAF"/>
    <w:rsid w:val="00112ACB"/>
    <w:rsid w:val="00192081"/>
    <w:rsid w:val="001C11FA"/>
    <w:rsid w:val="001D1018"/>
    <w:rsid w:val="001F66DC"/>
    <w:rsid w:val="00201E67"/>
    <w:rsid w:val="00210077"/>
    <w:rsid w:val="00251BA3"/>
    <w:rsid w:val="002D4380"/>
    <w:rsid w:val="002D7EFC"/>
    <w:rsid w:val="0030790B"/>
    <w:rsid w:val="003960C1"/>
    <w:rsid w:val="003C4BB6"/>
    <w:rsid w:val="003D018B"/>
    <w:rsid w:val="0044547E"/>
    <w:rsid w:val="004E5796"/>
    <w:rsid w:val="004F4265"/>
    <w:rsid w:val="005029F7"/>
    <w:rsid w:val="0050617C"/>
    <w:rsid w:val="00517A41"/>
    <w:rsid w:val="00540D02"/>
    <w:rsid w:val="00596ED1"/>
    <w:rsid w:val="005D6DF1"/>
    <w:rsid w:val="005F6DF4"/>
    <w:rsid w:val="00606197"/>
    <w:rsid w:val="00643E74"/>
    <w:rsid w:val="006C26FD"/>
    <w:rsid w:val="006F00C9"/>
    <w:rsid w:val="008078E3"/>
    <w:rsid w:val="00866723"/>
    <w:rsid w:val="008C23A4"/>
    <w:rsid w:val="00905917"/>
    <w:rsid w:val="00914F3D"/>
    <w:rsid w:val="00932A9A"/>
    <w:rsid w:val="00944E3C"/>
    <w:rsid w:val="0097497D"/>
    <w:rsid w:val="00A31AF5"/>
    <w:rsid w:val="00A43155"/>
    <w:rsid w:val="00B80F44"/>
    <w:rsid w:val="00B846DF"/>
    <w:rsid w:val="00C06B47"/>
    <w:rsid w:val="00C40AD5"/>
    <w:rsid w:val="00C71576"/>
    <w:rsid w:val="00D70371"/>
    <w:rsid w:val="00E216EE"/>
    <w:rsid w:val="00E25874"/>
    <w:rsid w:val="00E93F3A"/>
    <w:rsid w:val="00F66471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748FCF91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5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0">
    <w:name w:val="msonormal"/>
    <w:basedOn w:val="Normal"/>
    <w:rsid w:val="00112AC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4"/>
      <w:szCs w:val="24"/>
      <w:lang w:eastAsia="sr-Latn-RS"/>
    </w:rPr>
  </w:style>
  <w:style w:type="numbering" w:customStyle="1" w:styleId="NoList4">
    <w:name w:val="No List4"/>
    <w:next w:val="NoList"/>
    <w:uiPriority w:val="99"/>
    <w:semiHidden/>
    <w:unhideWhenUsed/>
    <w:rsid w:val="001D1018"/>
  </w:style>
  <w:style w:type="table" w:customStyle="1" w:styleId="TableGrid4">
    <w:name w:val="Table Grid4"/>
    <w:basedOn w:val="TableNormal"/>
    <w:next w:val="TableGrid0"/>
    <w:uiPriority w:val="59"/>
    <w:rsid w:val="001D1018"/>
    <w:rPr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5">
    <w:name w:val="No List5"/>
    <w:next w:val="NoList"/>
    <w:uiPriority w:val="99"/>
    <w:semiHidden/>
    <w:unhideWhenUsed/>
    <w:rsid w:val="0050617C"/>
  </w:style>
  <w:style w:type="table" w:customStyle="1" w:styleId="TableGrid5">
    <w:name w:val="Table Grid5"/>
    <w:basedOn w:val="TableNormal"/>
    <w:next w:val="TableGrid0"/>
    <w:uiPriority w:val="59"/>
    <w:rsid w:val="0050617C"/>
    <w:rPr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5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2023-11-04T08:25:00Z</dcterms:created>
  <dcterms:modified xsi:type="dcterms:W3CDTF">2023-11-04T08:27:00Z</dcterms:modified>
</cp:coreProperties>
</file>