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A40B84A" wp14:editId="7FEAD275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C31150" w:rsidP="00D70371">
            <w:pPr>
              <w:pStyle w:val="NASLOVBELO"/>
              <w:rPr>
                <w:color w:val="FFE599"/>
              </w:rPr>
            </w:pPr>
            <w:r w:rsidRPr="00C31150">
              <w:rPr>
                <w:color w:val="FFE599"/>
              </w:rPr>
              <w:t>РЕШЕЊЕ</w:t>
            </w:r>
            <w:r w:rsidR="007F0761" w:rsidRPr="007F0761">
              <w:rPr>
                <w:color w:val="FFE599"/>
              </w:rPr>
              <w:t xml:space="preserve"> </w:t>
            </w:r>
          </w:p>
          <w:p w:rsidR="00932A9A" w:rsidRPr="0027624A" w:rsidRDefault="00421B94" w:rsidP="0027624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</w:pPr>
            <w:r w:rsidRPr="00421B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О УСВАЈАЊУ СТАНДАРДА КВАЛИФИКАЦИЈЕ „КРОЈАЧ СЦЕНСКОГ КОСТИМА”</w:t>
            </w:r>
          </w:p>
          <w:p w:rsidR="00932A9A" w:rsidRPr="00562EA0" w:rsidRDefault="00932A9A" w:rsidP="0027624A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27624A">
              <w:t>13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DB77FC" w:rsidRDefault="00DB77FC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0" w:name="str_1"/>
      <w:bookmarkEnd w:id="0"/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Усваја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стандард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квалификације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„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Кројач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сценског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костима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”,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одштампан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Прилогу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1. </w:t>
      </w:r>
      <w:proofErr w:type="spellStart"/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овог</w:t>
      </w:r>
      <w:proofErr w:type="spellEnd"/>
      <w:proofErr w:type="gram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решења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чини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његов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саставни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део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2.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Ово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решење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објавити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„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Службеном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гласнику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Републике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Србије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–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Просветном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гласнику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”.</w:t>
      </w:r>
    </w:p>
    <w:p w:rsidR="00421B94" w:rsidRPr="00421B94" w:rsidRDefault="00421B94" w:rsidP="005129B8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Број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611-00-03674/2024-03</w:t>
      </w:r>
    </w:p>
    <w:p w:rsidR="00421B94" w:rsidRPr="00421B94" w:rsidRDefault="00421B94" w:rsidP="005129B8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У 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Београду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, 5.</w:t>
      </w:r>
      <w:proofErr w:type="gram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новембра</w:t>
      </w:r>
      <w:proofErr w:type="spellEnd"/>
      <w:proofErr w:type="gram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2024. </w:t>
      </w:r>
      <w:proofErr w:type="spellStart"/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spellEnd"/>
      <w:proofErr w:type="gramEnd"/>
    </w:p>
    <w:p w:rsidR="00421B94" w:rsidRPr="00421B94" w:rsidRDefault="00421B94" w:rsidP="005129B8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Министар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,</w:t>
      </w:r>
    </w:p>
    <w:p w:rsidR="00421B94" w:rsidRPr="00421B94" w:rsidRDefault="00421B94" w:rsidP="005129B8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проф</w:t>
      </w:r>
      <w:proofErr w:type="spellEnd"/>
      <w:proofErr w:type="gram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. </w:t>
      </w:r>
      <w:proofErr w:type="spellStart"/>
      <w:proofErr w:type="gram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</w:t>
      </w:r>
      <w:proofErr w:type="spellEnd"/>
      <w:proofErr w:type="gram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 </w:t>
      </w:r>
      <w:proofErr w:type="spellStart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Славица</w:t>
      </w:r>
      <w:proofErr w:type="spellEnd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Ђукић</w:t>
      </w:r>
      <w:proofErr w:type="spellEnd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Дејановић</w:t>
      </w:r>
      <w:proofErr w:type="spellEnd"/>
      <w:r w:rsidRPr="005129B8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,</w:t>
      </w:r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 </w:t>
      </w:r>
      <w:proofErr w:type="spellStart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с.р</w:t>
      </w:r>
      <w:proofErr w:type="spellEnd"/>
      <w:r w:rsidRPr="00421B94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C1A9256" wp14:editId="726CA450">
            <wp:extent cx="6552000" cy="8640000"/>
            <wp:effectExtent l="0" t="0" r="0" b="8890"/>
            <wp:docPr id="16" name="Picture 16" descr="https://slgl.pravno-informacioni-sistem.rs/api/LawAdActAttachment/slike/1029874/Krojac-scenskog-kostim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9874/Krojac-scenskog-kostima_Page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CE87E4F" wp14:editId="0E42703F">
            <wp:extent cx="6552000" cy="8640000"/>
            <wp:effectExtent l="0" t="0" r="0" b="8890"/>
            <wp:docPr id="15" name="Picture 15" descr="https://slgl.pravno-informacioni-sistem.rs/api/LawAdActAttachment/slike/1029874/Krojac-scenskog-kostim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9874/Krojac-scenskog-kostima_Page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25D8E8AC" wp14:editId="0D62C26A">
            <wp:extent cx="6552000" cy="8640000"/>
            <wp:effectExtent l="0" t="0" r="0" b="8890"/>
            <wp:docPr id="14" name="Picture 14" descr="https://slgl.pravno-informacioni-sistem.rs/api/LawAdActAttachment/slike/1029874/Krojac-scenskog-kostim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9874/Krojac-scenskog-kostima_Page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20C90B44" wp14:editId="5BC1F05D">
            <wp:extent cx="6552000" cy="8640000"/>
            <wp:effectExtent l="0" t="0" r="0" b="8890"/>
            <wp:docPr id="13" name="Picture 13" descr="https://slgl.pravno-informacioni-sistem.rs/api/LawAdActAttachment/slike/1029874/Krojac-scenskog-kostim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9874/Krojac-scenskog-kostima_Page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3A2F169F" wp14:editId="3B83AEC0">
            <wp:extent cx="6552000" cy="8640000"/>
            <wp:effectExtent l="0" t="0" r="0" b="8890"/>
            <wp:docPr id="12" name="Picture 12" descr="https://slgl.pravno-informacioni-sistem.rs/api/LawAdActAttachment/slike/1029874/Krojac-scenskog-kostim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9874/Krojac-scenskog-kostima_Page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5D3BF2F" wp14:editId="675A5A32">
            <wp:extent cx="6552000" cy="8640000"/>
            <wp:effectExtent l="0" t="0" r="0" b="8890"/>
            <wp:docPr id="5" name="Picture 5" descr="https://slgl.pravno-informacioni-sistem.rs/api/LawAdActAttachment/slike/1029874/Krojac-scenskog-kostim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9874/Krojac-scenskog-kostima_Page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0430E21" wp14:editId="7781B2EB">
            <wp:extent cx="6552000" cy="8640000"/>
            <wp:effectExtent l="0" t="0" r="0" b="8890"/>
            <wp:docPr id="4" name="Picture 4" descr="https://slgl.pravno-informacioni-sistem.rs/api/LawAdActAttachment/slike/1029874/Krojac-scenskog-kostim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9874/Krojac-scenskog-kostima_Page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421B94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5129B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5B9E4A5" wp14:editId="078570C7">
            <wp:extent cx="6552000" cy="8640000"/>
            <wp:effectExtent l="0" t="0" r="0" b="8890"/>
            <wp:docPr id="3" name="Picture 3" descr="https://slgl.pravno-informacioni-sistem.rs/api/LawAdActAttachment/slike/1029874/Krojac-scenskog-kostima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29874/Krojac-scenskog-kostima_Page_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4" w:rsidRPr="005129B8" w:rsidRDefault="00421B94" w:rsidP="005129B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1" w:name="_GoBack"/>
      <w:bookmarkEnd w:id="1"/>
    </w:p>
    <w:sectPr w:rsidR="00421B94" w:rsidRPr="005129B8" w:rsidSect="00C31150"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24A" w:rsidRDefault="0027624A" w:rsidP="00517A41">
      <w:r>
        <w:separator/>
      </w:r>
    </w:p>
  </w:endnote>
  <w:endnote w:type="continuationSeparator" w:id="0">
    <w:p w:rsidR="0027624A" w:rsidRDefault="0027624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24A" w:rsidRDefault="0027624A" w:rsidP="00517A41">
      <w:r>
        <w:separator/>
      </w:r>
    </w:p>
  </w:footnote>
  <w:footnote w:type="continuationSeparator" w:id="0">
    <w:p w:rsidR="0027624A" w:rsidRDefault="0027624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603B2"/>
    <w:rsid w:val="00062B2C"/>
    <w:rsid w:val="00080BC6"/>
    <w:rsid w:val="000831BD"/>
    <w:rsid w:val="0008374B"/>
    <w:rsid w:val="000E77F7"/>
    <w:rsid w:val="00101299"/>
    <w:rsid w:val="00134025"/>
    <w:rsid w:val="0016280D"/>
    <w:rsid w:val="001702B1"/>
    <w:rsid w:val="00174003"/>
    <w:rsid w:val="00185B10"/>
    <w:rsid w:val="00192081"/>
    <w:rsid w:val="001C11FA"/>
    <w:rsid w:val="001C23E7"/>
    <w:rsid w:val="00251BA3"/>
    <w:rsid w:val="0027624A"/>
    <w:rsid w:val="002C446D"/>
    <w:rsid w:val="002E78D0"/>
    <w:rsid w:val="00322B0F"/>
    <w:rsid w:val="0033013B"/>
    <w:rsid w:val="003960C1"/>
    <w:rsid w:val="003C4BB6"/>
    <w:rsid w:val="003D7E95"/>
    <w:rsid w:val="00420B36"/>
    <w:rsid w:val="00421B94"/>
    <w:rsid w:val="00431DF9"/>
    <w:rsid w:val="00435D19"/>
    <w:rsid w:val="004409A9"/>
    <w:rsid w:val="0044547E"/>
    <w:rsid w:val="00484A2D"/>
    <w:rsid w:val="00490EFD"/>
    <w:rsid w:val="004D1499"/>
    <w:rsid w:val="004F4265"/>
    <w:rsid w:val="00500D93"/>
    <w:rsid w:val="005029F7"/>
    <w:rsid w:val="0050455C"/>
    <w:rsid w:val="005129B8"/>
    <w:rsid w:val="00517A41"/>
    <w:rsid w:val="00527967"/>
    <w:rsid w:val="00534B2F"/>
    <w:rsid w:val="0054725A"/>
    <w:rsid w:val="005508CC"/>
    <w:rsid w:val="00562EA0"/>
    <w:rsid w:val="00577311"/>
    <w:rsid w:val="00596ED1"/>
    <w:rsid w:val="005A3244"/>
    <w:rsid w:val="005C5163"/>
    <w:rsid w:val="005C689A"/>
    <w:rsid w:val="005D6DF1"/>
    <w:rsid w:val="005E54BD"/>
    <w:rsid w:val="005F6DF4"/>
    <w:rsid w:val="00606197"/>
    <w:rsid w:val="00614EFF"/>
    <w:rsid w:val="00627735"/>
    <w:rsid w:val="00643975"/>
    <w:rsid w:val="00643E74"/>
    <w:rsid w:val="0067680B"/>
    <w:rsid w:val="006C26FD"/>
    <w:rsid w:val="006E3D3F"/>
    <w:rsid w:val="006E524D"/>
    <w:rsid w:val="006F5FE4"/>
    <w:rsid w:val="00730FD6"/>
    <w:rsid w:val="00765E2C"/>
    <w:rsid w:val="007B07E5"/>
    <w:rsid w:val="007F0761"/>
    <w:rsid w:val="008441A9"/>
    <w:rsid w:val="00856E4B"/>
    <w:rsid w:val="00867E9B"/>
    <w:rsid w:val="008E404D"/>
    <w:rsid w:val="008E5CBC"/>
    <w:rsid w:val="00905917"/>
    <w:rsid w:val="00917DBB"/>
    <w:rsid w:val="00932A9A"/>
    <w:rsid w:val="00944E3C"/>
    <w:rsid w:val="009659D4"/>
    <w:rsid w:val="00977B32"/>
    <w:rsid w:val="009E04BD"/>
    <w:rsid w:val="00A31AF5"/>
    <w:rsid w:val="00A51B9D"/>
    <w:rsid w:val="00B01893"/>
    <w:rsid w:val="00B217B2"/>
    <w:rsid w:val="00B2401D"/>
    <w:rsid w:val="00B711B3"/>
    <w:rsid w:val="00B73999"/>
    <w:rsid w:val="00B77B0F"/>
    <w:rsid w:val="00BB198E"/>
    <w:rsid w:val="00BB5DE9"/>
    <w:rsid w:val="00BB6862"/>
    <w:rsid w:val="00BC26ED"/>
    <w:rsid w:val="00BF53F1"/>
    <w:rsid w:val="00C31150"/>
    <w:rsid w:val="00C40AD5"/>
    <w:rsid w:val="00C60342"/>
    <w:rsid w:val="00CC2FA3"/>
    <w:rsid w:val="00CC6A7D"/>
    <w:rsid w:val="00D0604F"/>
    <w:rsid w:val="00D46562"/>
    <w:rsid w:val="00D70371"/>
    <w:rsid w:val="00D92DD8"/>
    <w:rsid w:val="00DA3DED"/>
    <w:rsid w:val="00DB77FC"/>
    <w:rsid w:val="00DD2E1F"/>
    <w:rsid w:val="00E2188C"/>
    <w:rsid w:val="00E25874"/>
    <w:rsid w:val="00E2639F"/>
    <w:rsid w:val="00E511AB"/>
    <w:rsid w:val="00E716EA"/>
    <w:rsid w:val="00E77660"/>
    <w:rsid w:val="00EB169F"/>
    <w:rsid w:val="00EC4A1B"/>
    <w:rsid w:val="00F362E2"/>
    <w:rsid w:val="00F677DA"/>
    <w:rsid w:val="00F83E89"/>
    <w:rsid w:val="00FA2A43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krajzakdela">
    <w:name w:val="krajzakdela"/>
    <w:basedOn w:val="DefaultParagraphFont"/>
    <w:rsid w:val="0050455C"/>
  </w:style>
  <w:style w:type="character" w:customStyle="1" w:styleId="subscript">
    <w:name w:val="subscript"/>
    <w:basedOn w:val="DefaultParagraphFont"/>
    <w:rsid w:val="00DB7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krajzakdela">
    <w:name w:val="krajzakdela"/>
    <w:basedOn w:val="DefaultParagraphFont"/>
    <w:rsid w:val="0050455C"/>
  </w:style>
  <w:style w:type="character" w:customStyle="1" w:styleId="subscript">
    <w:name w:val="subscript"/>
    <w:basedOn w:val="DefaultParagraphFont"/>
    <w:rsid w:val="00DB7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C5E1F-8FC0-448F-97A9-FF218A93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9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2024-12-12T11:49:00Z</dcterms:created>
  <dcterms:modified xsi:type="dcterms:W3CDTF">2024-12-12T11:51:00Z</dcterms:modified>
</cp:coreProperties>
</file>