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17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bookmarkStart w:id="0" w:name="_GoBack" w:colFirst="1" w:colLast="1"/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200</w:t>
            </w:r>
            <w:r w:rsidR="009C5955">
              <w:t>3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1" w:name="str_1"/>
      <w:bookmarkEnd w:id="1"/>
      <w:bookmarkEnd w:id="0"/>
    </w:p>
    <w:p w:rsidR="008455B7" w:rsidRDefault="0080574C" w:rsidP="0080574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132pt">
            <v:imagedata r:id="rId9" o:title="Untitled-1"/>
          </v:shape>
        </w:pict>
      </w:r>
    </w:p>
    <w:p w:rsidR="004F4E9E" w:rsidRDefault="00CF6D7D" w:rsidP="004F4E9E">
      <w:pPr>
        <w:ind w:left="385"/>
        <w:rPr>
          <w:sz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4F4E9E">
        <w:rPr>
          <w:sz w:val="20"/>
          <w:lang w:eastAsia="sr-Latn-RS"/>
        </w:rPr>
        <w:lastRenderedPageBreak/>
        <w:drawing>
          <wp:inline distT="0" distB="0" distL="0" distR="0" wp14:anchorId="033F8658" wp14:editId="37117DD0">
            <wp:extent cx="5759041" cy="716041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041" cy="71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 w:rsidSect="004F4E9E">
          <w:type w:val="continuous"/>
          <w:pgSz w:w="12480" w:h="15690"/>
          <w:pgMar w:top="568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3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51475F9" wp14:editId="6CFEA107">
            <wp:extent cx="5762324" cy="852163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24" cy="852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2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1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F7485FF" wp14:editId="34457C9A">
            <wp:extent cx="5760821" cy="857773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821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58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0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8C9E840" wp14:editId="24DFC3F5">
            <wp:extent cx="5763305" cy="852458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05" cy="852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2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1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76D4647" wp14:editId="762DD513">
            <wp:extent cx="5761797" cy="858069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797" cy="85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56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49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7543E73" wp14:editId="55ECA80E">
            <wp:extent cx="5761800" cy="852163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800" cy="852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4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4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2F7F899" wp14:editId="2E090BC8">
            <wp:extent cx="5763308" cy="85364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08" cy="8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2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2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C15B76C" wp14:editId="582A73D0">
            <wp:extent cx="5763315" cy="851573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15" cy="851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2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1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FA9DAA3" wp14:editId="62358484">
            <wp:extent cx="5760821" cy="857183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821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56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5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A29ABF9" wp14:editId="6BB73823">
            <wp:extent cx="5766749" cy="852458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49" cy="852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2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2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EF177E5" wp14:editId="40917CA9">
            <wp:extent cx="5759366" cy="856888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66" cy="85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58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3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8682B99" wp14:editId="3F5D5C02">
            <wp:extent cx="5765259" cy="853935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259" cy="85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2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0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7B9F80E1" wp14:editId="312034DF">
            <wp:extent cx="5760353" cy="856297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53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58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17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B990FAD" wp14:editId="79FB3051">
            <wp:extent cx="5762495" cy="845077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495" cy="84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6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2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47996C7" wp14:editId="379A13CE">
            <wp:extent cx="5760356" cy="854230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56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0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3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2CF69290" wp14:editId="0A617828">
            <wp:extent cx="5762319" cy="857773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19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54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1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584B41D7" wp14:editId="5A29AE7E">
            <wp:extent cx="5760976" cy="857478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976" cy="85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0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43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0C180C5E" wp14:editId="119F178A">
            <wp:extent cx="5763783" cy="855116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83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2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41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F56D51D" wp14:editId="613A740D">
            <wp:extent cx="5763927" cy="856002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927" cy="85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0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35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A83119C" wp14:editId="31473CF4">
            <wp:extent cx="5758851" cy="850391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51" cy="85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4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410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14FA27B9" wp14:editId="5BD297D5">
            <wp:extent cx="5760357" cy="851277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57" cy="85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40" w:right="1300" w:bottom="280" w:left="1260" w:header="720" w:footer="720" w:gutter="0"/>
          <w:cols w:space="720"/>
        </w:sectPr>
      </w:pPr>
    </w:p>
    <w:p w:rsidR="004F4E9E" w:rsidRDefault="004F4E9E" w:rsidP="004F4E9E">
      <w:pPr>
        <w:ind w:left="12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3917A5FD" wp14:editId="5B47AC0E">
            <wp:extent cx="5760349" cy="8518683"/>
            <wp:effectExtent l="0" t="0" r="0" b="0"/>
            <wp:docPr id="31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349" cy="85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Default="004F4E9E" w:rsidP="004F4E9E">
      <w:pPr>
        <w:rPr>
          <w:sz w:val="20"/>
        </w:rPr>
        <w:sectPr w:rsidR="004F4E9E">
          <w:pgSz w:w="12480" w:h="15690"/>
          <w:pgMar w:top="620" w:right="1300" w:bottom="280" w:left="1260" w:header="720" w:footer="720" w:gutter="0"/>
          <w:cols w:space="720"/>
        </w:sectPr>
      </w:pPr>
    </w:p>
    <w:p w:rsidR="004F4E9E" w:rsidRDefault="004F4E9E" w:rsidP="004F4E9E">
      <w:pPr>
        <w:rPr>
          <w:sz w:val="20"/>
        </w:rPr>
      </w:pPr>
    </w:p>
    <w:p w:rsidR="004F4E9E" w:rsidRDefault="004F4E9E" w:rsidP="004F4E9E">
      <w:pPr>
        <w:rPr>
          <w:sz w:val="20"/>
        </w:rPr>
      </w:pPr>
    </w:p>
    <w:p w:rsidR="004F4E9E" w:rsidRDefault="004F4E9E" w:rsidP="004F4E9E">
      <w:pPr>
        <w:rPr>
          <w:sz w:val="20"/>
        </w:rPr>
      </w:pPr>
    </w:p>
    <w:p w:rsidR="004F4E9E" w:rsidRDefault="004F4E9E" w:rsidP="004F4E9E">
      <w:pPr>
        <w:rPr>
          <w:sz w:val="20"/>
        </w:rPr>
      </w:pPr>
    </w:p>
    <w:p w:rsidR="004F4E9E" w:rsidRDefault="004F4E9E" w:rsidP="004F4E9E">
      <w:pPr>
        <w:rPr>
          <w:sz w:val="20"/>
        </w:rPr>
      </w:pPr>
    </w:p>
    <w:p w:rsidR="004F4E9E" w:rsidRDefault="004F4E9E" w:rsidP="004F4E9E">
      <w:pPr>
        <w:spacing w:before="9"/>
        <w:rPr>
          <w:sz w:val="12"/>
        </w:rPr>
      </w:pPr>
    </w:p>
    <w:p w:rsidR="004F4E9E" w:rsidRDefault="004F4E9E" w:rsidP="004F4E9E">
      <w:pPr>
        <w:ind w:left="434"/>
        <w:rPr>
          <w:sz w:val="20"/>
        </w:rPr>
      </w:pPr>
      <w:r>
        <w:rPr>
          <w:sz w:val="20"/>
          <w:lang w:eastAsia="sr-Latn-RS"/>
        </w:rPr>
        <w:drawing>
          <wp:inline distT="0" distB="0" distL="0" distR="0" wp14:anchorId="67A08A6C" wp14:editId="14EB3C4F">
            <wp:extent cx="5759371" cy="5515737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71" cy="551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D7D" w:rsidRDefault="00CF6D7D" w:rsidP="004F4E9E">
      <w:pPr>
        <w:contextualSpacing w:val="0"/>
        <w:rPr>
          <w:sz w:val="17"/>
        </w:rPr>
      </w:pPr>
    </w:p>
    <w:sectPr w:rsidR="00CF6D7D" w:rsidSect="004F4E9E">
      <w:footerReference w:type="default" r:id="rId33"/>
      <w:type w:val="continuous"/>
      <w:pgSz w:w="12480" w:h="15690"/>
      <w:pgMar w:top="120" w:right="86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FAC" w:rsidRDefault="00AA1FAC" w:rsidP="00517A41">
      <w:r>
        <w:separator/>
      </w:r>
    </w:p>
  </w:endnote>
  <w:endnote w:type="continuationSeparator" w:id="0">
    <w:p w:rsidR="00AA1FAC" w:rsidRDefault="00AA1FAC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4F4E9E">
      <w:rPr>
        <w:caps/>
        <w:noProof/>
        <w:color w:val="5B9BD5"/>
      </w:rPr>
      <w:t>24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FAC" w:rsidRDefault="00AA1FAC" w:rsidP="00517A41">
      <w:r>
        <w:separator/>
      </w:r>
    </w:p>
  </w:footnote>
  <w:footnote w:type="continuationSeparator" w:id="0">
    <w:p w:rsidR="00AA1FAC" w:rsidRDefault="00AA1FAC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02487"/>
    <w:rsid w:val="00192081"/>
    <w:rsid w:val="001C11FA"/>
    <w:rsid w:val="00251BA3"/>
    <w:rsid w:val="00395566"/>
    <w:rsid w:val="003960C1"/>
    <w:rsid w:val="003A5380"/>
    <w:rsid w:val="003C4BB6"/>
    <w:rsid w:val="003D018B"/>
    <w:rsid w:val="0044547E"/>
    <w:rsid w:val="004F4265"/>
    <w:rsid w:val="004F4E9E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80574C"/>
    <w:rsid w:val="00836F7E"/>
    <w:rsid w:val="008455B7"/>
    <w:rsid w:val="008A44FA"/>
    <w:rsid w:val="00905917"/>
    <w:rsid w:val="00932A9A"/>
    <w:rsid w:val="00944E3C"/>
    <w:rsid w:val="009C5955"/>
    <w:rsid w:val="00A31AF5"/>
    <w:rsid w:val="00A43155"/>
    <w:rsid w:val="00AA1FAC"/>
    <w:rsid w:val="00AB01F0"/>
    <w:rsid w:val="00B142A1"/>
    <w:rsid w:val="00C40AD5"/>
    <w:rsid w:val="00CF6D7D"/>
    <w:rsid w:val="00D70371"/>
    <w:rsid w:val="00DB747C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2CCB0-3ECC-406E-AE2E-CBD5187C2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24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2023-11-19T12:16:00Z</dcterms:created>
  <dcterms:modified xsi:type="dcterms:W3CDTF">2023-11-19T12:18:00Z</dcterms:modified>
</cp:coreProperties>
</file>