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6"/>
        <w:gridCol w:w="10224"/>
      </w:tblGrid>
      <w:tr w:rsidR="00932A9A" w:rsidRPr="00932A9A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Default="00DA5E3B" w:rsidP="00D70371">
            <w:pPr>
              <w:pStyle w:val="NASLOVZLA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32A9A" w:rsidRPr="00D70371" w:rsidRDefault="00DA5E3B" w:rsidP="00D70371">
            <w:pPr>
              <w:pStyle w:val="NASLOVZLATO"/>
            </w:pPr>
            <w:r w:rsidRPr="00DA5E3B">
              <w:t>УПУТСТВО</w:t>
            </w:r>
          </w:p>
          <w:p w:rsidR="00932A9A" w:rsidRPr="00D70371" w:rsidRDefault="00DA5E3B" w:rsidP="00DA5E3B">
            <w:pPr>
              <w:pStyle w:val="NASLOVBELO"/>
            </w:pPr>
            <w:r>
              <w:t>О</w:t>
            </w:r>
            <w:r>
              <w:t xml:space="preserve"> </w:t>
            </w:r>
            <w:r>
              <w:t>УРЕЂЕЊУ</w:t>
            </w:r>
            <w:r>
              <w:t xml:space="preserve"> </w:t>
            </w:r>
            <w:r>
              <w:t>БИРАЧКОГ</w:t>
            </w:r>
            <w:r>
              <w:t xml:space="preserve"> </w:t>
            </w:r>
            <w:r>
              <w:t>МЕСТА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ПРОСТОРИЈЕ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ГЛАСАЊЕ</w:t>
            </w:r>
          </w:p>
          <w:p w:rsidR="00932A9A" w:rsidRPr="00D70371" w:rsidRDefault="00932A9A" w:rsidP="00DA5E3B">
            <w:pPr>
              <w:pStyle w:val="podnaslovpropisa"/>
            </w:pPr>
            <w:r w:rsidRPr="00D70371">
              <w:t xml:space="preserve">("Сл. гласник РС", бр. </w:t>
            </w:r>
            <w:r w:rsidR="00DA5E3B">
              <w:t>19</w:t>
            </w:r>
            <w:r w:rsidRPr="00D70371">
              <w:t>/20</w:t>
            </w:r>
            <w:r w:rsidR="00643E74" w:rsidRPr="00D70371">
              <w:t>2</w:t>
            </w:r>
            <w:r w:rsidR="00DA5E3B">
              <w:t>2</w:t>
            </w:r>
            <w:r w:rsidRPr="00D70371">
              <w:t>)</w:t>
            </w:r>
          </w:p>
        </w:tc>
      </w:tr>
    </w:tbl>
    <w:p w:rsidR="005D6DF1" w:rsidRDefault="005D6DF1" w:rsidP="00D70371">
      <w:bookmarkStart w:id="0" w:name="str_1"/>
      <w:bookmarkEnd w:id="0"/>
    </w:p>
    <w:p w:rsidR="00D70371" w:rsidRDefault="00D70371" w:rsidP="00D70371"/>
    <w:p w:rsidR="00ED0CC3" w:rsidRDefault="00ED0CC3" w:rsidP="00ED0CC3">
      <w:pPr>
        <w:rPr>
          <w:sz w:val="2"/>
          <w:szCs w:val="2"/>
        </w:rPr>
      </w:pPr>
      <w:r>
        <w:pict>
          <v:shape id="Image 1" o:spid="_x0000_s1036" type="#_x0000_t75" style="position:absolute;margin-left:104.5pt;margin-top:192.75pt;width:539.7pt;height:370.8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8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type w:val="continuous"/>
          <w:pgSz w:w="15710" w:h="12480" w:orient="landscape"/>
          <w:pgMar w:top="880" w:right="2240" w:bottom="280" w:left="2240" w:header="720" w:footer="720" w:gutter="0"/>
          <w:cols w:space="720"/>
        </w:sectPr>
      </w:pPr>
      <w:bookmarkStart w:id="1" w:name="_GoBack"/>
      <w:bookmarkEnd w:id="1"/>
    </w:p>
    <w:p w:rsidR="00ED0CC3" w:rsidRDefault="00ED0CC3" w:rsidP="00ED0CC3">
      <w:pPr>
        <w:rPr>
          <w:sz w:val="2"/>
          <w:szCs w:val="2"/>
        </w:rPr>
      </w:pPr>
      <w:r>
        <w:lastRenderedPageBreak/>
        <w:pict>
          <v:shape id="Image 2" o:spid="_x0000_s1035" type="#_x0000_t75" style="position:absolute;margin-left:94.4pt;margin-top:92.2pt;width:622.35pt;height:454.3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9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pgSz w:w="15710" w:h="12480" w:orient="landscape"/>
          <w:pgMar w:top="1400" w:right="2240" w:bottom="280" w:left="2240" w:header="720" w:footer="720" w:gutter="0"/>
          <w:cols w:space="720"/>
        </w:sectPr>
      </w:pPr>
    </w:p>
    <w:p w:rsidR="00ED0CC3" w:rsidRDefault="00ED0CC3" w:rsidP="00ED0CC3">
      <w:pPr>
        <w:rPr>
          <w:sz w:val="2"/>
          <w:szCs w:val="2"/>
        </w:rPr>
      </w:pPr>
      <w:r>
        <w:pict>
          <v:shape id="Image 3" o:spid="_x0000_s1034" type="#_x0000_t75" style="position:absolute;margin-left:46.9pt;margin-top:44.45pt;width:725.55pt;height:519.1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0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pgSz w:w="15710" w:h="12480" w:orient="landscape"/>
          <w:pgMar w:top="880" w:right="2240" w:bottom="280" w:left="2240" w:header="720" w:footer="720" w:gutter="0"/>
          <w:cols w:space="720"/>
        </w:sectPr>
      </w:pPr>
    </w:p>
    <w:p w:rsidR="00ED0CC3" w:rsidRDefault="00ED0CC3" w:rsidP="00ED0CC3">
      <w:pPr>
        <w:rPr>
          <w:sz w:val="2"/>
          <w:szCs w:val="2"/>
        </w:rPr>
      </w:pPr>
      <w:r>
        <w:pict>
          <v:shape id="Image 4" o:spid="_x0000_s1033" type="#_x0000_t75" style="position:absolute;margin-left:100.15pt;margin-top:90.8pt;width:609.4pt;height:303.6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1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pgSz w:w="15710" w:h="12480" w:orient="landscape"/>
          <w:pgMar w:top="1400" w:right="2240" w:bottom="280" w:left="2240" w:header="720" w:footer="720" w:gutter="0"/>
          <w:cols w:space="720"/>
        </w:sectPr>
      </w:pPr>
    </w:p>
    <w:p w:rsidR="00ED0CC3" w:rsidRDefault="00ED0CC3" w:rsidP="00ED0CC3">
      <w:pPr>
        <w:rPr>
          <w:sz w:val="2"/>
          <w:szCs w:val="2"/>
        </w:rPr>
      </w:pPr>
      <w:r>
        <w:pict>
          <v:shape id="Image 5" o:spid="_x0000_s1032" type="#_x0000_t75" style="position:absolute;margin-left:38.25pt;margin-top:44.45pt;width:734.15pt;height:519.1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2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pgSz w:w="15710" w:h="12480" w:orient="landscape"/>
          <w:pgMar w:top="880" w:right="2240" w:bottom="280" w:left="2240" w:header="720" w:footer="720" w:gutter="0"/>
          <w:cols w:space="720"/>
        </w:sectPr>
      </w:pPr>
    </w:p>
    <w:p w:rsidR="00ED0CC3" w:rsidRDefault="00ED0CC3" w:rsidP="00ED0CC3">
      <w:pPr>
        <w:rPr>
          <w:sz w:val="2"/>
          <w:szCs w:val="2"/>
        </w:rPr>
      </w:pPr>
      <w:r>
        <w:pict>
          <v:shape id="Image 6" o:spid="_x0000_s1031" type="#_x0000_t75" style="position:absolute;margin-left:46.9pt;margin-top:58.6pt;width:725.55pt;height:519.1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3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pgSz w:w="15710" w:h="12480" w:orient="landscape"/>
          <w:pgMar w:top="1160" w:right="2240" w:bottom="280" w:left="2240" w:header="720" w:footer="720" w:gutter="0"/>
          <w:cols w:space="720"/>
        </w:sectPr>
      </w:pPr>
    </w:p>
    <w:p w:rsidR="00ED0CC3" w:rsidRDefault="00ED0CC3" w:rsidP="00ED0CC3">
      <w:pPr>
        <w:rPr>
          <w:sz w:val="2"/>
          <w:szCs w:val="2"/>
        </w:rPr>
      </w:pPr>
      <w:r>
        <w:pict>
          <v:shape id="Image 7" o:spid="_x0000_s1030" type="#_x0000_t75" style="position:absolute;margin-left:38.25pt;margin-top:44.45pt;width:734.15pt;height:519.1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4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pgSz w:w="15710" w:h="12480" w:orient="landscape"/>
          <w:pgMar w:top="880" w:right="2240" w:bottom="280" w:left="2240" w:header="720" w:footer="720" w:gutter="0"/>
          <w:cols w:space="720"/>
        </w:sectPr>
      </w:pPr>
    </w:p>
    <w:p w:rsidR="00ED0CC3" w:rsidRDefault="00ED0CC3" w:rsidP="00ED0CC3">
      <w:pPr>
        <w:rPr>
          <w:sz w:val="2"/>
          <w:szCs w:val="2"/>
        </w:rPr>
      </w:pPr>
      <w:r>
        <w:pict>
          <v:shape id="Image 8" o:spid="_x0000_s1029" type="#_x0000_t75" style="position:absolute;margin-left:46.9pt;margin-top:58.6pt;width:725.55pt;height:519.1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5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pgSz w:w="15710" w:h="12480" w:orient="landscape"/>
          <w:pgMar w:top="1160" w:right="2240" w:bottom="280" w:left="2240" w:header="720" w:footer="720" w:gutter="0"/>
          <w:cols w:space="720"/>
        </w:sectPr>
      </w:pPr>
    </w:p>
    <w:p w:rsidR="00ED0CC3" w:rsidRDefault="00ED0CC3" w:rsidP="00ED0CC3">
      <w:pPr>
        <w:rPr>
          <w:sz w:val="2"/>
          <w:szCs w:val="2"/>
        </w:rPr>
      </w:pPr>
      <w:r>
        <w:pict>
          <v:shape id="Image 9" o:spid="_x0000_s1028" type="#_x0000_t75" style="position:absolute;margin-left:38.25pt;margin-top:44.45pt;width:734.15pt;height:519.1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6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pgSz w:w="15710" w:h="12480" w:orient="landscape"/>
          <w:pgMar w:top="880" w:right="2240" w:bottom="280" w:left="2240" w:header="720" w:footer="720" w:gutter="0"/>
          <w:cols w:space="720"/>
        </w:sectPr>
      </w:pPr>
    </w:p>
    <w:p w:rsidR="00ED0CC3" w:rsidRDefault="00ED0CC3" w:rsidP="00ED0CC3">
      <w:pPr>
        <w:rPr>
          <w:sz w:val="2"/>
          <w:szCs w:val="2"/>
        </w:rPr>
      </w:pPr>
      <w:r>
        <w:pict>
          <v:shape id="Image 10" o:spid="_x0000_s1027" type="#_x0000_t75" style="position:absolute;margin-left:46.9pt;margin-top:58.6pt;width:725.55pt;height:519.1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7" o:title=""/>
            <o:lock v:ext="edit" aspectratio="f"/>
            <w10:wrap anchorx="page" anchory="page"/>
          </v:shape>
        </w:pict>
      </w:r>
    </w:p>
    <w:p w:rsidR="00ED0CC3" w:rsidRDefault="00ED0CC3" w:rsidP="00ED0CC3">
      <w:pPr>
        <w:rPr>
          <w:sz w:val="2"/>
          <w:szCs w:val="2"/>
        </w:rPr>
        <w:sectPr w:rsidR="00ED0CC3">
          <w:pgSz w:w="15710" w:h="12480" w:orient="landscape"/>
          <w:pgMar w:top="1160" w:right="2240" w:bottom="280" w:left="2240" w:header="720" w:footer="720" w:gutter="0"/>
          <w:cols w:space="720"/>
        </w:sectPr>
      </w:pPr>
    </w:p>
    <w:p w:rsidR="00ED0CC3" w:rsidRDefault="00ED0CC3" w:rsidP="00ED0CC3">
      <w:pPr>
        <w:rPr>
          <w:sz w:val="2"/>
          <w:szCs w:val="2"/>
        </w:rPr>
      </w:pPr>
      <w:r>
        <w:pict>
          <v:shape id="Image 11" o:spid="_x0000_s1026" type="#_x0000_t75" style="position:absolute;margin-left:38.25pt;margin-top:44.45pt;width:734.15pt;height:519.1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>
            <v:imagedata r:id="rId18" o:title=""/>
            <o:lock v:ext="edit" aspectratio="f"/>
            <w10:wrap anchorx="page" anchory="page"/>
          </v:shape>
        </w:pict>
      </w:r>
    </w:p>
    <w:p w:rsidR="00ED0CC3" w:rsidRPr="003B4BC3" w:rsidRDefault="00ED0CC3" w:rsidP="00D70371"/>
    <w:sectPr w:rsidR="00ED0CC3" w:rsidRPr="003B4BC3" w:rsidSect="007D4B22">
      <w:footerReference w:type="default" r:id="rId19"/>
      <w:type w:val="continuous"/>
      <w:pgSz w:w="11906" w:h="16838" w:code="9"/>
      <w:pgMar w:top="567" w:right="720" w:bottom="720" w:left="72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0CC3" w:rsidRDefault="00ED0CC3" w:rsidP="00517A41">
      <w:r>
        <w:separator/>
      </w:r>
    </w:p>
  </w:endnote>
  <w:endnote w:type="continuationSeparator" w:id="0">
    <w:p w:rsidR="00ED0CC3" w:rsidRDefault="00ED0CC3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DA5E3B">
      <w:rPr>
        <w:caps/>
        <w:noProof/>
        <w:color w:val="5B9BD5"/>
      </w:rPr>
      <w:t>11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0CC3" w:rsidRDefault="00ED0CC3" w:rsidP="00517A41">
      <w:r>
        <w:separator/>
      </w:r>
    </w:p>
  </w:footnote>
  <w:footnote w:type="continuationSeparator" w:id="0">
    <w:p w:rsidR="00ED0CC3" w:rsidRDefault="00ED0CC3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0CC3"/>
    <w:rsid w:val="000540A1"/>
    <w:rsid w:val="000831BD"/>
    <w:rsid w:val="00192081"/>
    <w:rsid w:val="001C11FA"/>
    <w:rsid w:val="00251BA3"/>
    <w:rsid w:val="003A3E49"/>
    <w:rsid w:val="003C4BB6"/>
    <w:rsid w:val="0044547E"/>
    <w:rsid w:val="004F4265"/>
    <w:rsid w:val="005029F7"/>
    <w:rsid w:val="00517A41"/>
    <w:rsid w:val="00596ED1"/>
    <w:rsid w:val="005D6DF1"/>
    <w:rsid w:val="005F6DF4"/>
    <w:rsid w:val="00606197"/>
    <w:rsid w:val="00643E74"/>
    <w:rsid w:val="006C26FD"/>
    <w:rsid w:val="007D4B22"/>
    <w:rsid w:val="00932A9A"/>
    <w:rsid w:val="00944E3C"/>
    <w:rsid w:val="00A31AF5"/>
    <w:rsid w:val="00D70371"/>
    <w:rsid w:val="00DA5E3B"/>
    <w:rsid w:val="00E25874"/>
    <w:rsid w:val="00ED0CC3"/>
    <w:rsid w:val="00FA6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  <o:colormenu v:ext="edit" fillcolor="none [660]"/>
    </o:shapedefaults>
    <o:shapelayout v:ext="edit">
      <o:idmap v:ext="edit" data="1"/>
    </o:shapelayout>
  </w:shapeDefaults>
  <w:decimalSymbol w:val=","/>
  <w:listSeparator w:val=";"/>
  <w14:docId w14:val="0E1D2B83"/>
  <w15:chartTrackingRefBased/>
  <w15:docId w15:val="{B3FF7E0B-C355-4661-8295-E69546550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</Template>
  <TotalTime>3</TotalTime>
  <Pages>11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2</cp:revision>
  <dcterms:created xsi:type="dcterms:W3CDTF">2023-10-25T09:37:00Z</dcterms:created>
  <dcterms:modified xsi:type="dcterms:W3CDTF">2023-10-25T09:41:00Z</dcterms:modified>
</cp:coreProperties>
</file>