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4"/>
        <w:gridCol w:w="9826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86B6F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21231D" w:rsidRDefault="00D702C4" w:rsidP="00D86B6F">
            <w:pPr>
              <w:pStyle w:val="NASLOVBELO"/>
              <w:spacing w:line="360" w:lineRule="auto"/>
              <w:rPr>
                <w:color w:val="FFE599"/>
              </w:rPr>
            </w:pPr>
            <w:r>
              <w:rPr>
                <w:color w:val="FFE599"/>
              </w:rPr>
              <w:t>ОДЛУКА</w:t>
            </w:r>
          </w:p>
          <w:p w:rsidR="00932A9A" w:rsidRPr="0021231D" w:rsidRDefault="0021231D" w:rsidP="00D86B6F">
            <w:pPr>
              <w:pStyle w:val="NASLOVBELO"/>
            </w:pPr>
            <w:r w:rsidRPr="0021231D">
              <w:t xml:space="preserve">О </w:t>
            </w:r>
            <w:bookmarkStart w:id="0" w:name="_GoBack"/>
            <w:bookmarkEnd w:id="0"/>
            <w:r w:rsidRPr="0021231D">
              <w:t>ИЗВЕШТАВАЊУ БАНАКА</w:t>
            </w:r>
          </w:p>
          <w:p w:rsidR="00932A9A" w:rsidRPr="008455B7" w:rsidRDefault="0021231D" w:rsidP="008C0642">
            <w:pPr>
              <w:pStyle w:val="podnaslovpropisa"/>
            </w:pPr>
            <w:r w:rsidRPr="0021231D">
              <w:t xml:space="preserve">("Сл. гласник РС", бр. </w:t>
            </w:r>
            <w:r w:rsidR="0068578A">
              <w:t>100</w:t>
            </w:r>
            <w:r w:rsidR="0068578A">
              <w:rPr>
                <w:lang w:val="sr-Cyrl-RS"/>
              </w:rPr>
              <w:t xml:space="preserve">/2023 и </w:t>
            </w:r>
            <w:r w:rsidR="008C0642">
              <w:t>53</w:t>
            </w:r>
            <w:r w:rsidRPr="0021231D">
              <w:t>/202</w:t>
            </w:r>
            <w:r w:rsidR="008C0642">
              <w:t>6</w:t>
            </w:r>
            <w:r w:rsidRPr="0021231D">
              <w:t>)</w:t>
            </w:r>
          </w:p>
        </w:tc>
      </w:tr>
    </w:tbl>
    <w:p w:rsidR="005D6DF1" w:rsidRDefault="005D6DF1" w:rsidP="00D86B6F">
      <w:pPr>
        <w:jc w:val="center"/>
        <w:rPr>
          <w:rFonts w:ascii="Arial" w:hAnsi="Arial" w:cs="Arial"/>
          <w:sz w:val="20"/>
          <w:szCs w:val="20"/>
        </w:rPr>
      </w:pPr>
      <w:bookmarkStart w:id="1" w:name="str_1"/>
      <w:bookmarkEnd w:id="1"/>
    </w:p>
    <w:p w:rsidR="008C0642" w:rsidRDefault="008C0642" w:rsidP="008C0642">
      <w:pPr>
        <w:spacing w:line="210" w:lineRule="atLeast"/>
        <w:jc w:val="center"/>
      </w:pPr>
      <w:r>
        <w:rPr>
          <w:rFonts w:ascii="Verdana" w:eastAsia="Verdana" w:hAnsi="Verdana" w:cs="Verdana"/>
          <w:lang w:val="en-US"/>
        </w:rPr>
        <w:drawing>
          <wp:inline distT="0" distB="0" distL="0" distR="0" wp14:anchorId="293EDDAB" wp14:editId="6BCABA57">
            <wp:extent cx="5000000" cy="35522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AAAA29j9ikQ3BKPKruQAAAABJRU5ErkJggg==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42" w:rsidRDefault="008C0642" w:rsidP="008C0642">
      <w:pPr>
        <w:spacing w:line="210" w:lineRule="atLeast"/>
        <w:jc w:val="center"/>
      </w:pPr>
      <w:r>
        <w:rPr>
          <w:rFonts w:ascii="Verdana" w:eastAsia="Verdana" w:hAnsi="Verdana" w:cs="Verdana"/>
          <w:lang w:val="en-US"/>
        </w:rPr>
        <w:drawing>
          <wp:inline distT="0" distB="0" distL="0" distR="0" wp14:anchorId="5B5B97E9" wp14:editId="63DFACAB">
            <wp:extent cx="5000000" cy="355228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qfu0jKZmB6gAAAABJRU5ErkJggg==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42" w:rsidRDefault="008C0642" w:rsidP="008C0642">
      <w:pPr>
        <w:spacing w:line="210" w:lineRule="atLeast"/>
        <w:jc w:val="center"/>
      </w:pPr>
      <w:r>
        <w:rPr>
          <w:rFonts w:ascii="Verdana" w:eastAsia="Verdana" w:hAnsi="Verdana" w:cs="Verdana"/>
          <w:lang w:val="en-US"/>
        </w:rPr>
        <w:lastRenderedPageBreak/>
        <w:drawing>
          <wp:inline distT="0" distB="0" distL="0" distR="0" wp14:anchorId="16F012F6" wp14:editId="13141DFE">
            <wp:extent cx="5000000" cy="355228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kPvgyAAAAAElFTkSuQmCC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42" w:rsidRDefault="008C0642" w:rsidP="008C0642">
      <w:pPr>
        <w:spacing w:line="210" w:lineRule="atLeast"/>
        <w:jc w:val="center"/>
      </w:pPr>
      <w:r>
        <w:rPr>
          <w:rFonts w:ascii="Verdana" w:eastAsia="Verdana" w:hAnsi="Verdana" w:cs="Verdana"/>
          <w:lang w:val="en-US"/>
        </w:rPr>
        <w:drawing>
          <wp:inline distT="0" distB="0" distL="0" distR="0" wp14:anchorId="05CF5CB6" wp14:editId="7F2477DF">
            <wp:extent cx="5000000" cy="355228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AAAAAUJjQDwAAAAAAhf0XjCSWV16IWGwAAAAASUVORK5CYII=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42" w:rsidRDefault="008C0642" w:rsidP="008C0642">
      <w:pPr>
        <w:spacing w:line="210" w:lineRule="atLeast"/>
        <w:jc w:val="center"/>
      </w:pPr>
      <w:r>
        <w:rPr>
          <w:rFonts w:ascii="Verdana" w:eastAsia="Verdana" w:hAnsi="Verdana" w:cs="Verdana"/>
          <w:lang w:val="en-US"/>
        </w:rPr>
        <w:lastRenderedPageBreak/>
        <w:drawing>
          <wp:inline distT="0" distB="0" distL="0" distR="0" wp14:anchorId="3517AA56" wp14:editId="67EE76B0">
            <wp:extent cx="5000000" cy="355228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e8VJTiCwiZ4AAAAASUVORK5CYII=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42" w:rsidRDefault="008C0642" w:rsidP="008C0642">
      <w:pPr>
        <w:spacing w:line="210" w:lineRule="atLeast"/>
        <w:jc w:val="center"/>
      </w:pPr>
      <w:r>
        <w:rPr>
          <w:rFonts w:ascii="Verdana" w:eastAsia="Verdana" w:hAnsi="Verdana" w:cs="Verdana"/>
          <w:lang w:val="en-US"/>
        </w:rPr>
        <w:drawing>
          <wp:inline distT="0" distB="0" distL="0" distR="0" wp14:anchorId="424C28C9" wp14:editId="7EC5819B">
            <wp:extent cx="5000000" cy="355228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9kDP45GS8vnqmpqfKcxlJIol+UiST6xZOSASOEEEIIIYQQQgghxIshiX5RJjLhtxBCCCGEEEIIIYQQQgjxCpNEvxBCCCGEEEIIIYQQQgjxCpNEvxBCCCGEEEIIIYQQQgjxCpNEvxBCCCGEEEIIIYQQQgjxCpOH8Yon9Zth4A3QCIgxDArxhpPtQgjjZNsQ4lGyXQjxKNkuhHiUbBdCGBdoGBDCmP8Hd3GIuQbHZHMAAAAASUVORK5CYII=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42" w:rsidRDefault="008C0642" w:rsidP="008C0642">
      <w:pPr>
        <w:spacing w:line="210" w:lineRule="atLeast"/>
        <w:jc w:val="center"/>
      </w:pPr>
      <w:r>
        <w:rPr>
          <w:rFonts w:ascii="Verdana" w:eastAsia="Verdana" w:hAnsi="Verdana" w:cs="Verdana"/>
          <w:lang w:val="en-US"/>
        </w:rPr>
        <w:lastRenderedPageBreak/>
        <w:drawing>
          <wp:inline distT="0" distB="0" distL="0" distR="0" wp14:anchorId="7A0A084C" wp14:editId="6DED4883">
            <wp:extent cx="5000000" cy="355228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8OiFa16bAHzAAAAABJRU5ErkJggg==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42" w:rsidRDefault="008C0642" w:rsidP="008C0642">
      <w:pPr>
        <w:spacing w:line="210" w:lineRule="atLeast"/>
        <w:jc w:val="center"/>
      </w:pPr>
      <w:r>
        <w:rPr>
          <w:rFonts w:ascii="Verdana" w:eastAsia="Verdana" w:hAnsi="Verdana" w:cs="Verdana"/>
          <w:lang w:val="en-US"/>
        </w:rPr>
        <w:drawing>
          <wp:inline distT="0" distB="0" distL="0" distR="0" wp14:anchorId="4303C200" wp14:editId="02364FF2">
            <wp:extent cx="5000000" cy="35522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JCQ2PxmrkogAAAABJRU5ErkJggg==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42" w:rsidRDefault="008C0642" w:rsidP="008C0642">
      <w:pPr>
        <w:spacing w:line="210" w:lineRule="atLeast"/>
        <w:jc w:val="center"/>
      </w:pPr>
      <w:r>
        <w:rPr>
          <w:rFonts w:ascii="Verdana" w:eastAsia="Verdana" w:hAnsi="Verdana" w:cs="Verdana"/>
          <w:lang w:val="en-US"/>
        </w:rPr>
        <w:lastRenderedPageBreak/>
        <w:drawing>
          <wp:inline distT="0" distB="0" distL="0" distR="0" wp14:anchorId="78A5B780" wp14:editId="087D9960">
            <wp:extent cx="5000000" cy="355228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0rDAdMGIYrQFDhj2iiEeGrkMyZEyZLPmBAlSz5jQpQs+YwJUbI6mTYI8TT9PxG31iiT5Qx4AAAAAElFTkSuQmCC"/>
                    <pic:cNvPicPr/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42" w:rsidRDefault="008C0642" w:rsidP="008C0642">
      <w:pPr>
        <w:spacing w:line="210" w:lineRule="atLeast"/>
        <w:jc w:val="center"/>
      </w:pPr>
      <w:r>
        <w:rPr>
          <w:rFonts w:ascii="Verdana" w:eastAsia="Verdana" w:hAnsi="Verdana" w:cs="Verdana"/>
          <w:lang w:val="en-US"/>
        </w:rPr>
        <w:drawing>
          <wp:inline distT="0" distB="0" distL="0" distR="0" wp14:anchorId="5571A342" wp14:editId="0390FB57">
            <wp:extent cx="5000000" cy="355228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AAAAAMCb6AQAAAABgTPQDAAAAAMCY6AcAAAAAgLEAD2ZnX16Q5YUAAAAASUVORK5CYII=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6F" w:rsidRPr="009E3E13" w:rsidRDefault="00D86B6F" w:rsidP="008C0642">
      <w:pPr>
        <w:pStyle w:val="Normal1"/>
        <w:jc w:val="center"/>
      </w:pPr>
    </w:p>
    <w:p w:rsidR="00D86B6F" w:rsidRPr="009E3E13" w:rsidRDefault="00D86B6F" w:rsidP="008C0642">
      <w:pPr>
        <w:pStyle w:val="Normal1"/>
        <w:jc w:val="center"/>
      </w:pPr>
    </w:p>
    <w:p w:rsidR="00D86B6F" w:rsidRPr="009E3E13" w:rsidRDefault="00D86B6F" w:rsidP="008C0642">
      <w:pPr>
        <w:pStyle w:val="Normal1"/>
        <w:jc w:val="center"/>
      </w:pPr>
    </w:p>
    <w:p w:rsidR="00D86B6F" w:rsidRPr="009E3E13" w:rsidRDefault="00D86B6F" w:rsidP="008C0642">
      <w:pPr>
        <w:pStyle w:val="Normal1"/>
        <w:jc w:val="center"/>
      </w:pPr>
    </w:p>
    <w:p w:rsidR="00D86B6F" w:rsidRPr="009E3E13" w:rsidRDefault="00D86B6F" w:rsidP="008C0642">
      <w:pPr>
        <w:pStyle w:val="Normal1"/>
        <w:jc w:val="center"/>
      </w:pPr>
    </w:p>
    <w:p w:rsidR="00D86B6F" w:rsidRPr="009E3E13" w:rsidRDefault="00D86B6F" w:rsidP="008C0642">
      <w:pPr>
        <w:pStyle w:val="Normal1"/>
        <w:jc w:val="center"/>
      </w:pPr>
      <w:r w:rsidRPr="009E3E13">
        <w:rPr>
          <w:noProof/>
          <w:lang w:val="en-US" w:eastAsia="en-US"/>
        </w:rPr>
        <w:lastRenderedPageBreak/>
        <w:drawing>
          <wp:inline distT="0" distB="0" distL="0" distR="0">
            <wp:extent cx="5736590" cy="40887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9E3E13" w:rsidRDefault="00D86B6F" w:rsidP="008C0642">
      <w:pPr>
        <w:pStyle w:val="Normal1"/>
        <w:jc w:val="center"/>
      </w:pPr>
      <w:r w:rsidRPr="009E3E13">
        <w:rPr>
          <w:noProof/>
          <w:lang w:val="en-US" w:eastAsia="en-US"/>
        </w:rPr>
        <w:drawing>
          <wp:inline distT="0" distB="0" distL="0" distR="0">
            <wp:extent cx="5736590" cy="40887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9E3E13" w:rsidRDefault="00D86B6F" w:rsidP="008C0642">
      <w:pPr>
        <w:pStyle w:val="Normal1"/>
        <w:jc w:val="center"/>
      </w:pPr>
      <w:r w:rsidRPr="009E3E13">
        <w:rPr>
          <w:noProof/>
          <w:lang w:val="en-US" w:eastAsia="en-US"/>
        </w:rPr>
        <w:lastRenderedPageBreak/>
        <w:drawing>
          <wp:inline distT="0" distB="0" distL="0" distR="0">
            <wp:extent cx="5736590" cy="40887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9E3E13" w:rsidRDefault="00D86B6F" w:rsidP="008C0642">
      <w:pPr>
        <w:pStyle w:val="Normal1"/>
        <w:jc w:val="center"/>
      </w:pPr>
      <w:r w:rsidRPr="009E3E13">
        <w:rPr>
          <w:noProof/>
          <w:lang w:val="en-US" w:eastAsia="en-US"/>
        </w:rPr>
        <w:drawing>
          <wp:inline distT="0" distB="0" distL="0" distR="0">
            <wp:extent cx="5736590" cy="40887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9E3E13" w:rsidRDefault="00D86B6F" w:rsidP="008C0642">
      <w:pPr>
        <w:pStyle w:val="Normal1"/>
        <w:jc w:val="center"/>
      </w:pPr>
      <w:r w:rsidRPr="009E3E13">
        <w:rPr>
          <w:noProof/>
          <w:lang w:val="en-US" w:eastAsia="en-US"/>
        </w:rPr>
        <w:lastRenderedPageBreak/>
        <w:drawing>
          <wp:inline distT="0" distB="0" distL="0" distR="0">
            <wp:extent cx="5736590" cy="8048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9E3E13" w:rsidRDefault="00D86B6F" w:rsidP="008C0642">
      <w:pPr>
        <w:pStyle w:val="Normal1"/>
        <w:jc w:val="center"/>
      </w:pPr>
      <w:r w:rsidRPr="009E3E13">
        <w:rPr>
          <w:noProof/>
          <w:lang w:val="en-US" w:eastAsia="en-US"/>
        </w:rPr>
        <w:lastRenderedPageBreak/>
        <w:drawing>
          <wp:inline distT="0" distB="0" distL="0" distR="0">
            <wp:extent cx="5736590" cy="8048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31D" w:rsidRPr="008455B7" w:rsidRDefault="0021231D" w:rsidP="008C0642">
      <w:pPr>
        <w:jc w:val="center"/>
        <w:rPr>
          <w:rFonts w:ascii="Arial" w:hAnsi="Arial" w:cs="Arial"/>
          <w:sz w:val="20"/>
          <w:szCs w:val="20"/>
        </w:rPr>
      </w:pPr>
    </w:p>
    <w:sectPr w:rsidR="0021231D" w:rsidRPr="008455B7" w:rsidSect="008455B7">
      <w:footerReference w:type="default" r:id="rId26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CF0" w:rsidRDefault="00CC2CF0" w:rsidP="00517A41">
      <w:r>
        <w:separator/>
      </w:r>
    </w:p>
  </w:endnote>
  <w:endnote w:type="continuationSeparator" w:id="0">
    <w:p w:rsidR="00CC2CF0" w:rsidRDefault="00CC2CF0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6D373A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CF0" w:rsidRDefault="00CC2CF0" w:rsidP="00517A41">
      <w:r>
        <w:separator/>
      </w:r>
    </w:p>
  </w:footnote>
  <w:footnote w:type="continuationSeparator" w:id="0">
    <w:p w:rsidR="00CC2CF0" w:rsidRDefault="00CC2CF0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8193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63AA4"/>
    <w:rsid w:val="000831BD"/>
    <w:rsid w:val="00102487"/>
    <w:rsid w:val="00192081"/>
    <w:rsid w:val="001C11FA"/>
    <w:rsid w:val="0021231D"/>
    <w:rsid w:val="00251BA3"/>
    <w:rsid w:val="00395566"/>
    <w:rsid w:val="003960C1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8578A"/>
    <w:rsid w:val="006C26FD"/>
    <w:rsid w:val="006D373A"/>
    <w:rsid w:val="00704B2B"/>
    <w:rsid w:val="00707029"/>
    <w:rsid w:val="00836F7E"/>
    <w:rsid w:val="008455B7"/>
    <w:rsid w:val="008A44FA"/>
    <w:rsid w:val="008C0642"/>
    <w:rsid w:val="00905917"/>
    <w:rsid w:val="00932A9A"/>
    <w:rsid w:val="00944E3C"/>
    <w:rsid w:val="00A31AF5"/>
    <w:rsid w:val="00A43155"/>
    <w:rsid w:val="00AB01F0"/>
    <w:rsid w:val="00B142A1"/>
    <w:rsid w:val="00B4449E"/>
    <w:rsid w:val="00C40AD5"/>
    <w:rsid w:val="00CC2CF0"/>
    <w:rsid w:val="00D424E4"/>
    <w:rsid w:val="00D702C4"/>
    <w:rsid w:val="00D70371"/>
    <w:rsid w:val="00D86B6F"/>
    <w:rsid w:val="00DF6786"/>
    <w:rsid w:val="00E2022C"/>
    <w:rsid w:val="00E2587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d6f9fe,#ccec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1231D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7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78A"/>
    <w:rPr>
      <w:rFonts w:ascii="Tahoma" w:hAnsi="Tahoma" w:cs="Tahoma"/>
      <w:noProof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1231D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7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78A"/>
    <w:rPr>
      <w:rFonts w:ascii="Tahoma" w:hAnsi="Tahoma" w:cs="Tahoma"/>
      <w:noProof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bmp"/><Relationship Id="rId18" Type="http://schemas.openxmlformats.org/officeDocument/2006/relationships/image" Target="media/image10.bm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bmp"/><Relationship Id="rId17" Type="http://schemas.openxmlformats.org/officeDocument/2006/relationships/image" Target="media/image9.bmp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bmp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bmp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bmp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bmp"/><Relationship Id="rId19" Type="http://schemas.openxmlformats.org/officeDocument/2006/relationships/image" Target="media/image11.bm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bmp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08AC3-6AEB-4DAC-A988-DAA935909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9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 Lex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Marija Galetic Lazarevic</cp:lastModifiedBy>
  <cp:revision>3</cp:revision>
  <dcterms:created xsi:type="dcterms:W3CDTF">2026-06-15T08:36:00Z</dcterms:created>
  <dcterms:modified xsi:type="dcterms:W3CDTF">2026-06-15T08:45:00Z</dcterms:modified>
</cp:coreProperties>
</file>