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7"/>
        <w:gridCol w:w="1353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851C02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45CEC" w:rsidRPr="00345CEC" w:rsidRDefault="00345CEC" w:rsidP="00345CEC">
            <w:pPr>
              <w:pStyle w:val="NASLOVBELO"/>
              <w:rPr>
                <w:color w:val="FFE599"/>
              </w:rPr>
            </w:pPr>
            <w:r w:rsidRPr="00345CEC">
              <w:rPr>
                <w:color w:val="FFE599"/>
              </w:rPr>
              <w:t>ПРОГРАМ</w:t>
            </w:r>
          </w:p>
          <w:p w:rsidR="00932A9A" w:rsidRPr="00D70371" w:rsidRDefault="00345CEC" w:rsidP="00345CEC">
            <w:pPr>
              <w:pStyle w:val="NASLOVBELO"/>
            </w:pPr>
            <w:r>
              <w:t>ЗА УНАПРЕЂЕЊЕ ПОЗИЦИЈЕ РЕПУБЛИКЕ СРБИ</w:t>
            </w:r>
            <w:bookmarkStart w:id="0" w:name="_GoBack"/>
            <w:bookmarkEnd w:id="0"/>
            <w:r>
              <w:t xml:space="preserve">ЈЕ НА РАНГ-ЛИСТИ СВЕТСКЕ БАНКЕ О УСЛОВИМА ПОСЛОВАЊА - </w:t>
            </w:r>
            <w:r w:rsidRPr="00345CEC">
              <w:t xml:space="preserve">DOING BUSINESS </w:t>
            </w:r>
            <w:r>
              <w:t>ЗА ПЕРИОД 2020-2023. ГОДИНЕ</w:t>
            </w:r>
          </w:p>
          <w:p w:rsidR="00932A9A" w:rsidRPr="00D70371" w:rsidRDefault="00CC319B" w:rsidP="00843660">
            <w:pPr>
              <w:pStyle w:val="podnaslovpropisa"/>
            </w:pPr>
            <w:r w:rsidRPr="00CC319B">
              <w:t>("Сл. гласник РС", бр. 89/2020)</w:t>
            </w:r>
          </w:p>
        </w:tc>
      </w:tr>
    </w:tbl>
    <w:p w:rsidR="005D6DF1" w:rsidRDefault="005D6DF1" w:rsidP="00D70371">
      <w:bookmarkStart w:id="1" w:name="str_1"/>
      <w:bookmarkEnd w:id="1"/>
    </w:p>
    <w:p w:rsidR="00345CEC" w:rsidRDefault="00345CEC" w:rsidP="00345CEC">
      <w:pPr>
        <w:spacing w:before="19"/>
        <w:rPr>
          <w:sz w:val="20"/>
        </w:rPr>
      </w:pPr>
    </w:p>
    <w:p w:rsidR="00345CEC" w:rsidRDefault="00345CEC" w:rsidP="00345CEC">
      <w:pPr>
        <w:ind w:left="142"/>
        <w:rPr>
          <w:sz w:val="20"/>
        </w:rPr>
      </w:pPr>
      <w:r w:rsidRPr="00345CEC">
        <w:rPr>
          <w:sz w:val="20"/>
          <w:lang w:eastAsia="sr-Latn-RS"/>
        </w:rPr>
        <w:pict>
          <v:shape id="Image 1" o:spid="_x0000_i1234" type="#_x0000_t75" style="width:698.25pt;height:424.5pt;visibility:visible;mso-wrap-style:square">
            <v:imagedata r:id="rId8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 w:rsidSect="00345CEC">
          <w:footerReference w:type="default" r:id="rId9"/>
          <w:type w:val="continuous"/>
          <w:pgSz w:w="15650" w:h="12480" w:orient="landscape"/>
          <w:pgMar w:top="426" w:right="80" w:bottom="280" w:left="680" w:header="720" w:footer="391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" o:spid="_x0000_i1232" type="#_x0000_t75" style="width:716.25pt;height:437.25pt;visibility:visible;mso-wrap-style:square">
            <v:imagedata r:id="rId10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" o:spid="_x0000_i1230" type="#_x0000_t75" style="width:716.25pt;height:435.75pt;visibility:visible;mso-wrap-style:square">
            <v:imagedata r:id="rId11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" o:spid="_x0000_i1228" type="#_x0000_t75" style="width:716.25pt;height:441pt;visibility:visible;mso-wrap-style:square">
            <v:imagedata r:id="rId12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" o:spid="_x0000_i1226" type="#_x0000_t75" style="width:716.25pt;height:430.5pt;visibility:visible;mso-wrap-style:square">
            <v:imagedata r:id="rId13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" o:spid="_x0000_i1224" type="#_x0000_t75" style="width:716.25pt;height:430.5pt;visibility:visible;mso-wrap-style:square">
            <v:imagedata r:id="rId14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" o:spid="_x0000_i1222" type="#_x0000_t75" style="width:716.25pt;height:435.75pt;visibility:visible;mso-wrap-style:square">
            <v:imagedata r:id="rId15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8" o:spid="_x0000_i1220" type="#_x0000_t75" style="width:716.25pt;height:430.5pt;visibility:visible;mso-wrap-style:square">
            <v:imagedata r:id="rId16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9" o:spid="_x0000_i1218" type="#_x0000_t75" style="width:716.25pt;height:432.75pt;visibility:visible;mso-wrap-style:square">
            <v:imagedata r:id="rId17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0" o:spid="_x0000_i1216" type="#_x0000_t75" style="width:716.25pt;height:430.5pt;visibility:visible;mso-wrap-style:square">
            <v:imagedata r:id="rId18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1" o:spid="_x0000_i1214" type="#_x0000_t75" style="width:716.25pt;height:431.25pt;visibility:visible;mso-wrap-style:square">
            <v:imagedata r:id="rId19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2" o:spid="_x0000_i1212" type="#_x0000_t75" style="width:716.25pt;height:433.5pt;visibility:visible;mso-wrap-style:square">
            <v:imagedata r:id="rId20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3" o:spid="_x0000_i1210" type="#_x0000_t75" style="width:716.25pt;height:430.5pt;visibility:visible;mso-wrap-style:square">
            <v:imagedata r:id="rId21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4" o:spid="_x0000_i1208" type="#_x0000_t75" style="width:716.25pt;height:430.5pt;visibility:visible;mso-wrap-style:square">
            <v:imagedata r:id="rId22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5" o:spid="_x0000_i1206" type="#_x0000_t75" style="width:716.25pt;height:430.5pt;visibility:visible;mso-wrap-style:square">
            <v:imagedata r:id="rId23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6" o:spid="_x0000_i1204" type="#_x0000_t75" style="width:716.25pt;height:434.25pt;visibility:visible;mso-wrap-style:square">
            <v:imagedata r:id="rId24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7" o:spid="_x0000_i1202" type="#_x0000_t75" style="width:716.25pt;height:420pt;visibility:visible;mso-wrap-style:square">
            <v:imagedata r:id="rId25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8" o:spid="_x0000_i1200" type="#_x0000_t75" style="width:715.5pt;height:441.75pt;visibility:visible;mso-wrap-style:square">
            <v:imagedata r:id="rId26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19" o:spid="_x0000_i1198" type="#_x0000_t75" style="width:715.5pt;height:431.25pt;visibility:visible;mso-wrap-style:square">
            <v:imagedata r:id="rId27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0" o:spid="_x0000_i1196" type="#_x0000_t75" style="width:715.5pt;height:432.75pt;visibility:visible;mso-wrap-style:square">
            <v:imagedata r:id="rId28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1" o:spid="_x0000_i1194" type="#_x0000_t75" style="width:715.5pt;height:383.25pt;visibility:visible;mso-wrap-style:square">
            <v:imagedata r:id="rId29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2" o:spid="_x0000_i1192" type="#_x0000_t75" style="width:715.5pt;height:393pt;visibility:visible;mso-wrap-style:square">
            <v:imagedata r:id="rId30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3" o:spid="_x0000_i1190" type="#_x0000_t75" style="width:715.5pt;height:6in;visibility:visible;mso-wrap-style:square">
            <v:imagedata r:id="rId31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4" o:spid="_x0000_i1188" type="#_x0000_t75" style="width:715.5pt;height:430.5pt;visibility:visible;mso-wrap-style:square">
            <v:imagedata r:id="rId32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5" o:spid="_x0000_i1186" type="#_x0000_t75" style="width:715.5pt;height:413.25pt;visibility:visible;mso-wrap-style:square">
            <v:imagedata r:id="rId33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6" o:spid="_x0000_i1184" type="#_x0000_t75" style="width:715.5pt;height:435pt;visibility:visible;mso-wrap-style:square">
            <v:imagedata r:id="rId34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7" o:spid="_x0000_i1182" type="#_x0000_t75" style="width:715.5pt;height:408pt;visibility:visible;mso-wrap-style:square">
            <v:imagedata r:id="rId35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8" o:spid="_x0000_i1180" type="#_x0000_t75" style="width:716.25pt;height:437.25pt;visibility:visible;mso-wrap-style:square">
            <v:imagedata r:id="rId36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29" o:spid="_x0000_i1178" type="#_x0000_t75" style="width:716.25pt;height:6in;visibility:visible;mso-wrap-style:square">
            <v:imagedata r:id="rId37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0" o:spid="_x0000_i1176" type="#_x0000_t75" style="width:716.25pt;height:6in;visibility:visible;mso-wrap-style:square">
            <v:imagedata r:id="rId38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1" o:spid="_x0000_i1174" type="#_x0000_t75" style="width:716.25pt;height:6in;visibility:visible;mso-wrap-style:square">
            <v:imagedata r:id="rId39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2" o:spid="_x0000_i1172" type="#_x0000_t75" style="width:716.25pt;height:6in;visibility:visible;mso-wrap-style:square">
            <v:imagedata r:id="rId40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3" o:spid="_x0000_i1170" type="#_x0000_t75" style="width:716.25pt;height:6in;visibility:visible;mso-wrap-style:square">
            <v:imagedata r:id="rId41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4" o:spid="_x0000_i1168" type="#_x0000_t75" style="width:716.25pt;height:441pt;visibility:visible;mso-wrap-style:square">
            <v:imagedata r:id="rId42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5" o:spid="_x0000_i1166" type="#_x0000_t75" style="width:716.25pt;height:430.5pt;visibility:visible;mso-wrap-style:square">
            <v:imagedata r:id="rId43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6" o:spid="_x0000_i1164" type="#_x0000_t75" style="width:716.25pt;height:435.75pt;visibility:visible;mso-wrap-style:square">
            <v:imagedata r:id="rId44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7" o:spid="_x0000_i1162" type="#_x0000_t75" style="width:716.25pt;height:431.25pt;visibility:visible;mso-wrap-style:square">
            <v:imagedata r:id="rId45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7" w:after="1"/>
        <w:rPr>
          <w:sz w:val="11"/>
        </w:rPr>
      </w:pPr>
    </w:p>
    <w:p w:rsidR="00345CEC" w:rsidRDefault="00345CEC" w:rsidP="00345CEC">
      <w:pPr>
        <w:ind w:left="104"/>
        <w:rPr>
          <w:sz w:val="20"/>
        </w:rPr>
      </w:pPr>
      <w:r w:rsidRPr="00345CEC">
        <w:rPr>
          <w:sz w:val="20"/>
          <w:lang w:eastAsia="sr-Latn-RS"/>
        </w:rPr>
        <w:pict>
          <v:shape id="Image 38" o:spid="_x0000_i1160" type="#_x0000_t75" style="width:722.25pt;height:474pt;visibility:visible;mso-wrap-style:square">
            <v:imagedata r:id="rId46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39" o:spid="_x0000_i1158" type="#_x0000_t75" style="width:716.25pt;height:433.5pt;visibility:visible;mso-wrap-style:square">
            <v:imagedata r:id="rId47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0" o:spid="_x0000_i1156" type="#_x0000_t75" style="width:716.25pt;height:439.5pt;visibility:visible;mso-wrap-style:square">
            <v:imagedata r:id="rId48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1" o:spid="_x0000_i1154" type="#_x0000_t75" style="width:716.25pt;height:441pt;visibility:visible;mso-wrap-style:square">
            <v:imagedata r:id="rId49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2" o:spid="_x0000_i1152" type="#_x0000_t75" style="width:716.25pt;height:441pt;visibility:visible;mso-wrap-style:square">
            <v:imagedata r:id="rId50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3" o:spid="_x0000_i1150" type="#_x0000_t75" style="width:716.25pt;height:441pt;visibility:visible;mso-wrap-style:square">
            <v:imagedata r:id="rId51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4" o:spid="_x0000_i1148" type="#_x0000_t75" style="width:716.25pt;height:441pt;visibility:visible;mso-wrap-style:square">
            <v:imagedata r:id="rId52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5" o:spid="_x0000_i1146" type="#_x0000_t75" style="width:716.25pt;height:430.5pt;visibility:visible;mso-wrap-style:square">
            <v:imagedata r:id="rId53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6" o:spid="_x0000_i1144" type="#_x0000_t75" style="width:716.25pt;height:435.75pt;visibility:visible;mso-wrap-style:square">
            <v:imagedata r:id="rId54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7" o:spid="_x0000_i1142" type="#_x0000_t75" style="width:716.25pt;height:431.25pt;visibility:visible;mso-wrap-style:square">
            <v:imagedata r:id="rId55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8" o:spid="_x0000_i1140" type="#_x0000_t75" style="width:716.25pt;height:431.25pt;visibility:visible;mso-wrap-style:square">
            <v:imagedata r:id="rId56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49" o:spid="_x0000_i1138" type="#_x0000_t75" style="width:716.25pt;height:6in;visibility:visible;mso-wrap-style:square">
            <v:imagedata r:id="rId57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0" o:spid="_x0000_i1136" type="#_x0000_t75" style="width:716.25pt;height:432.75pt;visibility:visible;mso-wrap-style:square">
            <v:imagedata r:id="rId58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1" o:spid="_x0000_i1134" type="#_x0000_t75" style="width:716.25pt;height:437.25pt;visibility:visible;mso-wrap-style:square">
            <v:imagedata r:id="rId59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2" o:spid="_x0000_i1132" type="#_x0000_t75" style="width:716.25pt;height:396pt;visibility:visible;mso-wrap-style:square">
            <v:imagedata r:id="rId60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3" o:spid="_x0000_i1130" type="#_x0000_t75" style="width:716.25pt;height:6in;visibility:visible;mso-wrap-style:square">
            <v:imagedata r:id="rId61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4" o:spid="_x0000_i1128" type="#_x0000_t75" style="width:716.25pt;height:6in;visibility:visible;mso-wrap-style:square">
            <v:imagedata r:id="rId62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5" o:spid="_x0000_i1126" type="#_x0000_t75" style="width:716.25pt;height:437.25pt;visibility:visible;mso-wrap-style:square">
            <v:imagedata r:id="rId63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6" o:spid="_x0000_i1124" type="#_x0000_t75" style="width:716.25pt;height:438.75pt;visibility:visible;mso-wrap-style:square">
            <v:imagedata r:id="rId64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7" o:spid="_x0000_i1122" type="#_x0000_t75" style="width:716.25pt;height:431.25pt;visibility:visible;mso-wrap-style:square">
            <v:imagedata r:id="rId65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8" o:spid="_x0000_i1120" type="#_x0000_t75" style="width:716.25pt;height:383.25pt;visibility:visible;mso-wrap-style:square">
            <v:imagedata r:id="rId66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59" o:spid="_x0000_i1118" type="#_x0000_t75" style="width:716.25pt;height:435.75pt;visibility:visible;mso-wrap-style:square">
            <v:imagedata r:id="rId67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0" o:spid="_x0000_i1116" type="#_x0000_t75" style="width:716.25pt;height:6in;visibility:visible;mso-wrap-style:square">
            <v:imagedata r:id="rId68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1" o:spid="_x0000_i1114" type="#_x0000_t75" style="width:716.25pt;height:372pt;visibility:visible;mso-wrap-style:square">
            <v:imagedata r:id="rId69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2" o:spid="_x0000_i1112" type="#_x0000_t75" style="width:716.25pt;height:372pt;visibility:visible;mso-wrap-style:square">
            <v:imagedata r:id="rId70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3" o:spid="_x0000_i1110" type="#_x0000_t75" style="width:716.25pt;height:430.5pt;visibility:visible;mso-wrap-style:square">
            <v:imagedata r:id="rId71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4" o:spid="_x0000_i1108" type="#_x0000_t75" style="width:716.25pt;height:435pt;visibility:visible;mso-wrap-style:square">
            <v:imagedata r:id="rId72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5" o:spid="_x0000_i1106" type="#_x0000_t75" style="width:716.25pt;height:431.25pt;visibility:visible;mso-wrap-style:square">
            <v:imagedata r:id="rId73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6" o:spid="_x0000_i1104" type="#_x0000_t75" style="width:716.25pt;height:435.75pt;visibility:visible;mso-wrap-style:square">
            <v:imagedata r:id="rId74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7" o:spid="_x0000_i1102" type="#_x0000_t75" style="width:716.25pt;height:435.75pt;visibility:visible;mso-wrap-style:square">
            <v:imagedata r:id="rId75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8" o:spid="_x0000_i1100" type="#_x0000_t75" style="width:716.25pt;height:383.25pt;visibility:visible;mso-wrap-style:square">
            <v:imagedata r:id="rId76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69" o:spid="_x0000_i1098" type="#_x0000_t75" style="width:716.25pt;height:439.5pt;visibility:visible;mso-wrap-style:square">
            <v:imagedata r:id="rId77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0" o:spid="_x0000_i1096" type="#_x0000_t75" style="width:716.25pt;height:407.25pt;visibility:visible;mso-wrap-style:square">
            <v:imagedata r:id="rId78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1" o:spid="_x0000_i1094" type="#_x0000_t75" style="width:716.25pt;height:438pt;visibility:visible;mso-wrap-style:square">
            <v:imagedata r:id="rId79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2" o:spid="_x0000_i1092" type="#_x0000_t75" style="width:716.25pt;height:430.5pt;visibility:visible;mso-wrap-style:square">
            <v:imagedata r:id="rId80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3" o:spid="_x0000_i1090" type="#_x0000_t75" style="width:716.25pt;height:6in;visibility:visible;mso-wrap-style:square">
            <v:imagedata r:id="rId81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4" o:spid="_x0000_i1088" type="#_x0000_t75" style="width:716.25pt;height:436.5pt;visibility:visible;mso-wrap-style:square">
            <v:imagedata r:id="rId82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5" o:spid="_x0000_i1086" type="#_x0000_t75" style="width:716.25pt;height:6in;visibility:visible;mso-wrap-style:square">
            <v:imagedata r:id="rId83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6" o:spid="_x0000_i1084" type="#_x0000_t75" style="width:716.25pt;height:431.25pt;visibility:visible;mso-wrap-style:square">
            <v:imagedata r:id="rId84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7" o:spid="_x0000_i1082" type="#_x0000_t75" style="width:716.25pt;height:435.75pt;visibility:visible;mso-wrap-style:square">
            <v:imagedata r:id="rId85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8" o:spid="_x0000_i1080" type="#_x0000_t75" style="width:716.25pt;height:6in;visibility:visible;mso-wrap-style:square">
            <v:imagedata r:id="rId86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79" o:spid="_x0000_i1078" type="#_x0000_t75" style="width:716.25pt;height:417pt;visibility:visible;mso-wrap-style:square">
            <v:imagedata r:id="rId87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80" o:spid="_x0000_i1076" type="#_x0000_t75" style="width:716.25pt;height:441pt;visibility:visible;mso-wrap-style:square">
            <v:imagedata r:id="rId88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81" o:spid="_x0000_i1074" type="#_x0000_t75" style="width:716.25pt;height:430.5pt;visibility:visible;mso-wrap-style:square">
            <v:imagedata r:id="rId89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rPr>
          <w:sz w:val="20"/>
        </w:rPr>
      </w:pPr>
    </w:p>
    <w:p w:rsidR="00345CEC" w:rsidRDefault="00345CEC" w:rsidP="00345CEC">
      <w:pPr>
        <w:spacing w:before="144" w:after="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82" o:spid="_x0000_i1072" type="#_x0000_t75" style="width:716.25pt;height:435pt;visibility:visible;mso-wrap-style:square">
            <v:imagedata r:id="rId90" o:title=""/>
            <o:lock v:ext="edit" aspectratio="f"/>
          </v:shape>
        </w:pict>
      </w:r>
    </w:p>
    <w:p w:rsidR="00345CEC" w:rsidRDefault="00345CEC" w:rsidP="00345CEC">
      <w:pPr>
        <w:rPr>
          <w:sz w:val="20"/>
        </w:rPr>
        <w:sectPr w:rsidR="00345CEC">
          <w:pgSz w:w="15650" w:h="12480" w:orient="landscape"/>
          <w:pgMar w:top="1400" w:right="80" w:bottom="280" w:left="680" w:header="720" w:footer="720" w:gutter="0"/>
          <w:cols w:space="720"/>
        </w:sectPr>
      </w:pPr>
    </w:p>
    <w:p w:rsidR="00345CEC" w:rsidRDefault="00345CEC" w:rsidP="00345CEC">
      <w:pPr>
        <w:spacing w:before="91"/>
        <w:rPr>
          <w:sz w:val="20"/>
        </w:rPr>
      </w:pPr>
    </w:p>
    <w:p w:rsidR="00345CEC" w:rsidRDefault="00345CEC" w:rsidP="00345CEC">
      <w:pPr>
        <w:ind w:left="114"/>
        <w:rPr>
          <w:sz w:val="20"/>
        </w:rPr>
      </w:pPr>
      <w:r w:rsidRPr="00345CEC">
        <w:rPr>
          <w:sz w:val="20"/>
          <w:lang w:eastAsia="sr-Latn-RS"/>
        </w:rPr>
        <w:pict>
          <v:shape id="Image 83" o:spid="_x0000_i1070" type="#_x0000_t75" style="width:716.25pt;height:180.75pt;visibility:visible;mso-wrap-style:square">
            <v:imagedata r:id="rId91" o:title=""/>
            <o:lock v:ext="edit" aspectratio="f"/>
          </v:shape>
        </w:pict>
      </w:r>
    </w:p>
    <w:p w:rsidR="00CC319B" w:rsidRDefault="00CC319B" w:rsidP="00D70371">
      <w:pPr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</w:p>
    <w:sectPr w:rsidR="00CC319B" w:rsidSect="00345CEC">
      <w:footerReference w:type="default" r:id="rId92"/>
      <w:pgSz w:w="16838" w:h="11906" w:orient="landscape" w:code="9"/>
      <w:pgMar w:top="760" w:right="426" w:bottom="780" w:left="280" w:header="720" w:footer="645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4A1" w:rsidRDefault="006674A1" w:rsidP="00517A41">
      <w:r>
        <w:separator/>
      </w:r>
    </w:p>
  </w:endnote>
  <w:endnote w:type="continuationSeparator" w:id="0">
    <w:p w:rsidR="006674A1" w:rsidRDefault="006674A1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CEC" w:rsidRPr="00345CEC" w:rsidRDefault="00345CEC">
    <w:pPr>
      <w:pStyle w:val="Footer"/>
      <w:rPr>
        <w:caps/>
        <w:noProof/>
        <w:color w:val="5B9BD5"/>
      </w:rPr>
    </w:pPr>
    <w:r w:rsidRPr="00345CEC">
      <w:rPr>
        <w:caps/>
        <w:color w:val="5B9BD5"/>
      </w:rPr>
      <w:fldChar w:fldCharType="begin"/>
    </w:r>
    <w:r w:rsidRPr="00345CEC">
      <w:rPr>
        <w:caps/>
        <w:color w:val="5B9BD5"/>
      </w:rPr>
      <w:instrText xml:space="preserve"> PAGE   \* MERGEFORMAT </w:instrText>
    </w:r>
    <w:r w:rsidRPr="00345CEC">
      <w:rPr>
        <w:caps/>
        <w:color w:val="5B9BD5"/>
      </w:rPr>
      <w:fldChar w:fldCharType="separate"/>
    </w:r>
    <w:r w:rsidR="006674A1">
      <w:rPr>
        <w:caps/>
        <w:noProof/>
        <w:color w:val="5B9BD5"/>
      </w:rPr>
      <w:t>1</w:t>
    </w:r>
    <w:r w:rsidRPr="00345CEC">
      <w:rPr>
        <w:caps/>
        <w:noProof/>
        <w:color w:val="5B9BD5"/>
      </w:rPr>
      <w:fldChar w:fldCharType="end"/>
    </w:r>
  </w:p>
  <w:p w:rsidR="00345CEC" w:rsidRDefault="00345C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E2B" w:rsidRPr="000F3E2B" w:rsidRDefault="000F3E2B">
    <w:pPr>
      <w:pStyle w:val="Footer"/>
      <w:rPr>
        <w:caps/>
        <w:noProof/>
        <w:color w:val="5B9BD5"/>
      </w:rPr>
    </w:pPr>
    <w:r w:rsidRPr="000F3E2B">
      <w:rPr>
        <w:caps/>
        <w:color w:val="5B9BD5"/>
      </w:rPr>
      <w:fldChar w:fldCharType="begin"/>
    </w:r>
    <w:r w:rsidRPr="000F3E2B">
      <w:rPr>
        <w:caps/>
        <w:color w:val="5B9BD5"/>
      </w:rPr>
      <w:instrText xml:space="preserve"> PAGE   \* MERGEFORMAT </w:instrText>
    </w:r>
    <w:r w:rsidRPr="000F3E2B">
      <w:rPr>
        <w:caps/>
        <w:color w:val="5B9BD5"/>
      </w:rPr>
      <w:fldChar w:fldCharType="separate"/>
    </w:r>
    <w:r w:rsidR="00345CEC">
      <w:rPr>
        <w:caps/>
        <w:noProof/>
        <w:color w:val="5B9BD5"/>
      </w:rPr>
      <w:t>83</w:t>
    </w:r>
    <w:r w:rsidRPr="000F3E2B">
      <w:rPr>
        <w:caps/>
        <w:noProof/>
        <w:color w:val="5B9BD5"/>
      </w:rPr>
      <w:fldChar w:fldCharType="end"/>
    </w:r>
  </w:p>
  <w:p w:rsidR="00B3316E" w:rsidRDefault="00B33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4A1" w:rsidRDefault="006674A1" w:rsidP="00517A41">
      <w:r>
        <w:separator/>
      </w:r>
    </w:p>
  </w:footnote>
  <w:footnote w:type="continuationSeparator" w:id="0">
    <w:p w:rsidR="006674A1" w:rsidRDefault="006674A1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831BD"/>
    <w:rsid w:val="000F3E2B"/>
    <w:rsid w:val="00152EB8"/>
    <w:rsid w:val="00192081"/>
    <w:rsid w:val="001C11FA"/>
    <w:rsid w:val="00251BA3"/>
    <w:rsid w:val="00301409"/>
    <w:rsid w:val="00345CEC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07431"/>
    <w:rsid w:val="00643E74"/>
    <w:rsid w:val="006674A1"/>
    <w:rsid w:val="006C26FD"/>
    <w:rsid w:val="00843660"/>
    <w:rsid w:val="00851C02"/>
    <w:rsid w:val="00905917"/>
    <w:rsid w:val="00932A9A"/>
    <w:rsid w:val="00944E3C"/>
    <w:rsid w:val="00A31AF5"/>
    <w:rsid w:val="00A411E2"/>
    <w:rsid w:val="00A43155"/>
    <w:rsid w:val="00B02423"/>
    <w:rsid w:val="00B3316E"/>
    <w:rsid w:val="00C40AD5"/>
    <w:rsid w:val="00CC319B"/>
    <w:rsid w:val="00D70371"/>
    <w:rsid w:val="00DC5BAA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E377C06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B3316E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B3316E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DC5BAA"/>
  </w:style>
  <w:style w:type="table" w:customStyle="1" w:styleId="TableGrid3">
    <w:name w:val="Table Grid3"/>
    <w:basedOn w:val="TableNormal"/>
    <w:next w:val="TableGrid0"/>
    <w:uiPriority w:val="59"/>
    <w:rsid w:val="00DC5BA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5Char">
    <w:name w:val="Heading 5 Char"/>
    <w:link w:val="Heading5"/>
    <w:uiPriority w:val="9"/>
    <w:rsid w:val="00B3316E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B3316E"/>
    <w:rPr>
      <w:rFonts w:ascii="inherit" w:eastAsia="Times New Roman" w:hAnsi="inherit" w:cs="Arial"/>
      <w:sz w:val="15"/>
      <w:szCs w:val="15"/>
    </w:rPr>
  </w:style>
  <w:style w:type="numbering" w:customStyle="1" w:styleId="NoList4">
    <w:name w:val="No List4"/>
    <w:next w:val="NoList"/>
    <w:uiPriority w:val="99"/>
    <w:semiHidden/>
    <w:unhideWhenUsed/>
    <w:rsid w:val="00B3316E"/>
  </w:style>
  <w:style w:type="paragraph" w:customStyle="1" w:styleId="msonormal0">
    <w:name w:val="msonormal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B3316E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B3316E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B3316E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B3316E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B3316E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B3316E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B3316E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B3316E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B3316E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B3316E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B3316E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B3316E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B3316E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B3316E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B3316E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B3316E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B3316E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B3316E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B3316E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B3316E"/>
    <w:pPr>
      <w:spacing w:before="270" w:after="27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B3316E"/>
    <w:pPr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B3316E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B3316E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B3316E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B3316E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B3316E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B3316E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B3316E"/>
    <w:pPr>
      <w:spacing w:before="225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B3316E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B3316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B3316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B3316E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B3316E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B3316E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B3316E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B3316E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B3316E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B3316E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B3316E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B3316E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B3316E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B3316E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B3316E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B3316E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B3316E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B3316E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B3316E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B3316E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B3316E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B3316E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B3316E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B331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B3316E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B3316E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B3316E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B3316E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B3316E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B3316E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B3316E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B3316E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B3316E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B3316E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B3316E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B3316E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B3316E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B3316E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B3316E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B3316E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B3316E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B3316E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B3316E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B3316E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B3316E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B3316E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B3316E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B3316E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B3316E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B3316E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B3316E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B3316E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B3316E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B3316E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B3316E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B3316E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i/>
      <w:i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B3316E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B3316E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B3316E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rsid w:val="00B3316E"/>
    <w:rPr>
      <w:b/>
      <w:bCs/>
    </w:rPr>
  </w:style>
  <w:style w:type="paragraph" w:customStyle="1" w:styleId="basic-paragraph">
    <w:name w:val="basic-paragraph"/>
    <w:basedOn w:val="Normal"/>
    <w:rsid w:val="00B3316E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superscript1">
    <w:name w:val="superscript1"/>
    <w:rsid w:val="00B3316E"/>
    <w:rPr>
      <w:sz w:val="20"/>
      <w:szCs w:val="20"/>
      <w:vertAlign w:val="superscript"/>
    </w:rPr>
  </w:style>
  <w:style w:type="character" w:customStyle="1" w:styleId="italik2">
    <w:name w:val="italik2"/>
    <w:rsid w:val="00B3316E"/>
    <w:rPr>
      <w:i/>
      <w:iCs/>
    </w:rPr>
  </w:style>
  <w:style w:type="character" w:customStyle="1" w:styleId="subscript1">
    <w:name w:val="subscript1"/>
    <w:rsid w:val="00B3316E"/>
    <w:rPr>
      <w:sz w:val="20"/>
      <w:szCs w:val="2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3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1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83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2024-01-17T18:54:00Z</dcterms:created>
  <dcterms:modified xsi:type="dcterms:W3CDTF">2024-01-17T18:57:00Z</dcterms:modified>
</cp:coreProperties>
</file>