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5DCE4" w:themeColor="text2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3"/>
        <w:gridCol w:w="9533"/>
      </w:tblGrid>
      <w:tr w:rsidR="00932A9A" w:rsidRPr="00932A9A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Default="00032EA3" w:rsidP="00D70371">
            <w:pPr>
              <w:pStyle w:val="NASLOVZLATO"/>
            </w:pPr>
            <w:bookmarkStart w:id="0" w:name="_GoBack"/>
            <w:bookmarkEnd w:id="0"/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25pt;height:44.25pt">
                  <v:imagedata r:id="rId7" o:title="futer logo"/>
                </v:shape>
              </w:pict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932A9A" w:rsidRPr="00D70371" w:rsidRDefault="00CB2F42" w:rsidP="00D70371">
            <w:pPr>
              <w:pStyle w:val="NASLOVZLATO"/>
            </w:pPr>
            <w:r>
              <w:t>ОДЛУКА</w:t>
            </w:r>
          </w:p>
          <w:p w:rsidR="00932A9A" w:rsidRPr="00D70371" w:rsidRDefault="00CB2F42" w:rsidP="00CB2F42">
            <w:pPr>
              <w:pStyle w:val="NASLOVBELO"/>
            </w:pPr>
            <w:r>
              <w:t xml:space="preserve">О ИЗМЕНАМА И ДОПУНАМА УПУТСТВА </w:t>
            </w:r>
            <w:r w:rsidR="00FD6C29">
              <w:t>О</w:t>
            </w:r>
            <w:r w:rsidR="00FD6C29" w:rsidRPr="00FD6C29">
              <w:t xml:space="preserve"> </w:t>
            </w:r>
            <w:r w:rsidR="00FD6C29">
              <w:t>УРЕЂЕЊУ</w:t>
            </w:r>
            <w:r w:rsidR="00FD6C29" w:rsidRPr="00FD6C29">
              <w:t xml:space="preserve"> </w:t>
            </w:r>
            <w:r w:rsidR="00FD6C29">
              <w:t>БИРАЧКОГ</w:t>
            </w:r>
            <w:r w:rsidR="00FD6C29" w:rsidRPr="00FD6C29">
              <w:t xml:space="preserve"> </w:t>
            </w:r>
            <w:r w:rsidR="00FD6C29">
              <w:t>МЕСТА</w:t>
            </w:r>
            <w:r w:rsidR="00FD6C29" w:rsidRPr="00FD6C29">
              <w:t xml:space="preserve"> </w:t>
            </w:r>
            <w:r w:rsidR="00FD6C29">
              <w:t>И</w:t>
            </w:r>
            <w:r w:rsidR="00FD6C29" w:rsidRPr="00FD6C29">
              <w:t xml:space="preserve"> </w:t>
            </w:r>
            <w:r w:rsidR="00FD6C29">
              <w:t>ПРОСТОРИЈЕ</w:t>
            </w:r>
            <w:r w:rsidR="00FD6C29" w:rsidRPr="00FD6C29">
              <w:t xml:space="preserve"> </w:t>
            </w:r>
            <w:r w:rsidR="00FD6C29">
              <w:t>ЗА</w:t>
            </w:r>
            <w:r w:rsidR="00FD6C29" w:rsidRPr="00FD6C29">
              <w:t xml:space="preserve"> </w:t>
            </w:r>
            <w:r w:rsidR="00FD6C29">
              <w:t>ГЛАСАЊЕ</w:t>
            </w:r>
          </w:p>
          <w:p w:rsidR="00932A9A" w:rsidRPr="00D70371" w:rsidRDefault="00932A9A" w:rsidP="00CB2F42">
            <w:pPr>
              <w:pStyle w:val="podnaslovpropisa"/>
            </w:pPr>
            <w:r w:rsidRPr="00D70371">
              <w:t xml:space="preserve">("Сл. гласник РС", бр. </w:t>
            </w:r>
            <w:r w:rsidR="00CB2F42">
              <w:t>90</w:t>
            </w:r>
            <w:r w:rsidRPr="00D70371">
              <w:t>/20</w:t>
            </w:r>
            <w:r w:rsidR="00643E74" w:rsidRPr="00D70371">
              <w:t>23</w:t>
            </w:r>
            <w:r w:rsidRPr="00D70371">
              <w:t>)</w:t>
            </w:r>
          </w:p>
        </w:tc>
      </w:tr>
    </w:tbl>
    <w:p w:rsidR="005D6DF1" w:rsidRDefault="005D6DF1" w:rsidP="00D70371">
      <w:bookmarkStart w:id="1" w:name="str_1"/>
      <w:bookmarkEnd w:id="1"/>
    </w:p>
    <w:p w:rsidR="00FD6C29" w:rsidRPr="00982806" w:rsidRDefault="00FD6C29" w:rsidP="00FD6C29">
      <w:pPr>
        <w:pStyle w:val="normal0"/>
        <w:jc w:val="center"/>
      </w:pPr>
      <w:r w:rsidRPr="00982806">
        <w:pict>
          <v:shape id="_x0000_i1036" type="#_x0000_t75" style="width:451.5pt;height:321pt;visibility:visible">
            <v:imagedata r:id="rId8" o:title=""/>
          </v:shape>
        </w:pict>
      </w:r>
    </w:p>
    <w:p w:rsidR="00FD6C29" w:rsidRPr="00982806" w:rsidRDefault="00FD6C29" w:rsidP="00FD6C29">
      <w:pPr>
        <w:pStyle w:val="normal0"/>
        <w:jc w:val="center"/>
      </w:pPr>
      <w:r w:rsidRPr="00982806">
        <w:lastRenderedPageBreak/>
        <w:pict>
          <v:shape id="_x0000_i1037" type="#_x0000_t75" style="width:451.5pt;height:635.25pt;visibility:visible">
            <v:imagedata r:id="rId9" o:title=""/>
          </v:shape>
        </w:pict>
      </w:r>
    </w:p>
    <w:p w:rsidR="00FD6C29" w:rsidRPr="00982806" w:rsidRDefault="00FD6C29" w:rsidP="00FD6C29">
      <w:pPr>
        <w:pStyle w:val="normal0"/>
        <w:jc w:val="center"/>
      </w:pPr>
      <w:r w:rsidRPr="00982806">
        <w:pict>
          <v:shape id="_x0000_i1038" type="#_x0000_t75" style="width:451.5pt;height:321pt;visibility:visible">
            <v:imagedata r:id="rId10" o:title=""/>
          </v:shape>
        </w:pict>
      </w:r>
    </w:p>
    <w:p w:rsidR="00FD6C29" w:rsidRPr="00982806" w:rsidRDefault="00FD6C29" w:rsidP="00FD6C29">
      <w:pPr>
        <w:pStyle w:val="normal0"/>
        <w:jc w:val="center"/>
      </w:pPr>
      <w:r w:rsidRPr="00982806">
        <w:pict>
          <v:shape id="_x0000_i1039" type="#_x0000_t75" style="width:451.5pt;height:635.25pt;visibility:visible">
            <v:imagedata r:id="rId11" o:title=""/>
          </v:shape>
        </w:pict>
      </w:r>
    </w:p>
    <w:p w:rsidR="00FD6C29" w:rsidRPr="00982806" w:rsidRDefault="00FD6C29" w:rsidP="00FD6C29">
      <w:pPr>
        <w:pStyle w:val="normal0"/>
        <w:jc w:val="center"/>
      </w:pPr>
      <w:r w:rsidRPr="00982806">
        <w:pict>
          <v:shape id="_x0000_i1040" type="#_x0000_t75" style="width:451.5pt;height:321pt;visibility:visible">
            <v:imagedata r:id="rId12" o:title=""/>
          </v:shape>
        </w:pict>
      </w:r>
    </w:p>
    <w:p w:rsidR="00FD6C29" w:rsidRPr="00982806" w:rsidRDefault="00FD6C29" w:rsidP="00FD6C29">
      <w:pPr>
        <w:pStyle w:val="normal0"/>
        <w:jc w:val="center"/>
      </w:pPr>
      <w:r w:rsidRPr="00982806">
        <w:pict>
          <v:shape id="Picture 6" o:spid="_x0000_i1041" type="#_x0000_t75" style="width:451.5pt;height:635.25pt;visibility:visible">
            <v:imagedata r:id="rId13" o:title=""/>
          </v:shape>
        </w:pict>
      </w:r>
    </w:p>
    <w:p w:rsidR="00FD6C29" w:rsidRPr="00982806" w:rsidRDefault="00FD6C29" w:rsidP="00FD6C29">
      <w:pPr>
        <w:pStyle w:val="normal0"/>
        <w:jc w:val="center"/>
      </w:pPr>
      <w:r w:rsidRPr="00982806">
        <w:pict>
          <v:shape id="Picture 7" o:spid="_x0000_i1042" type="#_x0000_t75" style="width:451.5pt;height:321pt;visibility:visible">
            <v:imagedata r:id="rId14" o:title=""/>
          </v:shape>
        </w:pict>
      </w:r>
    </w:p>
    <w:p w:rsidR="00FD6C29" w:rsidRDefault="00FD6C29" w:rsidP="00FD6C29">
      <w:pPr>
        <w:pStyle w:val="normal0"/>
        <w:jc w:val="center"/>
      </w:pPr>
      <w:r w:rsidRPr="00982806">
        <w:pict>
          <v:shape id="Picture 8" o:spid="_x0000_i1043" type="#_x0000_t75" style="width:451.5pt;height:635.25pt;visibility:visible">
            <v:imagedata r:id="rId15" o:title=""/>
          </v:shape>
        </w:pict>
      </w:r>
    </w:p>
    <w:p w:rsidR="00FD6C29" w:rsidRPr="00982806" w:rsidRDefault="00FD6C29" w:rsidP="00FD6C29">
      <w:pPr>
        <w:pStyle w:val="normal0"/>
        <w:jc w:val="center"/>
      </w:pPr>
    </w:p>
    <w:p w:rsidR="00FD6C29" w:rsidRDefault="00FD6C29" w:rsidP="00FD6C29">
      <w:pPr>
        <w:jc w:val="center"/>
      </w:pPr>
    </w:p>
    <w:sectPr w:rsidR="00FD6C29" w:rsidSect="007D4B22">
      <w:footerReference w:type="default" r:id="rId16"/>
      <w:type w:val="continuous"/>
      <w:pgSz w:w="11906" w:h="16838" w:code="9"/>
      <w:pgMar w:top="567" w:right="720" w:bottom="720" w:left="72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2F42" w:rsidRDefault="00CB2F42" w:rsidP="00517A41">
      <w:r>
        <w:separator/>
      </w:r>
    </w:p>
  </w:endnote>
  <w:endnote w:type="continuationSeparator" w:id="0">
    <w:p w:rsidR="00CB2F42" w:rsidRDefault="00CB2F42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FD6C29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2F42" w:rsidRDefault="00CB2F42" w:rsidP="00517A41">
      <w:r>
        <w:separator/>
      </w:r>
    </w:p>
  </w:footnote>
  <w:footnote w:type="continuationSeparator" w:id="0">
    <w:p w:rsidR="00CB2F42" w:rsidRDefault="00CB2F42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ttachedTemplate r:id="rId1"/>
  <w:doNotTrackMoves/>
  <w:defaultTabStop w:val="720"/>
  <w:hyphenationZone w:val="425"/>
  <w:characterSpacingControl w:val="doNotCompress"/>
  <w:savePreviewPicture/>
  <w:hdrShapeDefaults>
    <o:shapedefaults v:ext="edit" spidmax="4097">
      <o:colormru v:ext="edit" colors="#d6f9fe,#ccecff"/>
      <o:colormenu v:ext="edit" fillcolor="none [671]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B2F42"/>
    <w:rsid w:val="00032EA3"/>
    <w:rsid w:val="000540A1"/>
    <w:rsid w:val="000831BD"/>
    <w:rsid w:val="00192081"/>
    <w:rsid w:val="001C11FA"/>
    <w:rsid w:val="00251BA3"/>
    <w:rsid w:val="003A3E49"/>
    <w:rsid w:val="003C4BB6"/>
    <w:rsid w:val="0044547E"/>
    <w:rsid w:val="004F4265"/>
    <w:rsid w:val="005029F7"/>
    <w:rsid w:val="00517A41"/>
    <w:rsid w:val="00596ED1"/>
    <w:rsid w:val="005D6DF1"/>
    <w:rsid w:val="005F6DF4"/>
    <w:rsid w:val="00606197"/>
    <w:rsid w:val="00643E74"/>
    <w:rsid w:val="006C26FD"/>
    <w:rsid w:val="007D4B22"/>
    <w:rsid w:val="00932A9A"/>
    <w:rsid w:val="00944E3C"/>
    <w:rsid w:val="00A31AF5"/>
    <w:rsid w:val="00CB2F42"/>
    <w:rsid w:val="00D70371"/>
    <w:rsid w:val="00E25874"/>
    <w:rsid w:val="00FA6A61"/>
    <w:rsid w:val="00FD6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d6f9fe,#ccecff"/>
      <o:colormenu v:ext="edit" fillcolor="none [671]"/>
    </o:shapedefaults>
    <o:shapelayout v:ext="edit">
      <o:idmap v:ext="edit" data="1"/>
    </o:shapelayout>
  </w:shapeDefaults>
  <w:decimalSymbol w:val=","/>
  <w:listSeparator w:val=";"/>
  <w14:docId w14:val="5E8B3161"/>
  <w15:chartTrackingRefBased/>
  <w15:docId w15:val="{B6C7AA97-5159-4C85-A47F-99745ED2E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paragraph" w:customStyle="1" w:styleId="Normal1">
    <w:name w:val="Normal1"/>
    <w:basedOn w:val="Normal"/>
    <w:rsid w:val="00CB2F42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0">
    <w:name w:val="normal"/>
    <w:basedOn w:val="Normal"/>
    <w:rsid w:val="00FD6C29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</Template>
  <TotalTime>2</TotalTime>
  <Pages>8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2023-10-25T07:22:00Z</dcterms:created>
  <dcterms:modified xsi:type="dcterms:W3CDTF">2023-10-25T07:23:00Z</dcterms:modified>
</cp:coreProperties>
</file>