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43"/>
        <w:gridCol w:w="9443"/>
      </w:tblGrid>
      <w:tr w:rsidR="00932A9A" w:rsidRPr="00771D86" w:rsidTr="00801FF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932A9A" w:rsidRPr="00771D86" w:rsidRDefault="00E72AD7" w:rsidP="00D70371">
            <w:pPr>
              <w:pStyle w:val="NASLOVZLATO"/>
              <w:rPr>
                <w:sz w:val="18"/>
                <w:szCs w:val="18"/>
                <w:lang w:val="sr-Cyrl-RS"/>
              </w:rPr>
            </w:pPr>
            <w:r w:rsidRPr="00771D86">
              <w:rPr>
                <w:sz w:val="18"/>
                <w:szCs w:val="18"/>
                <w:lang w:val="en-US" w:eastAsia="en-US"/>
              </w:rPr>
              <w:drawing>
                <wp:inline distT="0" distB="0" distL="0" distR="0" wp14:anchorId="299184A0" wp14:editId="4E99C7AA">
                  <wp:extent cx="526415" cy="560705"/>
                  <wp:effectExtent l="0" t="0" r="6985" b="0"/>
                  <wp:docPr id="1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1" w:type="pct"/>
            <w:shd w:val="clear" w:color="auto" w:fill="A41E1C"/>
            <w:vAlign w:val="center"/>
            <w:hideMark/>
          </w:tcPr>
          <w:p w:rsidR="00A45180" w:rsidRPr="00A45180" w:rsidRDefault="00301348" w:rsidP="00A45180">
            <w:pPr>
              <w:pStyle w:val="NASLOVBELO"/>
              <w:spacing w:line="360" w:lineRule="auto"/>
              <w:rPr>
                <w:color w:val="FFE599"/>
                <w:sz w:val="20"/>
                <w:szCs w:val="18"/>
                <w:lang w:val="en-US"/>
              </w:rPr>
            </w:pPr>
            <w:r>
              <w:rPr>
                <w:color w:val="FFE599"/>
                <w:sz w:val="20"/>
                <w:szCs w:val="18"/>
                <w:lang w:val="sr-Cyrl-RS"/>
              </w:rPr>
              <w:t>ОДЛУКА</w:t>
            </w:r>
            <w:r w:rsidR="003E6F46" w:rsidRPr="003E6F46">
              <w:rPr>
                <w:color w:val="FFE599"/>
                <w:sz w:val="20"/>
                <w:szCs w:val="18"/>
                <w:lang w:val="sr-Cyrl-RS"/>
              </w:rPr>
              <w:t xml:space="preserve"> </w:t>
            </w:r>
          </w:p>
          <w:p w:rsidR="00932A9A" w:rsidRPr="00771D86" w:rsidRDefault="00301348" w:rsidP="00A45180">
            <w:pPr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28"/>
                <w:sz w:val="20"/>
                <w:lang w:val="sr-Cyrl-RS" w:eastAsia="sr-Latn-RS"/>
              </w:rPr>
            </w:pPr>
            <w:r w:rsidRPr="00301348">
              <w:rPr>
                <w:rFonts w:ascii="Arial" w:eastAsia="Times New Roman" w:hAnsi="Arial" w:cs="Arial"/>
                <w:b/>
                <w:bCs/>
                <w:color w:val="FFFFFF"/>
                <w:kern w:val="28"/>
                <w:sz w:val="20"/>
                <w:lang w:val="sr-Cyrl-RS" w:eastAsia="sr-Latn-RS"/>
              </w:rPr>
              <w:t xml:space="preserve">О ИЗМЕНАМА ПРОГРАМА УНАПРЕЂЕЊА УПРАВЉАЊА ЈАВНИМ ПОЛИТИКАМА И РЕГУЛАТОРНОМ РЕФОРМОМ СА АКЦИОНИМ ПЛАНОМ ЗА ПЕРИОД 2021-2025. ГОДИНЕ </w:t>
            </w:r>
          </w:p>
          <w:p w:rsidR="00932A9A" w:rsidRPr="00771D86" w:rsidRDefault="0006437C" w:rsidP="001B0D64">
            <w:pPr>
              <w:pStyle w:val="podnaslovpropisa"/>
              <w:rPr>
                <w:sz w:val="18"/>
                <w:szCs w:val="18"/>
                <w:lang w:val="sr-Cyrl-RS"/>
              </w:rPr>
            </w:pPr>
            <w:r w:rsidRPr="0006437C">
              <w:rPr>
                <w:sz w:val="18"/>
                <w:szCs w:val="18"/>
                <w:lang w:val="sr-Cyrl-RS"/>
              </w:rPr>
              <w:t xml:space="preserve">("Сл. гласник РС", бр. </w:t>
            </w:r>
            <w:r w:rsidR="001B0D64">
              <w:rPr>
                <w:sz w:val="18"/>
                <w:szCs w:val="18"/>
                <w:lang w:val="sr-Cyrl-RS"/>
              </w:rPr>
              <w:t xml:space="preserve"> </w:t>
            </w:r>
            <w:r w:rsidR="00FC65A5">
              <w:rPr>
                <w:sz w:val="18"/>
                <w:szCs w:val="18"/>
                <w:lang w:val="sr-Cyrl-RS"/>
              </w:rPr>
              <w:t xml:space="preserve"> 106</w:t>
            </w:r>
            <w:r w:rsidR="00FC65A5" w:rsidRPr="0006437C">
              <w:rPr>
                <w:sz w:val="18"/>
                <w:szCs w:val="18"/>
                <w:lang w:val="sr-Cyrl-RS"/>
              </w:rPr>
              <w:t>/2024</w:t>
            </w:r>
            <w:r w:rsidRPr="0006437C">
              <w:rPr>
                <w:sz w:val="18"/>
                <w:szCs w:val="18"/>
                <w:lang w:val="sr-Cyrl-RS"/>
              </w:rPr>
              <w:t>)</w:t>
            </w:r>
          </w:p>
        </w:tc>
      </w:tr>
    </w:tbl>
    <w:p w:rsidR="004F3A56" w:rsidRDefault="004F3A56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sr-Cyrl-RS"/>
        </w:rPr>
      </w:pPr>
      <w:bookmarkStart w:id="0" w:name="str_1"/>
      <w:bookmarkEnd w:id="0"/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proofErr w:type="spellStart"/>
      <w:proofErr w:type="gram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На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основу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члана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38.</w:t>
      </w:r>
      <w:proofErr w:type="gram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proofErr w:type="gram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став</w:t>
      </w:r>
      <w:proofErr w:type="spellEnd"/>
      <w:proofErr w:type="gram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1.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Закона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о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планском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систему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Републике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Србије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(„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Службени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гласник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РС”,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број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30/18),</w:t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Влада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доноси</w:t>
      </w:r>
      <w:proofErr w:type="spellEnd"/>
    </w:p>
    <w:p w:rsidR="001B0D64" w:rsidRPr="001B0D64" w:rsidRDefault="001B0D64" w:rsidP="001B0D64">
      <w:pPr>
        <w:spacing w:before="225" w:after="225"/>
        <w:ind w:firstLine="480"/>
        <w:contextualSpacing w:val="0"/>
        <w:jc w:val="center"/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ОДЛУКУ</w:t>
      </w:r>
    </w:p>
    <w:p w:rsidR="009C7D6A" w:rsidRPr="004F3A56" w:rsidRDefault="001B0D64" w:rsidP="004F3A56">
      <w:pPr>
        <w:spacing w:after="150"/>
        <w:ind w:firstLine="480"/>
        <w:contextualSpacing w:val="0"/>
        <w:jc w:val="center"/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sr-Cyrl-RS"/>
        </w:rPr>
      </w:pPr>
      <w:proofErr w:type="gram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о</w:t>
      </w:r>
      <w:proofErr w:type="gramEnd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изменама</w:t>
      </w:r>
      <w:proofErr w:type="spellEnd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Програма</w:t>
      </w:r>
      <w:proofErr w:type="spellEnd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унапређења</w:t>
      </w:r>
      <w:proofErr w:type="spellEnd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управљања</w:t>
      </w:r>
      <w:proofErr w:type="spellEnd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јавним</w:t>
      </w:r>
      <w:proofErr w:type="spellEnd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политикама</w:t>
      </w:r>
      <w:proofErr w:type="spellEnd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 xml:space="preserve"> и </w:t>
      </w:r>
      <w:proofErr w:type="spell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регулаторном</w:t>
      </w:r>
      <w:proofErr w:type="spellEnd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реформом</w:t>
      </w:r>
      <w:proofErr w:type="spellEnd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са</w:t>
      </w:r>
      <w:proofErr w:type="spellEnd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Акционим</w:t>
      </w:r>
      <w:proofErr w:type="spellEnd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планом</w:t>
      </w:r>
      <w:proofErr w:type="spellEnd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за</w:t>
      </w:r>
      <w:proofErr w:type="spellEnd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период</w:t>
      </w:r>
      <w:proofErr w:type="spellEnd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 xml:space="preserve"> 2021–2025. </w:t>
      </w:r>
      <w:proofErr w:type="spellStart"/>
      <w:proofErr w:type="gram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године</w:t>
      </w:r>
      <w:proofErr w:type="spellEnd"/>
      <w:proofErr w:type="gramEnd"/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1. У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Програму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унапређења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управљања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јавним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политикама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и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регулаторном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реформом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Акционим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планом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за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период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2021–2025. („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Службени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гласник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РС”,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број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113/21), у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Прилогу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4: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Пасош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показатељи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,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део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Пасоши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показатељa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за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мере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Програма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унапређења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управљања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јавним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политикама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и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регулаторном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реформом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–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Показатељи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резултата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,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мења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се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и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гласи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:</w:t>
      </w:r>
    </w:p>
    <w:p w:rsidR="001B0D64" w:rsidRPr="001B0D64" w:rsidRDefault="001B0D64" w:rsidP="001B0D64">
      <w:pPr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33374AB3" wp14:editId="6B3978AF">
            <wp:extent cx="6429600" cy="9000000"/>
            <wp:effectExtent l="0" t="0" r="0" b="0"/>
            <wp:docPr id="58" name="Picture 58" descr="https://slgl.pravno-informacioni-sistem.rs/api/LawAdActAttachment/slike/1031539/AP-javne-politike_Page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lgl.pravno-informacioni-sistem.rs/api/LawAdActAttachment/slike/1031539/AP-javne-politike_Page_0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6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16D7D29B" wp14:editId="70B72FB0">
            <wp:extent cx="6408000" cy="9000000"/>
            <wp:effectExtent l="0" t="0" r="0" b="0"/>
            <wp:docPr id="48" name="Picture 48" descr="https://slgl.pravno-informacioni-sistem.rs/api/LawAdActAttachment/slike/1031539/AP-javne-politike_Page_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lgl.pravno-informacioni-sistem.rs/api/LawAdActAttachment/slike/1031539/AP-javne-politike_Page_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3EAD79A9" wp14:editId="202112A7">
            <wp:extent cx="6408000" cy="9000000"/>
            <wp:effectExtent l="0" t="0" r="0" b="0"/>
            <wp:docPr id="47" name="Picture 47" descr="https://slgl.pravno-informacioni-sistem.rs/api/LawAdActAttachment/slike/1031539/AP-javne-politike_Page_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lgl.pravno-informacioni-sistem.rs/api/LawAdActAttachment/slike/1031539/AP-javne-politike_Page_0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FD5445F" wp14:editId="23ACB0BA">
            <wp:extent cx="6408000" cy="9000000"/>
            <wp:effectExtent l="0" t="0" r="0" b="0"/>
            <wp:docPr id="46" name="Picture 46" descr="https://slgl.pravno-informacioni-sistem.rs/api/LawAdActAttachment/slike/1031539/AP-javne-politike_Page_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lgl.pravno-informacioni-sistem.rs/api/LawAdActAttachment/slike/1031539/AP-javne-politike_Page_04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33049C99" wp14:editId="52F868EE">
            <wp:extent cx="6408000" cy="9000000"/>
            <wp:effectExtent l="0" t="0" r="0" b="0"/>
            <wp:docPr id="45" name="Picture 45" descr="https://slgl.pravno-informacioni-sistem.rs/api/LawAdActAttachment/slike/1031539/AP-javne-politike_Page_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lgl.pravno-informacioni-sistem.rs/api/LawAdActAttachment/slike/1031539/AP-javne-politike_Page_0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1EDE5A04" wp14:editId="532FFFFA">
            <wp:extent cx="6408000" cy="9000000"/>
            <wp:effectExtent l="0" t="0" r="0" b="0"/>
            <wp:docPr id="44" name="Picture 44" descr="https://slgl.pravno-informacioni-sistem.rs/api/LawAdActAttachment/slike/1031539/AP-javne-politike_Page_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lgl.pravno-informacioni-sistem.rs/api/LawAdActAttachment/slike/1031539/AP-javne-politike_Page_06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737C0052" wp14:editId="77253635">
            <wp:extent cx="6408000" cy="9000000"/>
            <wp:effectExtent l="0" t="0" r="0" b="0"/>
            <wp:docPr id="43" name="Picture 43" descr="https://slgl.pravno-informacioni-sistem.rs/api/LawAdActAttachment/slike/1031539/AP-javne-politike_Page_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lgl.pravno-informacioni-sistem.rs/api/LawAdActAttachment/slike/1031539/AP-javne-politike_Page_07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699D8929" wp14:editId="5BA3D81D">
            <wp:extent cx="6408000" cy="9000000"/>
            <wp:effectExtent l="0" t="0" r="0" b="0"/>
            <wp:docPr id="42" name="Picture 42" descr="https://slgl.pravno-informacioni-sistem.rs/api/LawAdActAttachment/slike/1031539/AP-javne-politike_Page_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lgl.pravno-informacioni-sistem.rs/api/LawAdActAttachment/slike/1031539/AP-javne-politike_Page_08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37A6B1CB" wp14:editId="10FF89BF">
            <wp:extent cx="6408000" cy="9000000"/>
            <wp:effectExtent l="0" t="0" r="0" b="0"/>
            <wp:docPr id="41" name="Picture 41" descr="https://slgl.pravno-informacioni-sistem.rs/api/LawAdActAttachment/slike/1031539/AP-javne-politike_Page_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lgl.pravno-informacioni-sistem.rs/api/LawAdActAttachment/slike/1031539/AP-javne-politike_Page_09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3654256D" wp14:editId="552C938C">
            <wp:extent cx="6408000" cy="9000000"/>
            <wp:effectExtent l="0" t="0" r="0" b="0"/>
            <wp:docPr id="40" name="Picture 40" descr="https://slgl.pravno-informacioni-sistem.rs/api/LawAdActAttachment/slike/1031539/AP-javne-politike_Page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lgl.pravno-informacioni-sistem.rs/api/LawAdActAttachment/slike/1031539/AP-javne-politike_Page_10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A25509B" wp14:editId="74920F9D">
            <wp:extent cx="6408000" cy="9000000"/>
            <wp:effectExtent l="0" t="0" r="0" b="0"/>
            <wp:docPr id="39" name="Picture 39" descr="https://slgl.pravno-informacioni-sistem.rs/api/LawAdActAttachment/slike/1031539/AP-javne-politike_Page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lgl.pravno-informacioni-sistem.rs/api/LawAdActAttachment/slike/1031539/AP-javne-politike_Page_1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26DFAEA" wp14:editId="703FA6AA">
            <wp:extent cx="6408000" cy="9000000"/>
            <wp:effectExtent l="0" t="0" r="0" b="0"/>
            <wp:docPr id="38" name="Picture 38" descr="https://slgl.pravno-informacioni-sistem.rs/api/LawAdActAttachment/slike/1031539/AP-javne-politike_Page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lgl.pravno-informacioni-sistem.rs/api/LawAdActAttachment/slike/1031539/AP-javne-politike_Page_12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54E9C8C9" wp14:editId="27C898C5">
            <wp:extent cx="6408000" cy="9000000"/>
            <wp:effectExtent l="0" t="0" r="0" b="0"/>
            <wp:docPr id="37" name="Picture 37" descr="https://slgl.pravno-informacioni-sistem.rs/api/LawAdActAttachment/slike/1031539/AP-javne-politike_Page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lgl.pravno-informacioni-sistem.rs/api/LawAdActAttachment/slike/1031539/AP-javne-politike_Page_13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5599778F" wp14:editId="7B8C996A">
            <wp:extent cx="6451200" cy="8280000"/>
            <wp:effectExtent l="0" t="0" r="0" b="6985"/>
            <wp:docPr id="36" name="Picture 36" descr="https://slgl.pravno-informacioni-sistem.rs/api/LawAdActAttachment/slike/1031539/AP-javne-politike_Page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lgl.pravno-informacioni-sistem.rs/api/LawAdActAttachment/slike/1031539/AP-javne-politike_Page_14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2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2.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Назив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и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текст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Акционог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плана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за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период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од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2021. </w:t>
      </w:r>
      <w:proofErr w:type="spellStart"/>
      <w:proofErr w:type="gram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до</w:t>
      </w:r>
      <w:proofErr w:type="spellEnd"/>
      <w:proofErr w:type="gram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2025. </w:t>
      </w:r>
      <w:proofErr w:type="spellStart"/>
      <w:proofErr w:type="gram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за</w:t>
      </w:r>
      <w:proofErr w:type="spellEnd"/>
      <w:proofErr w:type="gram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спровођење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Програма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унапређења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управљања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јавним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политикама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и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регулаторном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реформом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се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мења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и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гласи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: „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Акциони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план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за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спровођење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Програма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унапређења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управљања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јавним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политикама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и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регулаторном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реформом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за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2025. </w:t>
      </w:r>
      <w:proofErr w:type="spellStart"/>
      <w:proofErr w:type="gram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годину</w:t>
      </w:r>
      <w:proofErr w:type="spellEnd"/>
      <w:proofErr w:type="gram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,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прегледом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раније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спроведених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активности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”:</w:t>
      </w:r>
    </w:p>
    <w:p w:rsidR="004F3A56" w:rsidRDefault="004F3A56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sectPr w:rsidR="004F3A56" w:rsidSect="00FD359D">
          <w:footerReference w:type="default" r:id="rId24"/>
          <w:type w:val="continuous"/>
          <w:pgSz w:w="11906" w:h="16838" w:code="9"/>
          <w:pgMar w:top="426" w:right="780" w:bottom="280" w:left="760" w:header="720" w:footer="720" w:gutter="0"/>
          <w:cols w:space="720"/>
          <w:docGrid w:linePitch="245"/>
        </w:sectPr>
      </w:pP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769D0208" wp14:editId="0063EAB7">
            <wp:extent cx="9100800" cy="6480000"/>
            <wp:effectExtent l="0" t="0" r="0" b="0"/>
            <wp:docPr id="35" name="Picture 35" descr="https://slgl.pravno-informacioni-sistem.rs/api/LawAdActAttachment/slike/1031539/AP-javne-politike_Page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lgl.pravno-informacioni-sistem.rs/api/LawAdActAttachment/slike/1031539/AP-javne-politike_Page_15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A56" w:rsidRDefault="004F3A56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sectPr w:rsidR="004F3A56" w:rsidSect="004F3A56">
          <w:type w:val="continuous"/>
          <w:pgSz w:w="16838" w:h="11906" w:orient="landscape" w:code="9"/>
          <w:pgMar w:top="782" w:right="278" w:bottom="760" w:left="425" w:header="720" w:footer="720" w:gutter="0"/>
          <w:cols w:space="720"/>
          <w:docGrid w:linePitch="245"/>
        </w:sectPr>
      </w:pP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6A3481DE" wp14:editId="7B6700CE">
            <wp:extent cx="9100800" cy="6480000"/>
            <wp:effectExtent l="0" t="0" r="0" b="0"/>
            <wp:docPr id="34" name="Picture 34" descr="https://slgl.pravno-informacioni-sistem.rs/api/LawAdActAttachment/slike/1031539/AP-javne-politike_Page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lgl.pravno-informacioni-sistem.rs/api/LawAdActAttachment/slike/1031539/AP-javne-politike_Page_16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3996D2E7" wp14:editId="6A25A954">
            <wp:extent cx="9100800" cy="6480000"/>
            <wp:effectExtent l="0" t="0" r="0" b="0"/>
            <wp:docPr id="33" name="Picture 33" descr="https://slgl.pravno-informacioni-sistem.rs/api/LawAdActAttachment/slike/1031539/AP-javne-politike_Page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lgl.pravno-informacioni-sistem.rs/api/LawAdActAttachment/slike/1031539/AP-javne-politike_Page_17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41DDEB4F" wp14:editId="79990FD6">
            <wp:extent cx="9100800" cy="6480000"/>
            <wp:effectExtent l="0" t="0" r="0" b="0"/>
            <wp:docPr id="19" name="Picture 19" descr="https://slgl.pravno-informacioni-sistem.rs/api/LawAdActAttachment/slike/1031539/AP-javne-politike_Page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lgl.pravno-informacioni-sistem.rs/api/LawAdActAttachment/slike/1031539/AP-javne-politike_Page_18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0001724B" wp14:editId="528A49F0">
            <wp:extent cx="9100800" cy="6480000"/>
            <wp:effectExtent l="0" t="0" r="0" b="0"/>
            <wp:docPr id="18" name="Picture 18" descr="https://slgl.pravno-informacioni-sistem.rs/api/LawAdActAttachment/slike/1031539/AP-javne-politike_Page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lgl.pravno-informacioni-sistem.rs/api/LawAdActAttachment/slike/1031539/AP-javne-politike_Page_19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1E4359DA" wp14:editId="18DAC37C">
            <wp:extent cx="9100800" cy="6480000"/>
            <wp:effectExtent l="0" t="0" r="0" b="0"/>
            <wp:docPr id="17" name="Picture 17" descr="https://slgl.pravno-informacioni-sistem.rs/api/LawAdActAttachment/slike/1031539/AP-javne-politike_Page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lgl.pravno-informacioni-sistem.rs/api/LawAdActAttachment/slike/1031539/AP-javne-politike_Page_20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1B8A23DF" wp14:editId="1D8EE1DA">
            <wp:extent cx="9100800" cy="6480000"/>
            <wp:effectExtent l="0" t="0" r="0" b="0"/>
            <wp:docPr id="16" name="Picture 16" descr="https://slgl.pravno-informacioni-sistem.rs/api/LawAdActAttachment/slike/1031539/AP-javne-politike_Page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lgl.pravno-informacioni-sistem.rs/api/LawAdActAttachment/slike/1031539/AP-javne-politike_Page_21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0D7B38BF" wp14:editId="4B3CB4FA">
            <wp:extent cx="9100800" cy="6480000"/>
            <wp:effectExtent l="0" t="0" r="0" b="0"/>
            <wp:docPr id="15" name="Picture 15" descr="https://slgl.pravno-informacioni-sistem.rs/api/LawAdActAttachment/slike/1031539/AP-javne-politike_Page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lgl.pravno-informacioni-sistem.rs/api/LawAdActAttachment/slike/1031539/AP-javne-politike_Page_22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72F7C07F" wp14:editId="25A0B4A3">
            <wp:extent cx="9100800" cy="6480000"/>
            <wp:effectExtent l="0" t="0" r="0" b="0"/>
            <wp:docPr id="14" name="Picture 14" descr="https://slgl.pravno-informacioni-sistem.rs/api/LawAdActAttachment/slike/1031539/AP-javne-politike_Page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lgl.pravno-informacioni-sistem.rs/api/LawAdActAttachment/slike/1031539/AP-javne-politike_Page_23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13E854B" wp14:editId="768C4AEF">
            <wp:extent cx="9100800" cy="6480000"/>
            <wp:effectExtent l="0" t="0" r="0" b="0"/>
            <wp:docPr id="13" name="Picture 13" descr="https://slgl.pravno-informacioni-sistem.rs/api/LawAdActAttachment/slike/1031539/AP-javne-politike_Page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lgl.pravno-informacioni-sistem.rs/api/LawAdActAttachment/slike/1031539/AP-javne-politike_Page_24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7F23B7F8" wp14:editId="18559CC2">
            <wp:extent cx="9100800" cy="6480000"/>
            <wp:effectExtent l="0" t="0" r="0" b="0"/>
            <wp:docPr id="12" name="Picture 12" descr="https://slgl.pravno-informacioni-sistem.rs/api/LawAdActAttachment/slike/1031539/AP-javne-politike_Page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lgl.pravno-informacioni-sistem.rs/api/LawAdActAttachment/slike/1031539/AP-javne-politike_Page_25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76B751A" wp14:editId="607829E1">
            <wp:extent cx="9100800" cy="6480000"/>
            <wp:effectExtent l="0" t="0" r="0" b="0"/>
            <wp:docPr id="11" name="Picture 11" descr="https://slgl.pravno-informacioni-sistem.rs/api/LawAdActAttachment/slike/1031539/AP-javne-politike_Page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lgl.pravno-informacioni-sistem.rs/api/LawAdActAttachment/slike/1031539/AP-javne-politike_Page_26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7CEB88DB" wp14:editId="72EE3DE1">
            <wp:extent cx="9104400" cy="6480000"/>
            <wp:effectExtent l="0" t="0" r="0" b="0"/>
            <wp:docPr id="7" name="Picture 7" descr="https://slgl.pravno-informacioni-sistem.rs/api/LawAdActAttachment/slike/1031539/AP-javne-politike_Page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lgl.pravno-informacioni-sistem.rs/api/LawAdActAttachment/slike/1031539/AP-javne-politike_Page_27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4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38C8D88D" wp14:editId="0C285DC9">
            <wp:extent cx="9608400" cy="6840000"/>
            <wp:effectExtent l="0" t="0" r="0" b="0"/>
            <wp:docPr id="6" name="Picture 6" descr="https://slgl.pravno-informacioni-sistem.rs/api/LawAdActAttachment/slike/1031539/AP-javne-politike_Page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lgl.pravno-informacioni-sistem.rs/api/LawAdActAttachment/slike/1031539/AP-javne-politike_Page_28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84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03A2A338" wp14:editId="115C3B7E">
            <wp:extent cx="9100800" cy="6480000"/>
            <wp:effectExtent l="0" t="0" r="0" b="0"/>
            <wp:docPr id="5" name="Picture 5" descr="https://slgl.pravno-informacioni-sistem.rs/api/LawAdActAttachment/slike/1031539/AP-javne-politike_Page_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lgl.pravno-informacioni-sistem.rs/api/LawAdActAttachment/slike/1031539/AP-javne-politike_Page_29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1A630154" wp14:editId="6336C1F7">
            <wp:extent cx="9100800" cy="6480000"/>
            <wp:effectExtent l="0" t="0" r="0" b="0"/>
            <wp:docPr id="4" name="Picture 4" descr="https://slgl.pravno-informacioni-sistem.rs/api/LawAdActAttachment/slike/1031539/AP-javne-politike_Page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lgl.pravno-informacioni-sistem.rs/api/LawAdActAttachment/slike/1031539/AP-javne-politike_Page_30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46BC0163" wp14:editId="358E18F1">
            <wp:extent cx="9100800" cy="6480000"/>
            <wp:effectExtent l="0" t="0" r="0" b="0"/>
            <wp:docPr id="3" name="Picture 3" descr="https://slgl.pravno-informacioni-sistem.rs/api/LawAdActAttachment/slike/1031539/AP-javne-politike_Page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lgl.pravno-informacioni-sistem.rs/api/LawAdActAttachment/slike/1031539/AP-javne-politike_Page_31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bookmarkStart w:id="1" w:name="_GoBack"/>
      <w:r w:rsidRPr="001B0D64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75FB78F" wp14:editId="1E11B2E8">
            <wp:extent cx="9100800" cy="6480000"/>
            <wp:effectExtent l="0" t="0" r="0" b="0"/>
            <wp:docPr id="2" name="Picture 2" descr="https://slgl.pravno-informacioni-sistem.rs/api/LawAdActAttachment/slike/1031539/AP-javne-politike_Page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lgl.pravno-informacioni-sistem.rs/api/LawAdActAttachment/slike/1031539/AP-javne-politike_Page_32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lastRenderedPageBreak/>
        <w:t xml:space="preserve">3.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Ову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одлуку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објавити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на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интернет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страници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Владе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,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интернет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страници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Републичког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секретаријата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за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јавне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политике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и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Порталу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е-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Управа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у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року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од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седам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радних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дана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од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дана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усвајања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.</w:t>
      </w:r>
    </w:p>
    <w:p w:rsidR="001B0D64" w:rsidRPr="001B0D64" w:rsidRDefault="001B0D64" w:rsidP="001B0D64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proofErr w:type="spellStart"/>
      <w:proofErr w:type="gram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Ову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одлуку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објавити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у „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Службеном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гласнику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Републике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Србије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”.</w:t>
      </w:r>
      <w:proofErr w:type="gramEnd"/>
    </w:p>
    <w:p w:rsidR="001B0D64" w:rsidRPr="001B0D64" w:rsidRDefault="001B0D64" w:rsidP="001B0D64">
      <w:pPr>
        <w:spacing w:after="150"/>
        <w:ind w:firstLine="480"/>
        <w:contextualSpacing w:val="0"/>
        <w:jc w:val="right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05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број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021-12940/2024-1</w:t>
      </w:r>
    </w:p>
    <w:p w:rsidR="001B0D64" w:rsidRPr="001B0D64" w:rsidRDefault="001B0D64" w:rsidP="001B0D64">
      <w:pPr>
        <w:spacing w:after="150"/>
        <w:ind w:firstLine="480"/>
        <w:contextualSpacing w:val="0"/>
        <w:jc w:val="right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proofErr w:type="gram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У 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Београду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, 26.</w:t>
      </w:r>
      <w:proofErr w:type="gram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proofErr w:type="gram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децембра</w:t>
      </w:r>
      <w:proofErr w:type="spellEnd"/>
      <w:proofErr w:type="gram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 xml:space="preserve"> 2024. </w:t>
      </w:r>
      <w:proofErr w:type="spellStart"/>
      <w:proofErr w:type="gram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године</w:t>
      </w:r>
      <w:proofErr w:type="spellEnd"/>
      <w:proofErr w:type="gramEnd"/>
    </w:p>
    <w:p w:rsidR="001B0D64" w:rsidRPr="001B0D64" w:rsidRDefault="001B0D64" w:rsidP="001B0D64">
      <w:pPr>
        <w:ind w:firstLine="480"/>
        <w:contextualSpacing w:val="0"/>
        <w:jc w:val="right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proofErr w:type="spell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Влада</w:t>
      </w:r>
      <w:proofErr w:type="spellEnd"/>
    </w:p>
    <w:p w:rsidR="001B0D64" w:rsidRPr="001B0D64" w:rsidRDefault="001B0D64" w:rsidP="001B0D64">
      <w:pPr>
        <w:spacing w:after="150"/>
        <w:ind w:firstLine="480"/>
        <w:contextualSpacing w:val="0"/>
        <w:jc w:val="right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Председник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,</w:t>
      </w:r>
    </w:p>
    <w:p w:rsidR="001B0D64" w:rsidRPr="001B0D64" w:rsidRDefault="001B0D64" w:rsidP="001B0D64">
      <w:pPr>
        <w:ind w:firstLine="480"/>
        <w:contextualSpacing w:val="0"/>
        <w:jc w:val="right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proofErr w:type="spellStart"/>
      <w:proofErr w:type="gram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Милош</w:t>
      </w:r>
      <w:proofErr w:type="spellEnd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 xml:space="preserve"> </w:t>
      </w:r>
      <w:proofErr w:type="spellStart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Вучевић</w:t>
      </w:r>
      <w:proofErr w:type="spellEnd"/>
      <w:r w:rsidRPr="001B0D64">
        <w:rPr>
          <w:rFonts w:ascii="Arial" w:eastAsia="Times New Roman" w:hAnsi="Arial" w:cs="Arial"/>
          <w:b/>
          <w:bCs/>
          <w:noProof w:val="0"/>
          <w:color w:val="000000"/>
          <w:sz w:val="20"/>
          <w:szCs w:val="20"/>
          <w:lang w:val="en-US"/>
        </w:rPr>
        <w:t>, </w:t>
      </w:r>
      <w:proofErr w:type="spellStart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с.р</w:t>
      </w:r>
      <w:proofErr w:type="spellEnd"/>
      <w:r w:rsidRPr="001B0D64"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  <w:t>.</w:t>
      </w:r>
      <w:proofErr w:type="gramEnd"/>
    </w:p>
    <w:p w:rsidR="001B0D64" w:rsidRPr="001B0D64" w:rsidRDefault="001B0D64" w:rsidP="001B0D64">
      <w:pPr>
        <w:pStyle w:val="Normal5"/>
        <w:rPr>
          <w:sz w:val="20"/>
          <w:szCs w:val="20"/>
          <w:lang w:val="sr-Cyrl-RS"/>
        </w:rPr>
      </w:pPr>
    </w:p>
    <w:sectPr w:rsidR="001B0D64" w:rsidRPr="001B0D64" w:rsidSect="004F3A56">
      <w:pgSz w:w="16838" w:h="11906" w:orient="landscape" w:code="9"/>
      <w:pgMar w:top="782" w:right="278" w:bottom="760" w:left="425" w:header="720" w:footer="720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05BD6" w:rsidRDefault="00F05BD6" w:rsidP="00517A41">
      <w:r>
        <w:separator/>
      </w:r>
    </w:p>
  </w:endnote>
  <w:endnote w:type="continuationSeparator" w:id="0">
    <w:p w:rsidR="00F05BD6" w:rsidRDefault="00F05BD6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2A9A" w:rsidRPr="00932A9A" w:rsidRDefault="00932A9A">
    <w:pPr>
      <w:pStyle w:val="Footer"/>
      <w:rPr>
        <w:caps/>
        <w:noProof/>
        <w:color w:val="5B9BD5"/>
      </w:rPr>
    </w:pPr>
    <w:r w:rsidRPr="00932A9A">
      <w:rPr>
        <w:caps/>
        <w:color w:val="5B9BD5"/>
      </w:rPr>
      <w:fldChar w:fldCharType="begin"/>
    </w:r>
    <w:r w:rsidRPr="00932A9A">
      <w:rPr>
        <w:caps/>
        <w:color w:val="5B9BD5"/>
      </w:rPr>
      <w:instrText xml:space="preserve"> PAGE   \* MERGEFORMAT </w:instrText>
    </w:r>
    <w:r w:rsidRPr="00932A9A">
      <w:rPr>
        <w:caps/>
        <w:color w:val="5B9BD5"/>
      </w:rPr>
      <w:fldChar w:fldCharType="separate"/>
    </w:r>
    <w:r w:rsidR="00AE25B1">
      <w:rPr>
        <w:caps/>
        <w:noProof/>
        <w:color w:val="5B9BD5"/>
      </w:rPr>
      <w:t>34</w:t>
    </w:r>
    <w:r w:rsidRPr="00932A9A">
      <w:rPr>
        <w:caps/>
        <w:noProof/>
        <w:color w:val="5B9BD5"/>
      </w:rPr>
      <w:fldChar w:fldCharType="end"/>
    </w:r>
  </w:p>
  <w:p w:rsidR="000831BD" w:rsidRDefault="000831B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05BD6" w:rsidRDefault="00F05BD6" w:rsidP="00517A41">
      <w:r>
        <w:separator/>
      </w:r>
    </w:p>
  </w:footnote>
  <w:footnote w:type="continuationSeparator" w:id="0">
    <w:p w:rsidR="00F05BD6" w:rsidRDefault="00F05BD6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4E2C322E"/>
    <w:multiLevelType w:val="multilevel"/>
    <w:tmpl w:val="731EC8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hideSpellingErrors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2529" style="mso-position-horizontal-relative:page;mso-position-vertical-relative:page;mso-width-relative:margin;mso-height-relative:margin" fill="f" fillcolor="white" stroke="f">
      <v:fill color="white" on="f"/>
      <v:stroke on="f"/>
      <o:colormru v:ext="edit" colors="#d6f9fe,#ccecf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2A9A"/>
    <w:rsid w:val="000013B1"/>
    <w:rsid w:val="000540A1"/>
    <w:rsid w:val="0006437C"/>
    <w:rsid w:val="00080708"/>
    <w:rsid w:val="000831BD"/>
    <w:rsid w:val="000B7E24"/>
    <w:rsid w:val="000C5867"/>
    <w:rsid w:val="00172385"/>
    <w:rsid w:val="0018487A"/>
    <w:rsid w:val="00192081"/>
    <w:rsid w:val="001B0D64"/>
    <w:rsid w:val="001C11FA"/>
    <w:rsid w:val="001E651C"/>
    <w:rsid w:val="001F79EF"/>
    <w:rsid w:val="00251BA3"/>
    <w:rsid w:val="002A17CE"/>
    <w:rsid w:val="002D455C"/>
    <w:rsid w:val="00301348"/>
    <w:rsid w:val="00352BAB"/>
    <w:rsid w:val="003678AF"/>
    <w:rsid w:val="00380192"/>
    <w:rsid w:val="003858A6"/>
    <w:rsid w:val="0038696B"/>
    <w:rsid w:val="003960C1"/>
    <w:rsid w:val="003C4BB6"/>
    <w:rsid w:val="003D018B"/>
    <w:rsid w:val="003E6F46"/>
    <w:rsid w:val="00415C9E"/>
    <w:rsid w:val="0042287B"/>
    <w:rsid w:val="0044547E"/>
    <w:rsid w:val="00462924"/>
    <w:rsid w:val="004666EA"/>
    <w:rsid w:val="004777E6"/>
    <w:rsid w:val="004F3A56"/>
    <w:rsid w:val="004F4265"/>
    <w:rsid w:val="0050263D"/>
    <w:rsid w:val="005029F7"/>
    <w:rsid w:val="00517A41"/>
    <w:rsid w:val="0054568E"/>
    <w:rsid w:val="005571C9"/>
    <w:rsid w:val="00596ED1"/>
    <w:rsid w:val="005B3C53"/>
    <w:rsid w:val="005D6DF1"/>
    <w:rsid w:val="005F6DF4"/>
    <w:rsid w:val="00606197"/>
    <w:rsid w:val="006263AD"/>
    <w:rsid w:val="00643E74"/>
    <w:rsid w:val="00665421"/>
    <w:rsid w:val="006B4661"/>
    <w:rsid w:val="006C26FD"/>
    <w:rsid w:val="006E10C5"/>
    <w:rsid w:val="006E32BE"/>
    <w:rsid w:val="00717B5A"/>
    <w:rsid w:val="00723A20"/>
    <w:rsid w:val="00742AC8"/>
    <w:rsid w:val="00771D86"/>
    <w:rsid w:val="007A55AE"/>
    <w:rsid w:val="007D67EA"/>
    <w:rsid w:val="007E2EB9"/>
    <w:rsid w:val="00801FF1"/>
    <w:rsid w:val="00802A7B"/>
    <w:rsid w:val="0081111A"/>
    <w:rsid w:val="0082135B"/>
    <w:rsid w:val="00824D13"/>
    <w:rsid w:val="00836C83"/>
    <w:rsid w:val="00872128"/>
    <w:rsid w:val="008B1692"/>
    <w:rsid w:val="008C72C5"/>
    <w:rsid w:val="00905917"/>
    <w:rsid w:val="009220D6"/>
    <w:rsid w:val="009238C2"/>
    <w:rsid w:val="00932A9A"/>
    <w:rsid w:val="00944E3C"/>
    <w:rsid w:val="00951703"/>
    <w:rsid w:val="00987475"/>
    <w:rsid w:val="00994F91"/>
    <w:rsid w:val="009A1B18"/>
    <w:rsid w:val="009B37BC"/>
    <w:rsid w:val="009B7D5A"/>
    <w:rsid w:val="009C7D6A"/>
    <w:rsid w:val="009D4583"/>
    <w:rsid w:val="009F7AF7"/>
    <w:rsid w:val="00A31AF5"/>
    <w:rsid w:val="00A43155"/>
    <w:rsid w:val="00A45180"/>
    <w:rsid w:val="00A62947"/>
    <w:rsid w:val="00A803D6"/>
    <w:rsid w:val="00AE25B1"/>
    <w:rsid w:val="00B34F09"/>
    <w:rsid w:val="00C04704"/>
    <w:rsid w:val="00C21715"/>
    <w:rsid w:val="00C40AD5"/>
    <w:rsid w:val="00C56CC9"/>
    <w:rsid w:val="00C83A85"/>
    <w:rsid w:val="00CD40D8"/>
    <w:rsid w:val="00D70371"/>
    <w:rsid w:val="00DA3096"/>
    <w:rsid w:val="00DB1263"/>
    <w:rsid w:val="00DD28EC"/>
    <w:rsid w:val="00DD75D6"/>
    <w:rsid w:val="00E110B2"/>
    <w:rsid w:val="00E25874"/>
    <w:rsid w:val="00E72AD7"/>
    <w:rsid w:val="00ED4389"/>
    <w:rsid w:val="00EF0307"/>
    <w:rsid w:val="00F058FC"/>
    <w:rsid w:val="00F05BD6"/>
    <w:rsid w:val="00F464CB"/>
    <w:rsid w:val="00F72E7E"/>
    <w:rsid w:val="00F80650"/>
    <w:rsid w:val="00FA6A61"/>
    <w:rsid w:val="00FC65A5"/>
    <w:rsid w:val="00FD359D"/>
    <w:rsid w:val="00FE1DC6"/>
    <w:rsid w:val="00FF0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 style="mso-position-horizontal-relative:page;mso-position-vertical-relative:page;mso-width-relative:margin;mso-height-relative:margin" fill="f" fillcolor="white" stroke="f">
      <v:fill color="white" on="f"/>
      <v:stroke on="f"/>
      <o:colormru v:ext="edit" colors="#d6f9fe,#ccecf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D70371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paragraph" w:styleId="Heading5">
    <w:name w:val="heading 5"/>
    <w:basedOn w:val="Normal"/>
    <w:link w:val="Heading5Char"/>
    <w:uiPriority w:val="9"/>
    <w:qFormat/>
    <w:rsid w:val="00771D86"/>
    <w:pPr>
      <w:spacing w:before="100" w:beforeAutospacing="1" w:after="100" w:afterAutospacing="1"/>
      <w:contextualSpacing w:val="0"/>
      <w:outlineLvl w:val="4"/>
    </w:pPr>
    <w:rPr>
      <w:rFonts w:eastAsia="Times New Roman"/>
      <w:b/>
      <w:bCs/>
      <w:noProof w:val="0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before="120"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3">
    <w:name w:val="No List3"/>
    <w:next w:val="NoList"/>
    <w:uiPriority w:val="99"/>
    <w:semiHidden/>
    <w:unhideWhenUsed/>
    <w:rsid w:val="007A55AE"/>
  </w:style>
  <w:style w:type="table" w:customStyle="1" w:styleId="TableGrid3">
    <w:name w:val="Table Grid3"/>
    <w:basedOn w:val="TableNormal"/>
    <w:next w:val="TableGrid0"/>
    <w:uiPriority w:val="59"/>
    <w:rsid w:val="007A55AE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1">
    <w:name w:val="Normal1"/>
    <w:basedOn w:val="Normal"/>
    <w:rsid w:val="002A17CE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numbering" w:customStyle="1" w:styleId="NoList4">
    <w:name w:val="No List4"/>
    <w:next w:val="NoList"/>
    <w:uiPriority w:val="99"/>
    <w:semiHidden/>
    <w:unhideWhenUsed/>
    <w:rsid w:val="003858A6"/>
  </w:style>
  <w:style w:type="table" w:customStyle="1" w:styleId="TableGrid4">
    <w:name w:val="Table Grid4"/>
    <w:basedOn w:val="TableNormal"/>
    <w:next w:val="TableGrid0"/>
    <w:uiPriority w:val="59"/>
    <w:rsid w:val="003858A6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2">
    <w:name w:val="Normal2"/>
    <w:basedOn w:val="Normal"/>
    <w:rsid w:val="00DB1263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72AD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2AD7"/>
    <w:rPr>
      <w:rFonts w:ascii="Tahoma" w:hAnsi="Tahoma" w:cs="Tahoma"/>
      <w:noProof/>
      <w:sz w:val="16"/>
      <w:szCs w:val="16"/>
      <w:lang w:eastAsia="en-US"/>
    </w:rPr>
  </w:style>
  <w:style w:type="paragraph" w:customStyle="1" w:styleId="Normal3">
    <w:name w:val="Normal3"/>
    <w:basedOn w:val="Normal"/>
    <w:rsid w:val="00801FF1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normalboldcentar">
    <w:name w:val="normalboldcentar"/>
    <w:basedOn w:val="Normal"/>
    <w:rsid w:val="00801FF1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noProof w:val="0"/>
      <w:sz w:val="22"/>
      <w:szCs w:val="22"/>
      <w:lang w:eastAsia="sr-Latn-CS"/>
    </w:rPr>
  </w:style>
  <w:style w:type="numbering" w:customStyle="1" w:styleId="NoList5">
    <w:name w:val="No List5"/>
    <w:next w:val="NoList"/>
    <w:uiPriority w:val="99"/>
    <w:semiHidden/>
    <w:unhideWhenUsed/>
    <w:rsid w:val="00987475"/>
  </w:style>
  <w:style w:type="table" w:customStyle="1" w:styleId="TableGrid5">
    <w:name w:val="Table Grid5"/>
    <w:basedOn w:val="TableNormal"/>
    <w:next w:val="TableGrid0"/>
    <w:uiPriority w:val="59"/>
    <w:rsid w:val="00987475"/>
    <w:rPr>
      <w:rFonts w:asciiTheme="minorHAnsi" w:eastAsiaTheme="minorHAnsi" w:hAnsiTheme="minorHAnsi" w:cstheme="minorBidi"/>
      <w:sz w:val="22"/>
      <w:szCs w:val="22"/>
      <w:lang w:val="en-US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potpis">
    <w:name w:val="potpis"/>
    <w:basedOn w:val="Normal"/>
    <w:rsid w:val="00C56CC9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bold">
    <w:name w:val="bold"/>
    <w:basedOn w:val="DefaultParagraphFont"/>
    <w:rsid w:val="00C56CC9"/>
  </w:style>
  <w:style w:type="paragraph" w:customStyle="1" w:styleId="bold1">
    <w:name w:val="bold1"/>
    <w:basedOn w:val="Normal"/>
    <w:rsid w:val="00C56CC9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basic-paragraph">
    <w:name w:val="basic-paragraph"/>
    <w:basedOn w:val="Normal"/>
    <w:rsid w:val="00C56CC9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italik">
    <w:name w:val="italik"/>
    <w:basedOn w:val="DefaultParagraphFont"/>
    <w:rsid w:val="00C56CC9"/>
  </w:style>
  <w:style w:type="character" w:customStyle="1" w:styleId="subscript">
    <w:name w:val="subscript"/>
    <w:basedOn w:val="DefaultParagraphFont"/>
    <w:rsid w:val="00C56CC9"/>
  </w:style>
  <w:style w:type="paragraph" w:customStyle="1" w:styleId="tabela">
    <w:name w:val="tabela"/>
    <w:basedOn w:val="Normal"/>
    <w:rsid w:val="00951703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superscript">
    <w:name w:val="superscript"/>
    <w:basedOn w:val="DefaultParagraphFont"/>
    <w:rsid w:val="00951703"/>
  </w:style>
  <w:style w:type="paragraph" w:customStyle="1" w:styleId="f">
    <w:name w:val="f"/>
    <w:basedOn w:val="Normal"/>
    <w:rsid w:val="00951703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numbering" w:customStyle="1" w:styleId="NoList6">
    <w:name w:val="No List6"/>
    <w:next w:val="NoList"/>
    <w:uiPriority w:val="99"/>
    <w:semiHidden/>
    <w:unhideWhenUsed/>
    <w:rsid w:val="000B7E24"/>
  </w:style>
  <w:style w:type="table" w:customStyle="1" w:styleId="TableGrid6">
    <w:name w:val="Table Grid6"/>
    <w:basedOn w:val="TableNormal"/>
    <w:next w:val="TableGrid0"/>
    <w:uiPriority w:val="59"/>
    <w:rsid w:val="000B7E24"/>
    <w:rPr>
      <w:rFonts w:asciiTheme="minorHAnsi" w:eastAsiaTheme="minorHAnsi" w:hAnsiTheme="minorHAnsi" w:cstheme="minorBidi"/>
      <w:sz w:val="22"/>
      <w:szCs w:val="22"/>
      <w:lang w:val="en-US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auto-style1">
    <w:name w:val="auto-style1"/>
    <w:basedOn w:val="Normal"/>
    <w:rsid w:val="009F7AF7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rsid w:val="00771D86"/>
    <w:rPr>
      <w:rFonts w:ascii="Times New Roman" w:eastAsia="Times New Roman" w:hAnsi="Times New Roman"/>
      <w:b/>
      <w:bCs/>
      <w:lang w:val="en-US" w:eastAsia="en-US"/>
    </w:rPr>
  </w:style>
  <w:style w:type="paragraph" w:customStyle="1" w:styleId="odluka-zakon">
    <w:name w:val="odluka-zakon"/>
    <w:basedOn w:val="Normal"/>
    <w:rsid w:val="00A45180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naslov">
    <w:name w:val="naslov"/>
    <w:basedOn w:val="Normal"/>
    <w:rsid w:val="00A45180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Normal4">
    <w:name w:val="Normal4"/>
    <w:basedOn w:val="Normal"/>
    <w:rsid w:val="00DD28EC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Normal5">
    <w:name w:val="Normal5"/>
    <w:basedOn w:val="Normal"/>
    <w:rsid w:val="006263AD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Normal6">
    <w:name w:val="Normal6"/>
    <w:basedOn w:val="Normal"/>
    <w:rsid w:val="00A803D6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D70371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paragraph" w:styleId="Heading5">
    <w:name w:val="heading 5"/>
    <w:basedOn w:val="Normal"/>
    <w:link w:val="Heading5Char"/>
    <w:uiPriority w:val="9"/>
    <w:qFormat/>
    <w:rsid w:val="00771D86"/>
    <w:pPr>
      <w:spacing w:before="100" w:beforeAutospacing="1" w:after="100" w:afterAutospacing="1"/>
      <w:contextualSpacing w:val="0"/>
      <w:outlineLvl w:val="4"/>
    </w:pPr>
    <w:rPr>
      <w:rFonts w:eastAsia="Times New Roman"/>
      <w:b/>
      <w:bCs/>
      <w:noProof w:val="0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before="120"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3">
    <w:name w:val="No List3"/>
    <w:next w:val="NoList"/>
    <w:uiPriority w:val="99"/>
    <w:semiHidden/>
    <w:unhideWhenUsed/>
    <w:rsid w:val="007A55AE"/>
  </w:style>
  <w:style w:type="table" w:customStyle="1" w:styleId="TableGrid3">
    <w:name w:val="Table Grid3"/>
    <w:basedOn w:val="TableNormal"/>
    <w:next w:val="TableGrid0"/>
    <w:uiPriority w:val="59"/>
    <w:rsid w:val="007A55AE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1">
    <w:name w:val="Normal1"/>
    <w:basedOn w:val="Normal"/>
    <w:rsid w:val="002A17CE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numbering" w:customStyle="1" w:styleId="NoList4">
    <w:name w:val="No List4"/>
    <w:next w:val="NoList"/>
    <w:uiPriority w:val="99"/>
    <w:semiHidden/>
    <w:unhideWhenUsed/>
    <w:rsid w:val="003858A6"/>
  </w:style>
  <w:style w:type="table" w:customStyle="1" w:styleId="TableGrid4">
    <w:name w:val="Table Grid4"/>
    <w:basedOn w:val="TableNormal"/>
    <w:next w:val="TableGrid0"/>
    <w:uiPriority w:val="59"/>
    <w:rsid w:val="003858A6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2">
    <w:name w:val="Normal2"/>
    <w:basedOn w:val="Normal"/>
    <w:rsid w:val="00DB1263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72AD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2AD7"/>
    <w:rPr>
      <w:rFonts w:ascii="Tahoma" w:hAnsi="Tahoma" w:cs="Tahoma"/>
      <w:noProof/>
      <w:sz w:val="16"/>
      <w:szCs w:val="16"/>
      <w:lang w:eastAsia="en-US"/>
    </w:rPr>
  </w:style>
  <w:style w:type="paragraph" w:customStyle="1" w:styleId="Normal3">
    <w:name w:val="Normal3"/>
    <w:basedOn w:val="Normal"/>
    <w:rsid w:val="00801FF1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normalboldcentar">
    <w:name w:val="normalboldcentar"/>
    <w:basedOn w:val="Normal"/>
    <w:rsid w:val="00801FF1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noProof w:val="0"/>
      <w:sz w:val="22"/>
      <w:szCs w:val="22"/>
      <w:lang w:eastAsia="sr-Latn-CS"/>
    </w:rPr>
  </w:style>
  <w:style w:type="numbering" w:customStyle="1" w:styleId="NoList5">
    <w:name w:val="No List5"/>
    <w:next w:val="NoList"/>
    <w:uiPriority w:val="99"/>
    <w:semiHidden/>
    <w:unhideWhenUsed/>
    <w:rsid w:val="00987475"/>
  </w:style>
  <w:style w:type="table" w:customStyle="1" w:styleId="TableGrid5">
    <w:name w:val="Table Grid5"/>
    <w:basedOn w:val="TableNormal"/>
    <w:next w:val="TableGrid0"/>
    <w:uiPriority w:val="59"/>
    <w:rsid w:val="00987475"/>
    <w:rPr>
      <w:rFonts w:asciiTheme="minorHAnsi" w:eastAsiaTheme="minorHAnsi" w:hAnsiTheme="minorHAnsi" w:cstheme="minorBidi"/>
      <w:sz w:val="22"/>
      <w:szCs w:val="22"/>
      <w:lang w:val="en-US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potpis">
    <w:name w:val="potpis"/>
    <w:basedOn w:val="Normal"/>
    <w:rsid w:val="00C56CC9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bold">
    <w:name w:val="bold"/>
    <w:basedOn w:val="DefaultParagraphFont"/>
    <w:rsid w:val="00C56CC9"/>
  </w:style>
  <w:style w:type="paragraph" w:customStyle="1" w:styleId="bold1">
    <w:name w:val="bold1"/>
    <w:basedOn w:val="Normal"/>
    <w:rsid w:val="00C56CC9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basic-paragraph">
    <w:name w:val="basic-paragraph"/>
    <w:basedOn w:val="Normal"/>
    <w:rsid w:val="00C56CC9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italik">
    <w:name w:val="italik"/>
    <w:basedOn w:val="DefaultParagraphFont"/>
    <w:rsid w:val="00C56CC9"/>
  </w:style>
  <w:style w:type="character" w:customStyle="1" w:styleId="subscript">
    <w:name w:val="subscript"/>
    <w:basedOn w:val="DefaultParagraphFont"/>
    <w:rsid w:val="00C56CC9"/>
  </w:style>
  <w:style w:type="paragraph" w:customStyle="1" w:styleId="tabela">
    <w:name w:val="tabela"/>
    <w:basedOn w:val="Normal"/>
    <w:rsid w:val="00951703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superscript">
    <w:name w:val="superscript"/>
    <w:basedOn w:val="DefaultParagraphFont"/>
    <w:rsid w:val="00951703"/>
  </w:style>
  <w:style w:type="paragraph" w:customStyle="1" w:styleId="f">
    <w:name w:val="f"/>
    <w:basedOn w:val="Normal"/>
    <w:rsid w:val="00951703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numbering" w:customStyle="1" w:styleId="NoList6">
    <w:name w:val="No List6"/>
    <w:next w:val="NoList"/>
    <w:uiPriority w:val="99"/>
    <w:semiHidden/>
    <w:unhideWhenUsed/>
    <w:rsid w:val="000B7E24"/>
  </w:style>
  <w:style w:type="table" w:customStyle="1" w:styleId="TableGrid6">
    <w:name w:val="Table Grid6"/>
    <w:basedOn w:val="TableNormal"/>
    <w:next w:val="TableGrid0"/>
    <w:uiPriority w:val="59"/>
    <w:rsid w:val="000B7E24"/>
    <w:rPr>
      <w:rFonts w:asciiTheme="minorHAnsi" w:eastAsiaTheme="minorHAnsi" w:hAnsiTheme="minorHAnsi" w:cstheme="minorBidi"/>
      <w:sz w:val="22"/>
      <w:szCs w:val="22"/>
      <w:lang w:val="en-US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auto-style1">
    <w:name w:val="auto-style1"/>
    <w:basedOn w:val="Normal"/>
    <w:rsid w:val="009F7AF7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rsid w:val="00771D86"/>
    <w:rPr>
      <w:rFonts w:ascii="Times New Roman" w:eastAsia="Times New Roman" w:hAnsi="Times New Roman"/>
      <w:b/>
      <w:bCs/>
      <w:lang w:val="en-US" w:eastAsia="en-US"/>
    </w:rPr>
  </w:style>
  <w:style w:type="paragraph" w:customStyle="1" w:styleId="odluka-zakon">
    <w:name w:val="odluka-zakon"/>
    <w:basedOn w:val="Normal"/>
    <w:rsid w:val="00A45180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naslov">
    <w:name w:val="naslov"/>
    <w:basedOn w:val="Normal"/>
    <w:rsid w:val="00A45180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Normal4">
    <w:name w:val="Normal4"/>
    <w:basedOn w:val="Normal"/>
    <w:rsid w:val="00DD28EC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Normal5">
    <w:name w:val="Normal5"/>
    <w:basedOn w:val="Normal"/>
    <w:rsid w:val="006263AD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Normal6">
    <w:name w:val="Normal6"/>
    <w:basedOn w:val="Normal"/>
    <w:rsid w:val="00A803D6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29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668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352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48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124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95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168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701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18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37495">
          <w:marLeft w:val="42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176706">
              <w:marLeft w:val="0"/>
              <w:marRight w:val="0"/>
              <w:marTop w:val="0"/>
              <w:marBottom w:val="0"/>
              <w:divBdr>
                <w:top w:val="single" w:sz="12" w:space="4" w:color="CCCCCC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475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10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783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457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865190">
                  <w:marLeft w:val="0"/>
                  <w:marRight w:val="0"/>
                  <w:marTop w:val="0"/>
                  <w:marBottom w:val="0"/>
                  <w:divBdr>
                    <w:top w:val="single" w:sz="6" w:space="0" w:color="DDDDDD"/>
                    <w:left w:val="single" w:sz="6" w:space="0" w:color="DDDDDD"/>
                    <w:bottom w:val="single" w:sz="6" w:space="0" w:color="DDDDDD"/>
                    <w:right w:val="single" w:sz="6" w:space="0" w:color="DDDDDD"/>
                  </w:divBdr>
                  <w:divsChild>
                    <w:div w:id="437484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230139">
                  <w:marLeft w:val="0"/>
                  <w:marRight w:val="0"/>
                  <w:marTop w:val="75"/>
                  <w:marBottom w:val="0"/>
                  <w:divBdr>
                    <w:top w:val="single" w:sz="6" w:space="0" w:color="DDDDDD"/>
                    <w:left w:val="single" w:sz="6" w:space="0" w:color="DDDDDD"/>
                    <w:bottom w:val="single" w:sz="6" w:space="0" w:color="DDDDDD"/>
                    <w:right w:val="single" w:sz="6" w:space="0" w:color="DDDDDD"/>
                  </w:divBdr>
                  <w:divsChild>
                    <w:div w:id="20517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5423800">
                  <w:marLeft w:val="0"/>
                  <w:marRight w:val="0"/>
                  <w:marTop w:val="75"/>
                  <w:marBottom w:val="0"/>
                  <w:divBdr>
                    <w:top w:val="single" w:sz="6" w:space="0" w:color="DDDDDD"/>
                    <w:left w:val="single" w:sz="6" w:space="0" w:color="DDDDDD"/>
                    <w:bottom w:val="single" w:sz="6" w:space="0" w:color="DDDDDD"/>
                    <w:right w:val="single" w:sz="6" w:space="0" w:color="DDDDDD"/>
                  </w:divBdr>
                  <w:divsChild>
                    <w:div w:id="930510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242860">
                  <w:marLeft w:val="0"/>
                  <w:marRight w:val="0"/>
                  <w:marTop w:val="75"/>
                  <w:marBottom w:val="0"/>
                  <w:divBdr>
                    <w:top w:val="single" w:sz="6" w:space="0" w:color="DDDDDD"/>
                    <w:left w:val="single" w:sz="6" w:space="0" w:color="DDDDDD"/>
                    <w:bottom w:val="single" w:sz="6" w:space="0" w:color="DDDDDD"/>
                    <w:right w:val="single" w:sz="6" w:space="0" w:color="DDDDDD"/>
                  </w:divBdr>
                  <w:divsChild>
                    <w:div w:id="651324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243372">
                  <w:marLeft w:val="0"/>
                  <w:marRight w:val="0"/>
                  <w:marTop w:val="75"/>
                  <w:marBottom w:val="0"/>
                  <w:divBdr>
                    <w:top w:val="single" w:sz="6" w:space="0" w:color="DDDDDD"/>
                    <w:left w:val="single" w:sz="6" w:space="0" w:color="DDDDDD"/>
                    <w:bottom w:val="single" w:sz="6" w:space="0" w:color="DDDDDD"/>
                    <w:right w:val="single" w:sz="6" w:space="0" w:color="DDDDDD"/>
                  </w:divBdr>
                  <w:divsChild>
                    <w:div w:id="493297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887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89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39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81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0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33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53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5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72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7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9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64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53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94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7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7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35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00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06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88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700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08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11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70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913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012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41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873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49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172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227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7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660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692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57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42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126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160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931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7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oter" Target="footer1.xm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2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%20VER%2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B56F26-5502-4735-9F42-DBDAE94437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PDF template VER 2</Template>
  <TotalTime>11</TotalTime>
  <Pages>34</Pages>
  <Words>223</Words>
  <Characters>1274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1495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6</cp:revision>
  <dcterms:created xsi:type="dcterms:W3CDTF">2024-12-30T09:47:00Z</dcterms:created>
  <dcterms:modified xsi:type="dcterms:W3CDTF">2024-12-30T09:58:00Z</dcterms:modified>
</cp:coreProperties>
</file>