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8"/>
        <w:gridCol w:w="8356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</w:t>
            </w:r>
            <w:r w:rsidR="00F92A82">
              <w:t>5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8455B7" w:rsidRDefault="0080574C" w:rsidP="0080574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5pt;height:131.75pt">
            <v:imagedata r:id="rId9" o:title="Untitled-1"/>
          </v:shape>
        </w:pict>
      </w:r>
    </w:p>
    <w:p w:rsidR="005455BF" w:rsidRDefault="0007326E" w:rsidP="005455BF">
      <w:pPr>
        <w:ind w:left="375"/>
        <w:rPr>
          <w:sz w:val="20"/>
        </w:rPr>
      </w:pPr>
      <w:bookmarkStart w:id="1" w:name="_GoBack"/>
      <w:bookmarkEnd w:id="1"/>
      <w:r>
        <w:rPr>
          <w:rFonts w:ascii="Arial" w:hAnsi="Arial" w:cs="Arial"/>
          <w:sz w:val="20"/>
          <w:szCs w:val="20"/>
        </w:rPr>
        <w:br w:type="page"/>
      </w:r>
      <w:r w:rsidR="005455BF">
        <w:rPr>
          <w:sz w:val="20"/>
          <w:lang w:eastAsia="sr-Latn-RS"/>
        </w:rPr>
        <w:lastRenderedPageBreak/>
        <w:drawing>
          <wp:inline distT="0" distB="0" distL="0" distR="0" wp14:anchorId="6C5ACF30" wp14:editId="72CB617D">
            <wp:extent cx="5404225" cy="713089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225" cy="713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type w:val="continuous"/>
          <w:pgSz w:w="12480" w:h="15510"/>
          <w:pgMar w:top="13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F67FEC1" wp14:editId="53A5262D">
            <wp:extent cx="5405035" cy="850096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1B67421" wp14:editId="4F91B90E">
            <wp:extent cx="5405045" cy="85068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475283B" wp14:editId="3D951741">
            <wp:extent cx="5405035" cy="856002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BA9FED1" wp14:editId="63A16879">
            <wp:extent cx="5405045" cy="848029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4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231CDE9" wp14:editId="0BB54953">
            <wp:extent cx="5405035" cy="850687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4CABB49" wp14:editId="307FB9F6">
            <wp:extent cx="5405045" cy="843895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4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F0DCF0F" wp14:editId="3FCD513C">
            <wp:extent cx="5405035" cy="825293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25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2B23C05" wp14:editId="4AB561C2">
            <wp:extent cx="5405045" cy="856592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6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B74366E" wp14:editId="2458E378">
            <wp:extent cx="5405035" cy="851868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11B2D57" wp14:editId="0AA725AB">
            <wp:extent cx="5405045" cy="851277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95CDA67" wp14:editId="0A337920">
            <wp:extent cx="5405035" cy="805805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05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3BA785E" wp14:editId="53A8B3BF">
            <wp:extent cx="5405045" cy="845372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4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A047B22" wp14:editId="68F48B89">
            <wp:extent cx="5405035" cy="855116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899EBDA" wp14:editId="13F9BEF3">
            <wp:extent cx="5405045" cy="856002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F1F1EF5" wp14:editId="17F37D11">
            <wp:extent cx="5405035" cy="847734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4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311A38E" wp14:editId="06BC6923">
            <wp:extent cx="5405045" cy="830018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3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51A2295" wp14:editId="56AD70D0">
            <wp:extent cx="5405035" cy="855706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6CDCEBA" wp14:editId="30809661">
            <wp:extent cx="5405045" cy="841533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4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015D4CA" wp14:editId="70912325">
            <wp:extent cx="5405035" cy="849210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AFE3383" wp14:editId="550ADFD0">
            <wp:extent cx="5405045" cy="847143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4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D390362" wp14:editId="2F4391C2">
            <wp:extent cx="5405035" cy="8557069"/>
            <wp:effectExtent l="0" t="0" r="0" b="0"/>
            <wp:docPr id="71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E3B7A12" wp14:editId="5AC6E006">
            <wp:extent cx="5405045" cy="851277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A8D3E11" wp14:editId="3792DDA1">
            <wp:extent cx="5405035" cy="849801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4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84D3FF5" wp14:editId="669B6501">
            <wp:extent cx="5405045" cy="857183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27ED0BF" wp14:editId="061B131F">
            <wp:extent cx="5405035" cy="855116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7B936BF" wp14:editId="777616D9">
            <wp:extent cx="5405045" cy="850982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8577E64" wp14:editId="1F988A09">
            <wp:extent cx="5405035" cy="850392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9F44E97" wp14:editId="6C77D018">
            <wp:extent cx="5405045" cy="836809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3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B770F5F" wp14:editId="319583A8">
            <wp:extent cx="5405035" cy="853344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FE89D32" wp14:editId="29E366D9">
            <wp:extent cx="5405045" cy="8565927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6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3ED6AF3" wp14:editId="162CB722">
            <wp:extent cx="5405035" cy="851868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C7A586F" wp14:editId="0C9F864D">
            <wp:extent cx="5405045" cy="856002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EEFE1A2" wp14:editId="33AFDD64">
            <wp:extent cx="5405035" cy="852754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CCD217D" wp14:editId="648AA248">
            <wp:extent cx="5405045" cy="845962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4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5809752" wp14:editId="213A0599">
            <wp:extent cx="5405035" cy="855116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9F58C22" wp14:editId="6C0DCE1D">
            <wp:extent cx="5405045" cy="854230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8A91F9A" wp14:editId="3B2E3488">
            <wp:extent cx="5405035" cy="855116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6A21A39" wp14:editId="43D4EE39">
            <wp:extent cx="5405045" cy="845962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45" cy="84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F" w:rsidRDefault="005455BF" w:rsidP="005455BF">
      <w:pPr>
        <w:rPr>
          <w:sz w:val="20"/>
        </w:rPr>
        <w:sectPr w:rsidR="005455BF">
          <w:pgSz w:w="12480" w:h="15510"/>
          <w:pgMar w:top="180" w:right="1620" w:bottom="280" w:left="1560" w:header="720" w:footer="720" w:gutter="0"/>
          <w:cols w:space="720"/>
        </w:sectPr>
      </w:pPr>
    </w:p>
    <w:p w:rsidR="005455BF" w:rsidRDefault="005455BF" w:rsidP="005455BF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AC3E1BD" wp14:editId="27B7F21E">
            <wp:extent cx="5405035" cy="4101369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410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83" w:rsidRDefault="00636D83" w:rsidP="00636D83">
      <w:pPr>
        <w:pStyle w:val="BodyText"/>
        <w:spacing w:before="8"/>
        <w:rPr>
          <w:sz w:val="29"/>
        </w:rPr>
      </w:pPr>
    </w:p>
    <w:sectPr w:rsidR="00636D83" w:rsidSect="002466EC">
      <w:footerReference w:type="default" r:id="rId50"/>
      <w:type w:val="continuous"/>
      <w:pgSz w:w="12480" w:h="15550"/>
      <w:pgMar w:top="142" w:right="74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C8A" w:rsidRDefault="00281C8A" w:rsidP="00517A41">
      <w:r>
        <w:separator/>
      </w:r>
    </w:p>
  </w:endnote>
  <w:endnote w:type="continuationSeparator" w:id="0">
    <w:p w:rsidR="00281C8A" w:rsidRDefault="00281C8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5455BF">
      <w:rPr>
        <w:caps/>
        <w:noProof/>
        <w:color w:val="5B9BD5"/>
      </w:rPr>
      <w:t>41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C8A" w:rsidRDefault="00281C8A" w:rsidP="00517A41">
      <w:r>
        <w:separator/>
      </w:r>
    </w:p>
  </w:footnote>
  <w:footnote w:type="continuationSeparator" w:id="0">
    <w:p w:rsidR="00281C8A" w:rsidRDefault="00281C8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7326E"/>
    <w:rsid w:val="000831BD"/>
    <w:rsid w:val="00102487"/>
    <w:rsid w:val="00192081"/>
    <w:rsid w:val="001C11FA"/>
    <w:rsid w:val="002466EC"/>
    <w:rsid w:val="00251BA3"/>
    <w:rsid w:val="00281C8A"/>
    <w:rsid w:val="00395566"/>
    <w:rsid w:val="003960C1"/>
    <w:rsid w:val="003A5380"/>
    <w:rsid w:val="003C4BB6"/>
    <w:rsid w:val="003D018B"/>
    <w:rsid w:val="0044547E"/>
    <w:rsid w:val="004F4265"/>
    <w:rsid w:val="004F4E9E"/>
    <w:rsid w:val="005029F7"/>
    <w:rsid w:val="00513F91"/>
    <w:rsid w:val="00517A41"/>
    <w:rsid w:val="005455BF"/>
    <w:rsid w:val="00596ED1"/>
    <w:rsid w:val="005D6DF1"/>
    <w:rsid w:val="005F6DF4"/>
    <w:rsid w:val="00606197"/>
    <w:rsid w:val="00636D83"/>
    <w:rsid w:val="00643E74"/>
    <w:rsid w:val="00672FD2"/>
    <w:rsid w:val="006C26FD"/>
    <w:rsid w:val="007252B9"/>
    <w:rsid w:val="0080574C"/>
    <w:rsid w:val="00836F7E"/>
    <w:rsid w:val="008455B7"/>
    <w:rsid w:val="008A44FA"/>
    <w:rsid w:val="00905917"/>
    <w:rsid w:val="00932A9A"/>
    <w:rsid w:val="00944E3C"/>
    <w:rsid w:val="009C5955"/>
    <w:rsid w:val="00A31AF5"/>
    <w:rsid w:val="00A43155"/>
    <w:rsid w:val="00AB01F0"/>
    <w:rsid w:val="00B142A1"/>
    <w:rsid w:val="00C40AD5"/>
    <w:rsid w:val="00CF6D7D"/>
    <w:rsid w:val="00D70371"/>
    <w:rsid w:val="00DB747C"/>
    <w:rsid w:val="00DF6786"/>
    <w:rsid w:val="00E2022C"/>
    <w:rsid w:val="00E25874"/>
    <w:rsid w:val="00E768BB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7D23A-A0A6-406C-AD98-27E475B08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41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2023-11-19T12:25:00Z</dcterms:created>
  <dcterms:modified xsi:type="dcterms:W3CDTF">2023-11-19T12:26:00Z</dcterms:modified>
</cp:coreProperties>
</file>