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"/>
        <w:gridCol w:w="9640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A0159F">
              <w:t>7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38.65pt;height:131.75pt">
            <v:imagedata r:id="rId9" o:title="Untitled-1"/>
          </v:shape>
        </w:pict>
      </w:r>
    </w:p>
    <w:p w:rsidR="00C77DB4" w:rsidRPr="00C77DB4" w:rsidRDefault="0007326E" w:rsidP="00C77DB4">
      <w:pPr>
        <w:pStyle w:val="BodyText"/>
        <w:ind w:left="633"/>
        <w:rPr>
          <w:rFonts w:eastAsia="Times New Roman"/>
          <w:noProof w:val="0"/>
          <w:sz w:val="20"/>
          <w:lang/>
        </w:rPr>
      </w:pPr>
      <w:r>
        <w:rPr>
          <w:rFonts w:ascii="Arial" w:hAnsi="Arial" w:cs="Arial"/>
          <w:sz w:val="20"/>
          <w:szCs w:val="20"/>
        </w:rPr>
        <w:br w:type="page"/>
      </w:r>
      <w:r w:rsidR="00C77DB4" w:rsidRPr="00C77DB4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19888A50" wp14:editId="262EF0BC">
            <wp:extent cx="5667232" cy="7559040"/>
            <wp:effectExtent l="0" t="0" r="0" b="0"/>
            <wp:docPr id="13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23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type w:val="continuous"/>
          <w:pgSz w:w="12480" w:h="15600"/>
          <w:pgMar w:top="6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1D635AF" wp14:editId="41D66F2A">
            <wp:extent cx="6287167" cy="8692896"/>
            <wp:effectExtent l="0" t="0" r="0" b="0"/>
            <wp:docPr id="139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A736A02" wp14:editId="18B6C112">
            <wp:extent cx="6287165" cy="8636793"/>
            <wp:effectExtent l="0" t="0" r="0" b="0"/>
            <wp:docPr id="140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3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36198A0F" wp14:editId="0CD235F9">
            <wp:extent cx="6287167" cy="8474392"/>
            <wp:effectExtent l="0" t="0" r="0" b="0"/>
            <wp:docPr id="141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47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76D40BC" wp14:editId="35595DBD">
            <wp:extent cx="6287165" cy="8542305"/>
            <wp:effectExtent l="0" t="0" r="0" b="0"/>
            <wp:docPr id="14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06DF5CD" wp14:editId="557B80A7">
            <wp:extent cx="6287167" cy="8616124"/>
            <wp:effectExtent l="0" t="0" r="0" b="0"/>
            <wp:docPr id="143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1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E0375EF" wp14:editId="65D047E9">
            <wp:extent cx="6287165" cy="8678132"/>
            <wp:effectExtent l="0" t="0" r="0" b="0"/>
            <wp:docPr id="144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026399AE" wp14:editId="420B4821">
            <wp:extent cx="6287167" cy="8684037"/>
            <wp:effectExtent l="0" t="0" r="0" b="0"/>
            <wp:docPr id="145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5DB025E" wp14:editId="7DF69B99">
            <wp:extent cx="6287165" cy="8622030"/>
            <wp:effectExtent l="0" t="0" r="0" b="0"/>
            <wp:docPr id="146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8BC3969" wp14:editId="67F362A9">
            <wp:extent cx="6287167" cy="8681085"/>
            <wp:effectExtent l="0" t="0" r="0" b="0"/>
            <wp:docPr id="147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F1CCE6C" wp14:editId="0F280E0F">
            <wp:extent cx="6287165" cy="8128920"/>
            <wp:effectExtent l="0" t="0" r="0" b="0"/>
            <wp:docPr id="148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1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0EAFFCA4" wp14:editId="107BD2FB">
            <wp:extent cx="6287167" cy="8639746"/>
            <wp:effectExtent l="0" t="0" r="0" b="0"/>
            <wp:docPr id="149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959B1E2" wp14:editId="010A2EFB">
            <wp:extent cx="6287165" cy="8309038"/>
            <wp:effectExtent l="0" t="0" r="0" b="0"/>
            <wp:docPr id="150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3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EB8FAAB" wp14:editId="197567C3">
            <wp:extent cx="6287167" cy="8542305"/>
            <wp:effectExtent l="0" t="0" r="0" b="0"/>
            <wp:docPr id="151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81A6999" wp14:editId="3851F08B">
            <wp:extent cx="6287165" cy="8492109"/>
            <wp:effectExtent l="0" t="0" r="0" b="0"/>
            <wp:docPr id="152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3A85D5CB" wp14:editId="3B67A9A8">
            <wp:extent cx="6287167" cy="8686990"/>
            <wp:effectExtent l="0" t="0" r="0" b="0"/>
            <wp:docPr id="153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12E474DD" wp14:editId="61640C2A">
            <wp:extent cx="6287165" cy="8692896"/>
            <wp:effectExtent l="0" t="0" r="0" b="0"/>
            <wp:docPr id="154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63384D8" wp14:editId="117C274A">
            <wp:extent cx="6287167" cy="8675179"/>
            <wp:effectExtent l="0" t="0" r="0" b="0"/>
            <wp:docPr id="155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7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62FC0D09" wp14:editId="7A8CF339">
            <wp:extent cx="6287165" cy="8689943"/>
            <wp:effectExtent l="0" t="0" r="0" b="0"/>
            <wp:docPr id="156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8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0C5BD390" wp14:editId="39CFE68C">
            <wp:extent cx="6287167" cy="8645652"/>
            <wp:effectExtent l="0" t="0" r="0" b="0"/>
            <wp:docPr id="157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4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7CC5B47" wp14:editId="75D6AB80">
            <wp:extent cx="6287165" cy="8698801"/>
            <wp:effectExtent l="0" t="0" r="0" b="0"/>
            <wp:docPr id="158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9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77E3F51" wp14:editId="514FDCF8">
            <wp:extent cx="6287167" cy="8672226"/>
            <wp:effectExtent l="0" t="0" r="0" b="0"/>
            <wp:docPr id="159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FDCE810" wp14:editId="58BFA313">
            <wp:extent cx="6287165" cy="8657463"/>
            <wp:effectExtent l="0" t="0" r="0" b="0"/>
            <wp:docPr id="160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57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ADFF415" wp14:editId="0CA39DDA">
            <wp:extent cx="6287167" cy="8686990"/>
            <wp:effectExtent l="0" t="0" r="0" b="0"/>
            <wp:docPr id="161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BEB6DF6" wp14:editId="11E6784C">
            <wp:extent cx="6287165" cy="8678132"/>
            <wp:effectExtent l="0" t="0" r="0" b="0"/>
            <wp:docPr id="162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1A1ADE3" wp14:editId="4298B2BC">
            <wp:extent cx="6287167" cy="8678132"/>
            <wp:effectExtent l="0" t="0" r="0" b="0"/>
            <wp:docPr id="163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78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70DA4E5" wp14:editId="617BD3C9">
            <wp:extent cx="6287165" cy="8539353"/>
            <wp:effectExtent l="0" t="0" r="0" b="0"/>
            <wp:docPr id="164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5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6678A3C1" wp14:editId="3D2F05DF">
            <wp:extent cx="6287167" cy="8666321"/>
            <wp:effectExtent l="0" t="0" r="0" b="0"/>
            <wp:docPr id="165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6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000FEEC" wp14:editId="51408571">
            <wp:extent cx="6287165" cy="8695848"/>
            <wp:effectExtent l="0" t="0" r="0" b="0"/>
            <wp:docPr id="166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9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334C147F" wp14:editId="08BB1AD1">
            <wp:extent cx="6287167" cy="8701754"/>
            <wp:effectExtent l="0" t="0" r="0" b="0"/>
            <wp:docPr id="167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70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0D006CC4" wp14:editId="64594E74">
            <wp:extent cx="6287165" cy="8686990"/>
            <wp:effectExtent l="0" t="0" r="0" b="0"/>
            <wp:docPr id="168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1239B45" wp14:editId="5E088BD1">
            <wp:extent cx="6287167" cy="8686990"/>
            <wp:effectExtent l="0" t="0" r="0" b="0"/>
            <wp:docPr id="169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08E8C465" wp14:editId="64C306A5">
            <wp:extent cx="6287165" cy="8681085"/>
            <wp:effectExtent l="0" t="0" r="0" b="0"/>
            <wp:docPr id="170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8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28E2CB5F" wp14:editId="1FA0D6C7">
            <wp:extent cx="6287167" cy="8686990"/>
            <wp:effectExtent l="0" t="0" r="0" b="0"/>
            <wp:docPr id="171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6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85C4CE8" wp14:editId="07FF5E77">
            <wp:extent cx="6287165" cy="8692896"/>
            <wp:effectExtent l="0" t="0" r="0" b="0"/>
            <wp:docPr id="172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692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6AD7AA35" wp14:editId="6EA9AF2F">
            <wp:extent cx="6287167" cy="8235219"/>
            <wp:effectExtent l="0" t="0" r="0" b="0"/>
            <wp:docPr id="173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23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EB288B2" wp14:editId="223300CA">
            <wp:extent cx="6287165" cy="8309038"/>
            <wp:effectExtent l="0" t="0" r="0" b="0"/>
            <wp:docPr id="174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30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19B1FD0F" wp14:editId="5C45DA5A">
            <wp:extent cx="6287167" cy="8530494"/>
            <wp:effectExtent l="0" t="0" r="0" b="0"/>
            <wp:docPr id="175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7ED6877B" wp14:editId="07188341">
            <wp:extent cx="6287165" cy="8232267"/>
            <wp:effectExtent l="0" t="0" r="0" b="0"/>
            <wp:docPr id="176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23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2701AF8" wp14:editId="31C78B70">
            <wp:extent cx="6287167" cy="8542305"/>
            <wp:effectExtent l="0" t="0" r="0" b="0"/>
            <wp:docPr id="177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4F3D1E61" wp14:editId="76C34F25">
            <wp:extent cx="6287165" cy="8456676"/>
            <wp:effectExtent l="0" t="0" r="0" b="0"/>
            <wp:docPr id="178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45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3DC02B76" wp14:editId="105032CD">
            <wp:extent cx="6287167" cy="8158448"/>
            <wp:effectExtent l="0" t="0" r="0" b="0"/>
            <wp:docPr id="179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15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6FB98948" wp14:editId="3BD492CE">
            <wp:extent cx="6287165" cy="8391715"/>
            <wp:effectExtent l="0" t="0" r="0" b="0"/>
            <wp:docPr id="180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3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6510C838" wp14:editId="4FDDEEF3">
            <wp:extent cx="6287167" cy="8498014"/>
            <wp:effectExtent l="0" t="0" r="0" b="0"/>
            <wp:docPr id="181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49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1024BB9E" wp14:editId="6C3E5FFB">
            <wp:extent cx="6287165" cy="8317896"/>
            <wp:effectExtent l="0" t="0" r="0" b="0"/>
            <wp:docPr id="182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317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2FF51A3E" wp14:editId="68FC9250">
            <wp:extent cx="6287167" cy="8471439"/>
            <wp:effectExtent l="0" t="0" r="0" b="0"/>
            <wp:docPr id="183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4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3C860671" wp14:editId="7CB1EECB">
            <wp:extent cx="6287165" cy="8704707"/>
            <wp:effectExtent l="0" t="0" r="0" b="0"/>
            <wp:docPr id="184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70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122E877" wp14:editId="433D0DD9">
            <wp:extent cx="6287167" cy="8530494"/>
            <wp:effectExtent l="0" t="0" r="0" b="0"/>
            <wp:docPr id="185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7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100"/>
        <w:contextualSpacing w:val="0"/>
        <w:rPr>
          <w:rFonts w:eastAsia="Times New Roman"/>
          <w:noProof w:val="0"/>
          <w:sz w:val="20"/>
          <w:lang/>
        </w:rPr>
      </w:pPr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184917E6" wp14:editId="472692C5">
            <wp:extent cx="6287165" cy="8391715"/>
            <wp:effectExtent l="0" t="0" r="0" b="0"/>
            <wp:docPr id="186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165" cy="83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C77DB4" w:rsidRPr="00C77DB4">
          <w:pgSz w:w="12480" w:h="15600"/>
          <w:pgMar w:top="380" w:right="900" w:bottom="280" w:left="860" w:header="720" w:footer="720" w:gutter="0"/>
          <w:cols w:space="720"/>
        </w:sectPr>
      </w:pPr>
    </w:p>
    <w:p w:rsidR="00C77DB4" w:rsidRPr="00C77DB4" w:rsidRDefault="00C77DB4" w:rsidP="00C77DB4">
      <w:pPr>
        <w:widowControl w:val="0"/>
        <w:autoSpaceDE w:val="0"/>
        <w:autoSpaceDN w:val="0"/>
        <w:ind w:left="384"/>
        <w:contextualSpacing w:val="0"/>
        <w:rPr>
          <w:rFonts w:eastAsia="Times New Roman"/>
          <w:noProof w:val="0"/>
          <w:sz w:val="20"/>
          <w:lang/>
        </w:rPr>
      </w:pPr>
      <w:bookmarkStart w:id="1" w:name="_GoBack"/>
      <w:bookmarkEnd w:id="1"/>
      <w:r w:rsidRPr="00C77DB4">
        <w:rPr>
          <w:rFonts w:eastAsia="Times New Roman"/>
          <w:sz w:val="20"/>
          <w:lang w:eastAsia="sr-Latn-RS"/>
        </w:rPr>
        <w:drawing>
          <wp:inline distT="0" distB="0" distL="0" distR="0" wp14:anchorId="5BE95C3A" wp14:editId="2283F7F6">
            <wp:extent cx="6493154" cy="7053072"/>
            <wp:effectExtent l="0" t="0" r="0" b="0"/>
            <wp:docPr id="187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154" cy="705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DB4" w:rsidRPr="00C77DB4" w:rsidRDefault="00C77DB4" w:rsidP="00C77DB4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lang/>
        </w:rPr>
      </w:pPr>
    </w:p>
    <w:p w:rsidR="00C77DB4" w:rsidRPr="00C77DB4" w:rsidRDefault="00C77DB4" w:rsidP="00C77DB4">
      <w:pPr>
        <w:widowControl w:val="0"/>
        <w:autoSpaceDE w:val="0"/>
        <w:autoSpaceDN w:val="0"/>
        <w:spacing w:before="4"/>
        <w:contextualSpacing w:val="0"/>
        <w:rPr>
          <w:rFonts w:eastAsia="Times New Roman"/>
          <w:noProof w:val="0"/>
          <w:sz w:val="10"/>
          <w:lang/>
        </w:rPr>
      </w:pPr>
    </w:p>
    <w:p w:rsidR="005D32D5" w:rsidRPr="005D32D5" w:rsidRDefault="005D32D5" w:rsidP="005D32D5">
      <w:pPr>
        <w:pStyle w:val="BodyText"/>
        <w:rPr>
          <w:rFonts w:eastAsia="Times New Roman"/>
          <w:noProof w:val="0"/>
          <w:sz w:val="20"/>
          <w:lang/>
        </w:rPr>
      </w:pPr>
    </w:p>
    <w:sectPr w:rsidR="005D32D5" w:rsidRPr="005D32D5" w:rsidSect="00C77DB4">
      <w:footerReference w:type="default" r:id="rId60"/>
      <w:type w:val="continuous"/>
      <w:pgSz w:w="12480" w:h="15600"/>
      <w:pgMar w:top="40" w:right="126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C5D" w:rsidRDefault="00B00C5D" w:rsidP="00517A41">
      <w:r>
        <w:separator/>
      </w:r>
    </w:p>
  </w:endnote>
  <w:endnote w:type="continuationSeparator" w:id="0">
    <w:p w:rsidR="00B00C5D" w:rsidRDefault="00B00C5D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C77DB4">
      <w:rPr>
        <w:caps/>
        <w:noProof/>
        <w:color w:val="5B9BD5"/>
      </w:rPr>
      <w:t>51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C5D" w:rsidRDefault="00B00C5D" w:rsidP="00517A41">
      <w:r>
        <w:separator/>
      </w:r>
    </w:p>
  </w:footnote>
  <w:footnote w:type="continuationSeparator" w:id="0">
    <w:p w:rsidR="00B00C5D" w:rsidRDefault="00B00C5D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63AA4"/>
    <w:rsid w:val="0007326E"/>
    <w:rsid w:val="000831BD"/>
    <w:rsid w:val="00102487"/>
    <w:rsid w:val="00192081"/>
    <w:rsid w:val="0019437E"/>
    <w:rsid w:val="001C11FA"/>
    <w:rsid w:val="001E3159"/>
    <w:rsid w:val="002466EC"/>
    <w:rsid w:val="00251BA3"/>
    <w:rsid w:val="00305A01"/>
    <w:rsid w:val="00395566"/>
    <w:rsid w:val="003960C1"/>
    <w:rsid w:val="003A5380"/>
    <w:rsid w:val="003C4BB6"/>
    <w:rsid w:val="003D018B"/>
    <w:rsid w:val="0043169D"/>
    <w:rsid w:val="0044547E"/>
    <w:rsid w:val="004B6826"/>
    <w:rsid w:val="004F4265"/>
    <w:rsid w:val="004F4E9E"/>
    <w:rsid w:val="005029F7"/>
    <w:rsid w:val="00513F91"/>
    <w:rsid w:val="00517A41"/>
    <w:rsid w:val="005455BF"/>
    <w:rsid w:val="00596ED1"/>
    <w:rsid w:val="005D32D5"/>
    <w:rsid w:val="005D6DF1"/>
    <w:rsid w:val="005F6DF4"/>
    <w:rsid w:val="00606197"/>
    <w:rsid w:val="00636D83"/>
    <w:rsid w:val="00643E74"/>
    <w:rsid w:val="00672FD2"/>
    <w:rsid w:val="006C26FD"/>
    <w:rsid w:val="007252B9"/>
    <w:rsid w:val="007B75FE"/>
    <w:rsid w:val="0080574C"/>
    <w:rsid w:val="0083524F"/>
    <w:rsid w:val="00836F7E"/>
    <w:rsid w:val="008455B7"/>
    <w:rsid w:val="008A44FA"/>
    <w:rsid w:val="00905917"/>
    <w:rsid w:val="00932A9A"/>
    <w:rsid w:val="00944E3C"/>
    <w:rsid w:val="00985750"/>
    <w:rsid w:val="009C5955"/>
    <w:rsid w:val="00A0159F"/>
    <w:rsid w:val="00A31AF5"/>
    <w:rsid w:val="00A43155"/>
    <w:rsid w:val="00AB01F0"/>
    <w:rsid w:val="00B00C5D"/>
    <w:rsid w:val="00B142A1"/>
    <w:rsid w:val="00C40AD5"/>
    <w:rsid w:val="00C77DB4"/>
    <w:rsid w:val="00CD3C1B"/>
    <w:rsid w:val="00CF6D7D"/>
    <w:rsid w:val="00D70371"/>
    <w:rsid w:val="00DB747C"/>
    <w:rsid w:val="00DC7E58"/>
    <w:rsid w:val="00DF6786"/>
    <w:rsid w:val="00E2022C"/>
    <w:rsid w:val="00E25874"/>
    <w:rsid w:val="00E768BB"/>
    <w:rsid w:val="00EE5505"/>
    <w:rsid w:val="00EF5367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BA7C5-425D-4805-BC48-525C42A53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</TotalTime>
  <Pages>51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4</cp:revision>
  <dcterms:created xsi:type="dcterms:W3CDTF">2023-11-19T12:33:00Z</dcterms:created>
  <dcterms:modified xsi:type="dcterms:W3CDTF">2023-11-19T12:35:00Z</dcterms:modified>
</cp:coreProperties>
</file>