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9682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</w:t>
            </w:r>
            <w:r w:rsidR="00D2200E">
              <w:t>1</w:t>
            </w:r>
            <w:r w:rsidR="00013A37">
              <w:t>8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130E1C" w:rsidRDefault="001D7C16" w:rsidP="00D7037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2" type="#_x0000_t75" style="width:536.25pt;height:127.9pt">
            <v:imagedata r:id="rId9" o:title="Untitled-1"/>
          </v:shape>
        </w:pict>
      </w:r>
    </w:p>
    <w:p w:rsidR="001D7C16" w:rsidRDefault="001D7C16" w:rsidP="00D70371">
      <w:pPr>
        <w:rPr>
          <w:rFonts w:ascii="Arial" w:hAnsi="Arial" w:cs="Arial"/>
          <w:sz w:val="20"/>
          <w:szCs w:val="20"/>
        </w:rPr>
        <w:sectPr w:rsidR="001D7C16" w:rsidSect="001D7C16">
          <w:footerReference w:type="default" r:id="rId10"/>
          <w:type w:val="continuous"/>
          <w:pgSz w:w="11906" w:h="16838" w:code="9"/>
          <w:pgMar w:top="568" w:right="573" w:bottom="280" w:left="567" w:header="720" w:footer="720" w:gutter="0"/>
          <w:cols w:space="720"/>
          <w:docGrid w:linePitch="245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lastRenderedPageBreak/>
        <w:drawing>
          <wp:inline distT="0" distB="0" distL="0" distR="0" wp14:anchorId="205EF042" wp14:editId="7533D0BE">
            <wp:extent cx="5896344" cy="8763762"/>
            <wp:effectExtent l="0" t="0" r="0" b="0"/>
            <wp:docPr id="99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344" cy="87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 w:rsidSect="00013A37">
          <w:pgSz w:w="12480" w:h="15650"/>
          <w:pgMar w:top="22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5FDBEEC6" wp14:editId="1364158C">
            <wp:extent cx="5897021" cy="8616124"/>
            <wp:effectExtent l="0" t="0" r="0" b="0"/>
            <wp:docPr id="99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21" cy="861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019B59C1" wp14:editId="3FCEF5F0">
            <wp:extent cx="5897014" cy="8737187"/>
            <wp:effectExtent l="0" t="0" r="0" b="0"/>
            <wp:docPr id="99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4" cy="873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01BDD434" wp14:editId="6A828FED">
            <wp:extent cx="5897011" cy="8743092"/>
            <wp:effectExtent l="0" t="0" r="0" b="0"/>
            <wp:docPr id="995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1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2DD86A6B" wp14:editId="627743E4">
            <wp:extent cx="5897024" cy="8607266"/>
            <wp:effectExtent l="0" t="0" r="0" b="0"/>
            <wp:docPr id="996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24" cy="860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14746470" wp14:editId="503DD1A9">
            <wp:extent cx="5897007" cy="8796242"/>
            <wp:effectExtent l="0" t="0" r="0" b="0"/>
            <wp:docPr id="997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7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6EA12A57" wp14:editId="37E245AA">
            <wp:extent cx="5897009" cy="8796242"/>
            <wp:effectExtent l="0" t="0" r="0" b="0"/>
            <wp:docPr id="998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9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7E97608C" wp14:editId="105FDA3E">
            <wp:extent cx="5897011" cy="8737187"/>
            <wp:effectExtent l="0" t="0" r="0" b="0"/>
            <wp:docPr id="999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1" cy="873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484427E8" wp14:editId="79BBCFA3">
            <wp:extent cx="5897009" cy="8796242"/>
            <wp:effectExtent l="0" t="0" r="0" b="0"/>
            <wp:docPr id="1000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9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351990AF" wp14:editId="30D055C7">
            <wp:extent cx="5897011" cy="8743092"/>
            <wp:effectExtent l="0" t="0" r="0" b="0"/>
            <wp:docPr id="1001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1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437782B8" wp14:editId="5ADE9500">
            <wp:extent cx="5897014" cy="8740140"/>
            <wp:effectExtent l="0" t="0" r="0" b="0"/>
            <wp:docPr id="1002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4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2806F7C5" wp14:editId="2E5C0115">
            <wp:extent cx="5897011" cy="8737187"/>
            <wp:effectExtent l="0" t="0" r="0" b="0"/>
            <wp:docPr id="1003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1" cy="873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1AA2452B" wp14:editId="5E44417C">
            <wp:extent cx="5897013" cy="8743092"/>
            <wp:effectExtent l="0" t="0" r="0" b="0"/>
            <wp:docPr id="1004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3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7B911B18" wp14:editId="08C95AE3">
            <wp:extent cx="5897007" cy="8787384"/>
            <wp:effectExtent l="0" t="0" r="0" b="0"/>
            <wp:docPr id="1005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7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2FB070FC" wp14:editId="1EEB4811">
            <wp:extent cx="5897017" cy="8692896"/>
            <wp:effectExtent l="0" t="0" r="0" b="0"/>
            <wp:docPr id="1006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7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433889D2" wp14:editId="6B0C085D">
            <wp:extent cx="5897007" cy="8787384"/>
            <wp:effectExtent l="0" t="0" r="0" b="0"/>
            <wp:docPr id="1007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7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47A9D823" wp14:editId="59D59666">
            <wp:extent cx="5897010" cy="8787384"/>
            <wp:effectExtent l="0" t="0" r="0" b="0"/>
            <wp:docPr id="1008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0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71F79F2B" wp14:editId="43A225D6">
            <wp:extent cx="5897007" cy="8796242"/>
            <wp:effectExtent l="0" t="0" r="0" b="0"/>
            <wp:docPr id="1009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7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3E926E44" wp14:editId="129CF348">
            <wp:extent cx="5897014" cy="8737187"/>
            <wp:effectExtent l="0" t="0" r="0" b="0"/>
            <wp:docPr id="1010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4" cy="873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2A2DDD0F" wp14:editId="3C86625D">
            <wp:extent cx="5897007" cy="8787384"/>
            <wp:effectExtent l="0" t="0" r="0" b="0"/>
            <wp:docPr id="1011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7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0A78626E" wp14:editId="4764C4DE">
            <wp:extent cx="5897010" cy="8781478"/>
            <wp:effectExtent l="0" t="0" r="0" b="0"/>
            <wp:docPr id="1012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0" cy="87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7FE1473F" wp14:editId="00772A7C">
            <wp:extent cx="5897011" cy="8743092"/>
            <wp:effectExtent l="0" t="0" r="0" b="0"/>
            <wp:docPr id="1013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1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76A58E6A" wp14:editId="485581A1">
            <wp:extent cx="5897009" cy="8796242"/>
            <wp:effectExtent l="0" t="0" r="0" b="0"/>
            <wp:docPr id="1014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9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135ACBF1" wp14:editId="1D4E96D9">
            <wp:extent cx="5897007" cy="8787384"/>
            <wp:effectExtent l="0" t="0" r="0" b="0"/>
            <wp:docPr id="1015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7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6AFDC272" wp14:editId="2419716C">
            <wp:extent cx="5897010" cy="8784431"/>
            <wp:effectExtent l="0" t="0" r="0" b="0"/>
            <wp:docPr id="1016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0" cy="87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7F21062F" wp14:editId="30F743FE">
            <wp:extent cx="5897011" cy="8737187"/>
            <wp:effectExtent l="0" t="0" r="0" b="0"/>
            <wp:docPr id="1017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1" cy="873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18F83820" wp14:editId="058DD6BB">
            <wp:extent cx="5897010" cy="8781478"/>
            <wp:effectExtent l="0" t="0" r="0" b="0"/>
            <wp:docPr id="1018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0" cy="87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2D7372C4" wp14:editId="410690D6">
            <wp:extent cx="5897012" cy="8725376"/>
            <wp:effectExtent l="0" t="0" r="0" b="0"/>
            <wp:docPr id="1019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2" cy="87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33EF2E18" wp14:editId="79C82C14">
            <wp:extent cx="5897010" cy="8790336"/>
            <wp:effectExtent l="0" t="0" r="0" b="0"/>
            <wp:docPr id="1020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0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0F4FE18C" wp14:editId="068C6917">
            <wp:extent cx="5897007" cy="8796242"/>
            <wp:effectExtent l="0" t="0" r="0" b="0"/>
            <wp:docPr id="1021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7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53A857CB" wp14:editId="7C3CE8AD">
            <wp:extent cx="5897009" cy="8799195"/>
            <wp:effectExtent l="0" t="0" r="0" b="0"/>
            <wp:docPr id="1022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9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47B71E32" wp14:editId="570E4CFD">
            <wp:extent cx="5897007" cy="8790336"/>
            <wp:effectExtent l="0" t="0" r="0" b="0"/>
            <wp:docPr id="1023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7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5AAC642B" wp14:editId="228BB2CB">
            <wp:extent cx="5897014" cy="8737187"/>
            <wp:effectExtent l="0" t="0" r="0" b="0"/>
            <wp:docPr id="1024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4" cy="873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6456E22C" wp14:editId="742F964F">
            <wp:extent cx="5897006" cy="8799195"/>
            <wp:effectExtent l="0" t="0" r="0" b="0"/>
            <wp:docPr id="1025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6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60A65D38" wp14:editId="69530562">
            <wp:extent cx="5897010" cy="8787384"/>
            <wp:effectExtent l="0" t="0" r="0" b="0"/>
            <wp:docPr id="1026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0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31026ADA" wp14:editId="44C9F666">
            <wp:extent cx="5897016" cy="8675179"/>
            <wp:effectExtent l="0" t="0" r="0" b="0"/>
            <wp:docPr id="1027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6" cy="867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12FE92A8" wp14:editId="4B4CE436">
            <wp:extent cx="5897011" cy="8775573"/>
            <wp:effectExtent l="0" t="0" r="0" b="0"/>
            <wp:docPr id="1028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1" cy="87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5FDBD9C3" wp14:editId="103DE822">
            <wp:extent cx="5897007" cy="8787384"/>
            <wp:effectExtent l="0" t="0" r="0" b="0"/>
            <wp:docPr id="1029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7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31FF0F1C" wp14:editId="20F365D6">
            <wp:extent cx="5897010" cy="8787384"/>
            <wp:effectExtent l="0" t="0" r="0" b="0"/>
            <wp:docPr id="1030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0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34969337" wp14:editId="0F9A81F8">
            <wp:extent cx="5897008" cy="8775573"/>
            <wp:effectExtent l="0" t="0" r="0" b="0"/>
            <wp:docPr id="1031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8" cy="87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3578CA88" wp14:editId="75FE8929">
            <wp:extent cx="5897010" cy="8784431"/>
            <wp:effectExtent l="0" t="0" r="0" b="0"/>
            <wp:docPr id="1032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0" cy="87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40E0EE38" wp14:editId="101FABCB">
            <wp:extent cx="5897007" cy="8787384"/>
            <wp:effectExtent l="0" t="0" r="0" b="0"/>
            <wp:docPr id="1033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7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2A0E4F3B" wp14:editId="02026507">
            <wp:extent cx="5897010" cy="8781478"/>
            <wp:effectExtent l="0" t="0" r="0" b="0"/>
            <wp:docPr id="1034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0" cy="87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30EA61CF" wp14:editId="2AB718BF">
            <wp:extent cx="5897011" cy="8743092"/>
            <wp:effectExtent l="0" t="0" r="0" b="0"/>
            <wp:docPr id="1035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1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4D3D19FF" wp14:editId="3C1B37D5">
            <wp:extent cx="5897010" cy="8793289"/>
            <wp:effectExtent l="0" t="0" r="0" b="0"/>
            <wp:docPr id="1036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0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7B39CB4E" wp14:editId="733962DF">
            <wp:extent cx="5897007" cy="8790336"/>
            <wp:effectExtent l="0" t="0" r="0" b="0"/>
            <wp:docPr id="1037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7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7B9308CF" wp14:editId="52C5DA85">
            <wp:extent cx="5897010" cy="8790336"/>
            <wp:effectExtent l="0" t="0" r="0" b="0"/>
            <wp:docPr id="1038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0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0B5CFAC2" wp14:editId="090CA12C">
            <wp:extent cx="5897006" cy="8799195"/>
            <wp:effectExtent l="0" t="0" r="0" b="0"/>
            <wp:docPr id="1039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6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448FCD68" wp14:editId="5BC7E001">
            <wp:extent cx="5897009" cy="8796242"/>
            <wp:effectExtent l="0" t="0" r="0" b="0"/>
            <wp:docPr id="1040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9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1DE95C4F" wp14:editId="1C87034A">
            <wp:extent cx="5897011" cy="8743092"/>
            <wp:effectExtent l="0" t="0" r="0" b="0"/>
            <wp:docPr id="1041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1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0295F764" wp14:editId="4E407212">
            <wp:extent cx="5897009" cy="8796242"/>
            <wp:effectExtent l="0" t="0" r="0" b="0"/>
            <wp:docPr id="1042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9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196505F8" wp14:editId="53A2B503">
            <wp:extent cx="5897007" cy="8796242"/>
            <wp:effectExtent l="0" t="0" r="0" b="0"/>
            <wp:docPr id="1043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7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24071D97" wp14:editId="4006FA1B">
            <wp:extent cx="5897016" cy="8716517"/>
            <wp:effectExtent l="0" t="0" r="0" b="0"/>
            <wp:docPr id="1044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6" cy="871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66B5A5E3" wp14:editId="61A9EBA0">
            <wp:extent cx="5897011" cy="8740140"/>
            <wp:effectExtent l="0" t="0" r="0" b="0"/>
            <wp:docPr id="1045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1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4EC1441F" wp14:editId="675F41C9">
            <wp:extent cx="5897010" cy="8781478"/>
            <wp:effectExtent l="0" t="0" r="0" b="0"/>
            <wp:docPr id="1046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0" cy="87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4C6BA4C5" wp14:editId="589CF0DB">
            <wp:extent cx="5897008" cy="8778525"/>
            <wp:effectExtent l="0" t="0" r="0" b="0"/>
            <wp:docPr id="1047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8" cy="87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17D0F2DA" wp14:editId="4601613F">
            <wp:extent cx="5897009" cy="8796242"/>
            <wp:effectExtent l="0" t="0" r="0" b="0"/>
            <wp:docPr id="1048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9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3DFC95BD" wp14:editId="1E094410">
            <wp:extent cx="5897007" cy="8796242"/>
            <wp:effectExtent l="0" t="0" r="0" b="0"/>
            <wp:docPr id="1049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7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6484C977" wp14:editId="5531C826">
            <wp:extent cx="5897010" cy="8790336"/>
            <wp:effectExtent l="0" t="0" r="0" b="0"/>
            <wp:docPr id="1050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0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71D8458D" wp14:editId="10F113B5">
            <wp:extent cx="5897011" cy="8743092"/>
            <wp:effectExtent l="0" t="0" r="0" b="0"/>
            <wp:docPr id="1051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1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0B8DC65F" wp14:editId="58FFE627">
            <wp:extent cx="5897013" cy="8746045"/>
            <wp:effectExtent l="0" t="0" r="0" b="0"/>
            <wp:docPr id="1052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3" cy="87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6C2D567C" wp14:editId="225BB79A">
            <wp:extent cx="5897010" cy="8748998"/>
            <wp:effectExtent l="0" t="0" r="0" b="0"/>
            <wp:docPr id="1053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0" cy="87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495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339F5FCB" wp14:editId="042AC837">
            <wp:extent cx="5897013" cy="8748998"/>
            <wp:effectExtent l="0" t="0" r="0" b="0"/>
            <wp:docPr id="1054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3" cy="87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77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784F94CF" wp14:editId="200CB732">
            <wp:extent cx="5897010" cy="8748998"/>
            <wp:effectExtent l="0" t="0" r="0" b="0"/>
            <wp:docPr id="1055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10" cy="87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7" w:rsidRPr="00013A37" w:rsidRDefault="00013A37" w:rsidP="00013A37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013A37" w:rsidRPr="00013A37">
          <w:pgSz w:w="12480" w:h="15650"/>
          <w:pgMar w:top="260" w:right="1200" w:bottom="280" w:left="760" w:header="720" w:footer="720" w:gutter="0"/>
          <w:cols w:space="720"/>
        </w:sectPr>
      </w:pPr>
    </w:p>
    <w:p w:rsidR="00013A37" w:rsidRPr="00013A37" w:rsidRDefault="00013A37" w:rsidP="00013A37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  <w:lang/>
        </w:rPr>
      </w:pPr>
      <w:r w:rsidRPr="00013A37">
        <w:rPr>
          <w:rFonts w:eastAsia="Times New Roman"/>
          <w:sz w:val="20"/>
          <w:lang w:eastAsia="sr-Latn-RS"/>
        </w:rPr>
        <w:drawing>
          <wp:inline distT="0" distB="0" distL="0" distR="0" wp14:anchorId="263A8157" wp14:editId="2D80BE20">
            <wp:extent cx="6534015" cy="8229600"/>
            <wp:effectExtent l="0" t="0" r="0" b="0"/>
            <wp:docPr id="105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13A37" w:rsidRPr="00013A37" w:rsidSect="00013A37">
      <w:pgSz w:w="12480" w:h="15650"/>
      <w:pgMar w:top="240" w:right="880" w:bottom="2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DC3" w:rsidRDefault="003E0DC3" w:rsidP="00517A41">
      <w:r>
        <w:separator/>
      </w:r>
    </w:p>
  </w:endnote>
  <w:endnote w:type="continuationSeparator" w:id="0">
    <w:p w:rsidR="003E0DC3" w:rsidRDefault="003E0DC3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3E0DC3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DC3" w:rsidRDefault="003E0DC3" w:rsidP="00517A41">
      <w:r>
        <w:separator/>
      </w:r>
    </w:p>
  </w:footnote>
  <w:footnote w:type="continuationSeparator" w:id="0">
    <w:p w:rsidR="003E0DC3" w:rsidRDefault="003E0DC3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13A37"/>
    <w:rsid w:val="00032493"/>
    <w:rsid w:val="000540A1"/>
    <w:rsid w:val="00063AA4"/>
    <w:rsid w:val="0007326E"/>
    <w:rsid w:val="000831BD"/>
    <w:rsid w:val="00102487"/>
    <w:rsid w:val="00117B66"/>
    <w:rsid w:val="00130E1C"/>
    <w:rsid w:val="001467BD"/>
    <w:rsid w:val="001707E9"/>
    <w:rsid w:val="00192081"/>
    <w:rsid w:val="0019437E"/>
    <w:rsid w:val="00197934"/>
    <w:rsid w:val="001C11FA"/>
    <w:rsid w:val="001D7C16"/>
    <w:rsid w:val="001E3159"/>
    <w:rsid w:val="002466EC"/>
    <w:rsid w:val="00251BA3"/>
    <w:rsid w:val="0025531F"/>
    <w:rsid w:val="00257528"/>
    <w:rsid w:val="00300E40"/>
    <w:rsid w:val="00302910"/>
    <w:rsid w:val="00305A01"/>
    <w:rsid w:val="00395566"/>
    <w:rsid w:val="003960C1"/>
    <w:rsid w:val="003A5380"/>
    <w:rsid w:val="003A6DB3"/>
    <w:rsid w:val="003C4BB6"/>
    <w:rsid w:val="003D018B"/>
    <w:rsid w:val="003E0DC3"/>
    <w:rsid w:val="0043169D"/>
    <w:rsid w:val="0044547E"/>
    <w:rsid w:val="004635D1"/>
    <w:rsid w:val="004B33F2"/>
    <w:rsid w:val="004B6826"/>
    <w:rsid w:val="004B7394"/>
    <w:rsid w:val="004D40B2"/>
    <w:rsid w:val="004F4265"/>
    <w:rsid w:val="004F4E9E"/>
    <w:rsid w:val="005029F7"/>
    <w:rsid w:val="00513F91"/>
    <w:rsid w:val="00517A41"/>
    <w:rsid w:val="005455BF"/>
    <w:rsid w:val="0059369F"/>
    <w:rsid w:val="00596ED1"/>
    <w:rsid w:val="005B43B1"/>
    <w:rsid w:val="005D32D5"/>
    <w:rsid w:val="005D6DF1"/>
    <w:rsid w:val="005E70EB"/>
    <w:rsid w:val="005F2532"/>
    <w:rsid w:val="005F6DF4"/>
    <w:rsid w:val="00606197"/>
    <w:rsid w:val="00636D83"/>
    <w:rsid w:val="00643E74"/>
    <w:rsid w:val="00672FD2"/>
    <w:rsid w:val="006C26FD"/>
    <w:rsid w:val="006C69CE"/>
    <w:rsid w:val="007252B9"/>
    <w:rsid w:val="0076074C"/>
    <w:rsid w:val="007722AD"/>
    <w:rsid w:val="007B75FE"/>
    <w:rsid w:val="007E6DB1"/>
    <w:rsid w:val="0080574C"/>
    <w:rsid w:val="008109D0"/>
    <w:rsid w:val="0082643E"/>
    <w:rsid w:val="0083524F"/>
    <w:rsid w:val="00836F7E"/>
    <w:rsid w:val="008455B7"/>
    <w:rsid w:val="008A44FA"/>
    <w:rsid w:val="00905917"/>
    <w:rsid w:val="00910134"/>
    <w:rsid w:val="00932A9A"/>
    <w:rsid w:val="00933AE2"/>
    <w:rsid w:val="00944E3C"/>
    <w:rsid w:val="00945288"/>
    <w:rsid w:val="00985750"/>
    <w:rsid w:val="00991366"/>
    <w:rsid w:val="009C5955"/>
    <w:rsid w:val="009D225A"/>
    <w:rsid w:val="00A0159F"/>
    <w:rsid w:val="00A31AF5"/>
    <w:rsid w:val="00A43155"/>
    <w:rsid w:val="00A44946"/>
    <w:rsid w:val="00AB01F0"/>
    <w:rsid w:val="00B020CD"/>
    <w:rsid w:val="00B142A1"/>
    <w:rsid w:val="00B251B6"/>
    <w:rsid w:val="00B72177"/>
    <w:rsid w:val="00C40AD5"/>
    <w:rsid w:val="00C77DB4"/>
    <w:rsid w:val="00CD0841"/>
    <w:rsid w:val="00CD3C1B"/>
    <w:rsid w:val="00CF6D7D"/>
    <w:rsid w:val="00D2200E"/>
    <w:rsid w:val="00D70371"/>
    <w:rsid w:val="00D84749"/>
    <w:rsid w:val="00D90D0D"/>
    <w:rsid w:val="00DB747C"/>
    <w:rsid w:val="00DC7E58"/>
    <w:rsid w:val="00DF6786"/>
    <w:rsid w:val="00E2022C"/>
    <w:rsid w:val="00E25874"/>
    <w:rsid w:val="00E356AF"/>
    <w:rsid w:val="00E768BB"/>
    <w:rsid w:val="00EE5505"/>
    <w:rsid w:val="00EF5367"/>
    <w:rsid w:val="00F6725F"/>
    <w:rsid w:val="00F92A82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7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79820-7525-407F-AAB2-47D323A21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66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2023-11-19T13:21:00Z</dcterms:created>
  <dcterms:modified xsi:type="dcterms:W3CDTF">2023-11-19T13:23:00Z</dcterms:modified>
</cp:coreProperties>
</file>