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РЕПУБЛИКЕ СРБИЈЕ ЗА 20</w:t>
            </w:r>
            <w:r w:rsidR="00D2200E">
              <w:t>1</w:t>
            </w:r>
            <w:r w:rsidR="00117B66">
              <w:t>1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130E1C" w:rsidRDefault="00DD4F62" w:rsidP="00D7037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127.9pt">
            <v:imagedata r:id="rId9" o:title="Untitled-1"/>
          </v:shape>
        </w:pict>
      </w:r>
    </w:p>
    <w:p w:rsidR="001D7C16" w:rsidRDefault="001D7C16" w:rsidP="00D70371">
      <w:pPr>
        <w:rPr>
          <w:rFonts w:ascii="Arial" w:hAnsi="Arial" w:cs="Arial"/>
          <w:sz w:val="20"/>
          <w:szCs w:val="20"/>
        </w:rPr>
        <w:sectPr w:rsidR="001D7C16" w:rsidSect="001D7C16">
          <w:footerReference w:type="default" r:id="rId10"/>
          <w:type w:val="continuous"/>
          <w:pgSz w:w="11906" w:h="16838" w:code="9"/>
          <w:pgMar w:top="568" w:right="573" w:bottom="280" w:left="567" w:header="720" w:footer="720" w:gutter="0"/>
          <w:cols w:space="720"/>
          <w:docGrid w:linePitch="245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63AE2EDF" wp14:editId="2C48FADA">
            <wp:extent cx="5732831" cy="8211597"/>
            <wp:effectExtent l="0" t="0" r="0" b="0"/>
            <wp:docPr id="44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3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 w:rsidSect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6CC4EDF" wp14:editId="66FA7409">
            <wp:extent cx="5777108" cy="8211597"/>
            <wp:effectExtent l="0" t="0" r="0" b="0"/>
            <wp:docPr id="444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08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314271DC" wp14:editId="5D16D0AC">
            <wp:extent cx="5703310" cy="8211597"/>
            <wp:effectExtent l="0" t="0" r="0" b="0"/>
            <wp:docPr id="44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310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F5048D3" wp14:editId="5606A789">
            <wp:extent cx="5579323" cy="8211597"/>
            <wp:effectExtent l="0" t="0" r="0" b="0"/>
            <wp:docPr id="44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32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856074A" wp14:editId="77627786">
            <wp:extent cx="5514381" cy="8211597"/>
            <wp:effectExtent l="0" t="0" r="0" b="0"/>
            <wp:docPr id="44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8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7904120" wp14:editId="141F1C67">
            <wp:extent cx="5871573" cy="8211597"/>
            <wp:effectExtent l="0" t="0" r="0" b="0"/>
            <wp:docPr id="448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7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891629B" wp14:editId="4C8076DA">
            <wp:extent cx="5706262" cy="8211597"/>
            <wp:effectExtent l="0" t="0" r="0" b="0"/>
            <wp:docPr id="449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262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75C58EA" wp14:editId="2CCC1367">
            <wp:extent cx="5564563" cy="8211597"/>
            <wp:effectExtent l="0" t="0" r="0" b="0"/>
            <wp:docPr id="450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6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C111CC7" wp14:editId="2789C746">
            <wp:extent cx="5815487" cy="8211597"/>
            <wp:effectExtent l="0" t="0" r="0" b="0"/>
            <wp:docPr id="451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48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BAE9F1F" wp14:editId="251B482C">
            <wp:extent cx="5886333" cy="8211597"/>
            <wp:effectExtent l="0" t="0" r="0" b="0"/>
            <wp:docPr id="452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3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2AC86A5" wp14:editId="4FB6266E">
            <wp:extent cx="6149066" cy="8211597"/>
            <wp:effectExtent l="0" t="0" r="0" b="0"/>
            <wp:docPr id="453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6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9ED3689" wp14:editId="3C51E0D0">
            <wp:extent cx="6022126" cy="8211597"/>
            <wp:effectExtent l="0" t="0" r="0" b="0"/>
            <wp:docPr id="454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12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C2A6A80" wp14:editId="7244694B">
            <wp:extent cx="5824343" cy="8211597"/>
            <wp:effectExtent l="0" t="0" r="0" b="0"/>
            <wp:docPr id="455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34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588564F" wp14:editId="1A63FC7A">
            <wp:extent cx="5765300" cy="8211597"/>
            <wp:effectExtent l="0" t="0" r="0" b="0"/>
            <wp:docPr id="456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00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8D99DC1" wp14:editId="1F85A8E4">
            <wp:extent cx="5659030" cy="8211597"/>
            <wp:effectExtent l="0" t="0" r="0" b="0"/>
            <wp:docPr id="457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030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5ACFA02" wp14:editId="38000DFF">
            <wp:extent cx="5611795" cy="8211597"/>
            <wp:effectExtent l="0" t="0" r="0" b="0"/>
            <wp:docPr id="458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79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525BF5C" wp14:editId="442B1074">
            <wp:extent cx="5142426" cy="8211597"/>
            <wp:effectExtent l="0" t="0" r="0" b="0"/>
            <wp:docPr id="459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42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322F880" wp14:editId="2FA40F7B">
            <wp:extent cx="6087071" cy="8211597"/>
            <wp:effectExtent l="0" t="0" r="0" b="0"/>
            <wp:docPr id="460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07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3F2B860" wp14:editId="51981AC8">
            <wp:extent cx="5777111" cy="8211597"/>
            <wp:effectExtent l="0" t="0" r="0" b="0"/>
            <wp:docPr id="461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11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34857AD" wp14:editId="19586CB4">
            <wp:extent cx="5133567" cy="8211597"/>
            <wp:effectExtent l="0" t="0" r="0" b="0"/>
            <wp:docPr id="462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56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04EFB99" wp14:editId="2116FDFE">
            <wp:extent cx="5490765" cy="8211597"/>
            <wp:effectExtent l="0" t="0" r="0" b="0"/>
            <wp:docPr id="463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76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A1AB1D9" wp14:editId="3D258AA1">
            <wp:extent cx="5408106" cy="8211597"/>
            <wp:effectExtent l="0" t="0" r="0" b="0"/>
            <wp:docPr id="464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10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4441030" wp14:editId="222DE924">
            <wp:extent cx="5785967" cy="8211597"/>
            <wp:effectExtent l="0" t="0" r="0" b="0"/>
            <wp:docPr id="465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6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655CC8A" wp14:editId="3494A865">
            <wp:extent cx="6033934" cy="8211597"/>
            <wp:effectExtent l="0" t="0" r="0" b="0"/>
            <wp:docPr id="466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93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60CF180" wp14:editId="799987EC">
            <wp:extent cx="5476004" cy="8211597"/>
            <wp:effectExtent l="0" t="0" r="0" b="0"/>
            <wp:docPr id="467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00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200736E" wp14:editId="3658FED4">
            <wp:extent cx="5588179" cy="8211597"/>
            <wp:effectExtent l="0" t="0" r="0" b="0"/>
            <wp:docPr id="468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7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F34E9E1" wp14:editId="7BFD0E90">
            <wp:extent cx="5496669" cy="8211597"/>
            <wp:effectExtent l="0" t="0" r="0" b="0"/>
            <wp:docPr id="469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66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3624A280" wp14:editId="367AC977">
            <wp:extent cx="5809581" cy="8211597"/>
            <wp:effectExtent l="0" t="0" r="0" b="0"/>
            <wp:docPr id="470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58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F8FA037" wp14:editId="64022A7B">
            <wp:extent cx="5661982" cy="8211597"/>
            <wp:effectExtent l="0" t="0" r="0" b="0"/>
            <wp:docPr id="471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82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2249BFB" wp14:editId="1180CA39">
            <wp:extent cx="5582275" cy="8211597"/>
            <wp:effectExtent l="0" t="0" r="0" b="0"/>
            <wp:docPr id="472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27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4DA9E9D" wp14:editId="22039F77">
            <wp:extent cx="5830247" cy="8211597"/>
            <wp:effectExtent l="0" t="0" r="0" b="0"/>
            <wp:docPr id="473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4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0095514" wp14:editId="01118044">
            <wp:extent cx="5921758" cy="8211597"/>
            <wp:effectExtent l="0" t="0" r="0" b="0"/>
            <wp:docPr id="474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758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7725353" wp14:editId="17F35523">
            <wp:extent cx="5821391" cy="8211597"/>
            <wp:effectExtent l="0" t="0" r="0" b="0"/>
            <wp:docPr id="475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39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D15EE85" wp14:editId="7D6C494C">
            <wp:extent cx="6214008" cy="8211597"/>
            <wp:effectExtent l="0" t="0" r="0" b="0"/>
            <wp:docPr id="476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008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3E44EB0F" wp14:editId="74FA816D">
            <wp:extent cx="5535045" cy="8211597"/>
            <wp:effectExtent l="0" t="0" r="0" b="0"/>
            <wp:docPr id="477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04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94430C7" wp14:editId="581017A3">
            <wp:extent cx="5608843" cy="8211597"/>
            <wp:effectExtent l="0" t="0" r="0" b="0"/>
            <wp:docPr id="478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84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C679DC8" wp14:editId="2E1CEC21">
            <wp:extent cx="5523237" cy="8211597"/>
            <wp:effectExtent l="0" t="0" r="0" b="0"/>
            <wp:docPr id="479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23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69B8C2D" wp14:editId="385D5A30">
            <wp:extent cx="5821389" cy="8211597"/>
            <wp:effectExtent l="0" t="0" r="0" b="0"/>
            <wp:docPr id="480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38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059B3FC" wp14:editId="3C5AAE80">
            <wp:extent cx="5892240" cy="8211597"/>
            <wp:effectExtent l="0" t="0" r="0" b="0"/>
            <wp:docPr id="481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240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DE54A53" wp14:editId="60614C95">
            <wp:extent cx="5803677" cy="8211597"/>
            <wp:effectExtent l="0" t="0" r="0" b="0"/>
            <wp:docPr id="482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67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FC3E8D7" wp14:editId="69C84B7B">
            <wp:extent cx="5481908" cy="8211597"/>
            <wp:effectExtent l="0" t="0" r="0" b="0"/>
            <wp:docPr id="483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908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404A38C" wp14:editId="010300FD">
            <wp:extent cx="5753492" cy="8211597"/>
            <wp:effectExtent l="0" t="0" r="0" b="0"/>
            <wp:docPr id="484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492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B499631" wp14:editId="0113BD0F">
            <wp:extent cx="5136522" cy="8211597"/>
            <wp:effectExtent l="0" t="0" r="0" b="0"/>
            <wp:docPr id="485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522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D488CA3" wp14:editId="13483F28">
            <wp:extent cx="5697404" cy="8211597"/>
            <wp:effectExtent l="0" t="0" r="0" b="0"/>
            <wp:docPr id="486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740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5AB9CCC" wp14:editId="33AB31F3">
            <wp:extent cx="5806631" cy="8211597"/>
            <wp:effectExtent l="0" t="0" r="0" b="0"/>
            <wp:docPr id="487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63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9A80A13" wp14:editId="4E9749BA">
            <wp:extent cx="5408106" cy="8211597"/>
            <wp:effectExtent l="0" t="0" r="0" b="0"/>
            <wp:docPr id="488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10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CF441B5" wp14:editId="61898E20">
            <wp:extent cx="5535045" cy="8211597"/>
            <wp:effectExtent l="0" t="0" r="0" b="0"/>
            <wp:docPr id="489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04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51E4580" wp14:editId="255D4493">
            <wp:extent cx="5791869" cy="8211597"/>
            <wp:effectExtent l="0" t="0" r="0" b="0"/>
            <wp:docPr id="490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6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61C85A9" wp14:editId="0F405819">
            <wp:extent cx="5659030" cy="8211597"/>
            <wp:effectExtent l="0" t="0" r="0" b="0"/>
            <wp:docPr id="491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030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3280774C" wp14:editId="056D6BA4">
            <wp:extent cx="5759396" cy="8211597"/>
            <wp:effectExtent l="0" t="0" r="0" b="0"/>
            <wp:docPr id="492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9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1C71B90" wp14:editId="5E794ADD">
            <wp:extent cx="4918072" cy="8211597"/>
            <wp:effectExtent l="0" t="0" r="0" b="0"/>
            <wp:docPr id="493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072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E39DB2C" wp14:editId="3C9A0D7D">
            <wp:extent cx="5732828" cy="8211597"/>
            <wp:effectExtent l="0" t="0" r="0" b="0"/>
            <wp:docPr id="494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828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D043A77" wp14:editId="2643E111">
            <wp:extent cx="5741687" cy="8211597"/>
            <wp:effectExtent l="0" t="0" r="0" b="0"/>
            <wp:docPr id="495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8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51E0A24" wp14:editId="3C77CD10">
            <wp:extent cx="5862717" cy="8211597"/>
            <wp:effectExtent l="0" t="0" r="0" b="0"/>
            <wp:docPr id="496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71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B02AB50" wp14:editId="1073075D">
            <wp:extent cx="5597037" cy="8211597"/>
            <wp:effectExtent l="0" t="0" r="0" b="0"/>
            <wp:docPr id="497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03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7EE3275" wp14:editId="78128AC4">
            <wp:extent cx="5859765" cy="8211597"/>
            <wp:effectExtent l="0" t="0" r="0" b="0"/>
            <wp:docPr id="498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6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A62805A" wp14:editId="2FE30657">
            <wp:extent cx="5912904" cy="8211597"/>
            <wp:effectExtent l="0" t="0" r="0" b="0"/>
            <wp:docPr id="499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90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33770502" wp14:editId="7807E98D">
            <wp:extent cx="5641315" cy="8211597"/>
            <wp:effectExtent l="0" t="0" r="0" b="0"/>
            <wp:docPr id="500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31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297BF88" wp14:editId="729BA13D">
            <wp:extent cx="5759399" cy="8211597"/>
            <wp:effectExtent l="0" t="0" r="0" b="0"/>
            <wp:docPr id="501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39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785A362" wp14:editId="3CD9DB1E">
            <wp:extent cx="5644267" cy="8211597"/>
            <wp:effectExtent l="0" t="0" r="0" b="0"/>
            <wp:docPr id="502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426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CB7D2B0" wp14:editId="031A53AD">
            <wp:extent cx="5599989" cy="8211597"/>
            <wp:effectExtent l="0" t="0" r="0" b="0"/>
            <wp:docPr id="503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98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408CDFE" wp14:editId="00D36152">
            <wp:extent cx="5585227" cy="8211597"/>
            <wp:effectExtent l="0" t="0" r="0" b="0"/>
            <wp:docPr id="504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22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8493B50" wp14:editId="3C755291">
            <wp:extent cx="5824343" cy="8211597"/>
            <wp:effectExtent l="0" t="0" r="0" b="0"/>
            <wp:docPr id="505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34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BED5632" wp14:editId="5B10ADFB">
            <wp:extent cx="5836149" cy="8211597"/>
            <wp:effectExtent l="0" t="0" r="0" b="0"/>
            <wp:docPr id="506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14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9EF4CBA" wp14:editId="5C5F4D8A">
            <wp:extent cx="5325451" cy="8211597"/>
            <wp:effectExtent l="0" t="0" r="0" b="0"/>
            <wp:docPr id="507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45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F2E9C65" wp14:editId="4A32B2CC">
            <wp:extent cx="5535043" cy="8211597"/>
            <wp:effectExtent l="0" t="0" r="0" b="0"/>
            <wp:docPr id="508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04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602095D" wp14:editId="672DF2AD">
            <wp:extent cx="5638366" cy="8211597"/>
            <wp:effectExtent l="0" t="0" r="0" b="0"/>
            <wp:docPr id="509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36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8C3B209" wp14:editId="3691DF48">
            <wp:extent cx="5721020" cy="8211597"/>
            <wp:effectExtent l="0" t="0" r="0" b="0"/>
            <wp:docPr id="510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020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52FA919" wp14:editId="6076D2B0">
            <wp:extent cx="5723974" cy="8211597"/>
            <wp:effectExtent l="0" t="0" r="0" b="0"/>
            <wp:docPr id="511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97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97D8307" wp14:editId="6F187C41">
            <wp:extent cx="5449434" cy="8211597"/>
            <wp:effectExtent l="0" t="0" r="0" b="0"/>
            <wp:docPr id="512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3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963CC37" wp14:editId="249E2489">
            <wp:extent cx="5661982" cy="8211597"/>
            <wp:effectExtent l="0" t="0" r="0" b="0"/>
            <wp:docPr id="513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82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1EC6B57" wp14:editId="45DEE510">
            <wp:extent cx="5780061" cy="8211597"/>
            <wp:effectExtent l="0" t="0" r="0" b="0"/>
            <wp:docPr id="514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06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3066557" wp14:editId="776A7BDD">
            <wp:extent cx="5783015" cy="8211597"/>
            <wp:effectExtent l="0" t="0" r="0" b="0"/>
            <wp:docPr id="515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01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B1ED581" wp14:editId="78F19864">
            <wp:extent cx="5304785" cy="8211597"/>
            <wp:effectExtent l="0" t="0" r="0" b="0"/>
            <wp:docPr id="516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78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7702F0F" wp14:editId="55CA40AB">
            <wp:extent cx="5287075" cy="8211597"/>
            <wp:effectExtent l="0" t="0" r="0" b="0"/>
            <wp:docPr id="517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7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B1FC161" wp14:editId="1C4A773D">
            <wp:extent cx="5248696" cy="8211597"/>
            <wp:effectExtent l="0" t="0" r="0" b="0"/>
            <wp:docPr id="518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9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FCD2032" wp14:editId="2B59117B">
            <wp:extent cx="5847959" cy="8211597"/>
            <wp:effectExtent l="0" t="0" r="0" b="0"/>
            <wp:docPr id="519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95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3006424" wp14:editId="110E855C">
            <wp:extent cx="5895189" cy="8211597"/>
            <wp:effectExtent l="0" t="0" r="0" b="0"/>
            <wp:docPr id="520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8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51ECA73" wp14:editId="3949882D">
            <wp:extent cx="6107738" cy="8211597"/>
            <wp:effectExtent l="0" t="0" r="0" b="0"/>
            <wp:docPr id="521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738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4F9FD7D" wp14:editId="157E87C5">
            <wp:extent cx="5656076" cy="8211597"/>
            <wp:effectExtent l="0" t="0" r="0" b="0"/>
            <wp:docPr id="522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07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322B3E80" wp14:editId="4009753D">
            <wp:extent cx="5912904" cy="8211597"/>
            <wp:effectExtent l="0" t="0" r="0" b="0"/>
            <wp:docPr id="523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90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5E37C9A" wp14:editId="432FF8CF">
            <wp:extent cx="5535043" cy="8211597"/>
            <wp:effectExtent l="0" t="0" r="0" b="0"/>
            <wp:docPr id="524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04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2690760" wp14:editId="324CB01D">
            <wp:extent cx="5493717" cy="8211597"/>
            <wp:effectExtent l="0" t="0" r="0" b="0"/>
            <wp:docPr id="525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71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30D11E4" wp14:editId="67742AFF">
            <wp:extent cx="5540947" cy="8211597"/>
            <wp:effectExtent l="0" t="0" r="0" b="0"/>
            <wp:docPr id="526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94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EA26A4D" wp14:editId="67D4FADD">
            <wp:extent cx="5434676" cy="8211597"/>
            <wp:effectExtent l="0" t="0" r="0" b="0"/>
            <wp:docPr id="527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676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0A8E9E4" wp14:editId="1B21C877">
            <wp:extent cx="5594083" cy="8211597"/>
            <wp:effectExtent l="0" t="0" r="0" b="0"/>
            <wp:docPr id="528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08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A1441C9" wp14:editId="762CC3F0">
            <wp:extent cx="5744639" cy="8211597"/>
            <wp:effectExtent l="0" t="0" r="0" b="0"/>
            <wp:docPr id="529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63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E65BB36" wp14:editId="0FCBC530">
            <wp:extent cx="5638363" cy="8211597"/>
            <wp:effectExtent l="0" t="0" r="0" b="0"/>
            <wp:docPr id="530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36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7586941" wp14:editId="35CA9989">
            <wp:extent cx="5511429" cy="8211597"/>
            <wp:effectExtent l="0" t="0" r="0" b="0"/>
            <wp:docPr id="531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42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3870FC14" wp14:editId="618366E7">
            <wp:extent cx="5588179" cy="8211597"/>
            <wp:effectExtent l="0" t="0" r="0" b="0"/>
            <wp:docPr id="532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7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90F8B61" wp14:editId="3462CB73">
            <wp:extent cx="6013273" cy="8211597"/>
            <wp:effectExtent l="0" t="0" r="0" b="0"/>
            <wp:docPr id="533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27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D23D1FE" wp14:editId="723BE798">
            <wp:extent cx="5850909" cy="8211597"/>
            <wp:effectExtent l="0" t="0" r="0" b="0"/>
            <wp:docPr id="534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0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F30A8C0" wp14:editId="08C6DBBE">
            <wp:extent cx="5546853" cy="8211597"/>
            <wp:effectExtent l="0" t="0" r="0" b="0"/>
            <wp:docPr id="535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853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4FE8C397" wp14:editId="2FA46135">
            <wp:extent cx="5526187" cy="8211597"/>
            <wp:effectExtent l="0" t="0" r="0" b="0"/>
            <wp:docPr id="536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18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5031F091" wp14:editId="26E6BB00">
            <wp:extent cx="5605894" cy="8211597"/>
            <wp:effectExtent l="0" t="0" r="0" b="0"/>
            <wp:docPr id="537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89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CA0BE0C" wp14:editId="3DA7C467">
            <wp:extent cx="5800725" cy="8211597"/>
            <wp:effectExtent l="0" t="0" r="0" b="0"/>
            <wp:docPr id="538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8266893" wp14:editId="2486C258">
            <wp:extent cx="5694454" cy="8211597"/>
            <wp:effectExtent l="0" t="0" r="0" b="0"/>
            <wp:docPr id="539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45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60DA75DF" wp14:editId="37E8C5ED">
            <wp:extent cx="5284121" cy="8211597"/>
            <wp:effectExtent l="0" t="0" r="0" b="0"/>
            <wp:docPr id="540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121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77FDEDBC" wp14:editId="639640ED">
            <wp:extent cx="5431724" cy="8211597"/>
            <wp:effectExtent l="0" t="0" r="0" b="0"/>
            <wp:docPr id="541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724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119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1645B937" wp14:editId="0BDF22CA">
            <wp:extent cx="5617699" cy="8211597"/>
            <wp:effectExtent l="0" t="0" r="0" b="0"/>
            <wp:docPr id="542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699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ind w:left="403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0A464E84" wp14:editId="463EDB18">
            <wp:extent cx="5567517" cy="8211597"/>
            <wp:effectExtent l="0" t="0" r="0" b="0"/>
            <wp:docPr id="543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517" cy="82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</w:rPr>
        <w:sectPr w:rsidR="005E70EB" w:rsidRPr="005E70EB">
          <w:pgSz w:w="12480" w:h="15650"/>
          <w:pgMar w:top="320" w:right="1100" w:bottom="280" w:left="860" w:header="720" w:footer="720" w:gutter="0"/>
          <w:cols w:space="720"/>
        </w:sect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  <w:bookmarkStart w:id="1" w:name="_GoBack"/>
      <w:bookmarkEnd w:id="1"/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</w:rPr>
      </w:pPr>
    </w:p>
    <w:p w:rsidR="005E70EB" w:rsidRPr="005E70EB" w:rsidRDefault="005E70EB" w:rsidP="005E70EB">
      <w:pPr>
        <w:widowControl w:val="0"/>
        <w:autoSpaceDE w:val="0"/>
        <w:autoSpaceDN w:val="0"/>
        <w:spacing w:before="4"/>
        <w:contextualSpacing w:val="0"/>
        <w:rPr>
          <w:rFonts w:eastAsia="Times New Roman"/>
          <w:noProof w:val="0"/>
          <w:sz w:val="17"/>
        </w:rPr>
      </w:pPr>
    </w:p>
    <w:p w:rsidR="005E70EB" w:rsidRPr="005E70EB" w:rsidRDefault="005E70EB" w:rsidP="005E70EB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</w:rPr>
      </w:pPr>
      <w:r w:rsidRPr="005E70EB">
        <w:rPr>
          <w:rFonts w:eastAsia="Times New Roman"/>
          <w:sz w:val="20"/>
          <w:lang w:eastAsia="sr-Latn-RS"/>
        </w:rPr>
        <w:drawing>
          <wp:inline distT="0" distB="0" distL="0" distR="0" wp14:anchorId="26292A8E" wp14:editId="14525052">
            <wp:extent cx="8957848" cy="1266729"/>
            <wp:effectExtent l="0" t="0" r="0" b="0"/>
            <wp:docPr id="54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7848" cy="126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16" w:rsidRPr="008455B7" w:rsidRDefault="001D7C16" w:rsidP="00117B66">
      <w:pPr>
        <w:widowControl w:val="0"/>
        <w:autoSpaceDE w:val="0"/>
        <w:autoSpaceDN w:val="0"/>
        <w:ind w:left="105"/>
        <w:contextualSpacing w:val="0"/>
        <w:rPr>
          <w:rFonts w:ascii="Arial" w:hAnsi="Arial" w:cs="Arial"/>
          <w:sz w:val="20"/>
          <w:szCs w:val="20"/>
        </w:rPr>
      </w:pPr>
    </w:p>
    <w:sectPr w:rsidR="001D7C16" w:rsidRPr="008455B7">
      <w:pgSz w:w="15650" w:h="12480" w:orient="landscape"/>
      <w:pgMar w:top="1400" w:right="22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618D" w:rsidRDefault="008E618D" w:rsidP="00517A41">
      <w:r>
        <w:separator/>
      </w:r>
    </w:p>
  </w:endnote>
  <w:endnote w:type="continuationSeparator" w:id="0">
    <w:p w:rsidR="008E618D" w:rsidRDefault="008E618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8E618D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618D" w:rsidRDefault="008E618D" w:rsidP="00517A41">
      <w:r>
        <w:separator/>
      </w:r>
    </w:p>
  </w:footnote>
  <w:footnote w:type="continuationSeparator" w:id="0">
    <w:p w:rsidR="008E618D" w:rsidRDefault="008E618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17B66"/>
    <w:rsid w:val="00130E1C"/>
    <w:rsid w:val="001467BD"/>
    <w:rsid w:val="00192081"/>
    <w:rsid w:val="0019437E"/>
    <w:rsid w:val="001C11FA"/>
    <w:rsid w:val="001D7C16"/>
    <w:rsid w:val="001E3159"/>
    <w:rsid w:val="002466EC"/>
    <w:rsid w:val="00251BA3"/>
    <w:rsid w:val="00257528"/>
    <w:rsid w:val="00305A01"/>
    <w:rsid w:val="00395566"/>
    <w:rsid w:val="003960C1"/>
    <w:rsid w:val="003A5380"/>
    <w:rsid w:val="003A6DB3"/>
    <w:rsid w:val="003C4BB6"/>
    <w:rsid w:val="003D018B"/>
    <w:rsid w:val="0043169D"/>
    <w:rsid w:val="0044547E"/>
    <w:rsid w:val="004B33F2"/>
    <w:rsid w:val="004B6826"/>
    <w:rsid w:val="004F4265"/>
    <w:rsid w:val="004F4E9E"/>
    <w:rsid w:val="005029F7"/>
    <w:rsid w:val="00513F91"/>
    <w:rsid w:val="00517A41"/>
    <w:rsid w:val="005455BF"/>
    <w:rsid w:val="00596ED1"/>
    <w:rsid w:val="005B43B1"/>
    <w:rsid w:val="005D32D5"/>
    <w:rsid w:val="005D6DF1"/>
    <w:rsid w:val="005E70EB"/>
    <w:rsid w:val="005F6DF4"/>
    <w:rsid w:val="00606197"/>
    <w:rsid w:val="00636D83"/>
    <w:rsid w:val="00643E74"/>
    <w:rsid w:val="00672FD2"/>
    <w:rsid w:val="006C26FD"/>
    <w:rsid w:val="006C69CE"/>
    <w:rsid w:val="007252B9"/>
    <w:rsid w:val="0076074C"/>
    <w:rsid w:val="007722AD"/>
    <w:rsid w:val="007B75FE"/>
    <w:rsid w:val="007E6DB1"/>
    <w:rsid w:val="0080574C"/>
    <w:rsid w:val="0083524F"/>
    <w:rsid w:val="00836F7E"/>
    <w:rsid w:val="008455B7"/>
    <w:rsid w:val="008A44FA"/>
    <w:rsid w:val="008E618D"/>
    <w:rsid w:val="00905917"/>
    <w:rsid w:val="00910134"/>
    <w:rsid w:val="00932A9A"/>
    <w:rsid w:val="00944E3C"/>
    <w:rsid w:val="00985750"/>
    <w:rsid w:val="009C5955"/>
    <w:rsid w:val="00A0159F"/>
    <w:rsid w:val="00A31AF5"/>
    <w:rsid w:val="00A43155"/>
    <w:rsid w:val="00AB01F0"/>
    <w:rsid w:val="00B020CD"/>
    <w:rsid w:val="00B142A1"/>
    <w:rsid w:val="00B251B6"/>
    <w:rsid w:val="00B72177"/>
    <w:rsid w:val="00C40AD5"/>
    <w:rsid w:val="00C77DB4"/>
    <w:rsid w:val="00CD3C1B"/>
    <w:rsid w:val="00CF6D7D"/>
    <w:rsid w:val="00D2200E"/>
    <w:rsid w:val="00D70371"/>
    <w:rsid w:val="00D90D0D"/>
    <w:rsid w:val="00DB747C"/>
    <w:rsid w:val="00DC7E58"/>
    <w:rsid w:val="00DD4F62"/>
    <w:rsid w:val="00DF6786"/>
    <w:rsid w:val="00E2022C"/>
    <w:rsid w:val="00E25874"/>
    <w:rsid w:val="00E356AF"/>
    <w:rsid w:val="00E768BB"/>
    <w:rsid w:val="00EE5505"/>
    <w:rsid w:val="00EF5367"/>
    <w:rsid w:val="00F6725F"/>
    <w:rsid w:val="00F92A82"/>
    <w:rsid w:val="00FA6A61"/>
    <w:rsid w:val="00FB4DF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fontTable" Target="fontTable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D2FD7-3CA8-4A39-B859-F7AA91314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103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2023-11-19T12:55:00Z</dcterms:created>
  <dcterms:modified xsi:type="dcterms:W3CDTF">2023-11-19T12:58:00Z</dcterms:modified>
</cp:coreProperties>
</file>