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"/>
        <w:gridCol w:w="887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5363A0" w:rsidRPr="005363A0" w:rsidRDefault="005363A0" w:rsidP="005363A0">
            <w:pPr>
              <w:pStyle w:val="NASLOVBELO"/>
              <w:spacing w:line="360" w:lineRule="auto"/>
              <w:rPr>
                <w:color w:val="FFE599"/>
              </w:rPr>
            </w:pPr>
            <w:r w:rsidRPr="005363A0">
              <w:rPr>
                <w:color w:val="FFE599"/>
              </w:rPr>
              <w:t>ЗАКОН</w:t>
            </w:r>
          </w:p>
          <w:p w:rsidR="00932A9A" w:rsidRPr="009536D1" w:rsidRDefault="005363A0" w:rsidP="005363A0">
            <w:pPr>
              <w:pStyle w:val="NASLOVBELO"/>
            </w:pPr>
            <w:r>
              <w:t>О ПОТВРЂИВАЊУ ОКВИРНОГ СПОРАЗУМА О ЗАЈМУ LD 1981 (2018) ИЗМЕЂУ БАНКЕ ЗА РАЗВОЈ САВЕТА ЕВРОПЕ И РЕПУБЛИКЕ СРБИЈЕ ЗА ФИНАНСИРАЊЕ ЈАВНОГ СЕКТОРА - УНАПРЕЂЕЊЕ ИНФРАСТРУКТУРЕ У ОБЛАСТ</w:t>
            </w:r>
            <w:r>
              <w:t>И ЗДРАВСТВЕНЕ ЗАШ</w:t>
            </w:r>
            <w:bookmarkStart w:id="0" w:name="_GoBack"/>
            <w:bookmarkEnd w:id="0"/>
            <w:r>
              <w:t>ТИТЕ У СРБИЈИ</w:t>
            </w:r>
          </w:p>
          <w:p w:rsidR="00932A9A" w:rsidRPr="008B2FAA" w:rsidRDefault="005363A0" w:rsidP="00084E0C">
            <w:pPr>
              <w:pStyle w:val="podnaslovpropisa"/>
              <w:rPr>
                <w:sz w:val="18"/>
                <w:szCs w:val="18"/>
              </w:rPr>
            </w:pPr>
            <w:r w:rsidRPr="005363A0">
              <w:rPr>
                <w:sz w:val="18"/>
                <w:szCs w:val="18"/>
              </w:rPr>
              <w:t>("Сл. гласник РС - Међународни уговори", бр. 6/2019)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5363A0" w:rsidRDefault="005363A0" w:rsidP="005363A0">
      <w:pPr>
        <w:pStyle w:val="BodyText"/>
        <w:ind w:left="85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FEA1D9B" wp14:editId="737E91FB">
            <wp:extent cx="5367647" cy="7160260"/>
            <wp:effectExtent l="0" t="0" r="5080" b="254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560" cy="71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rPr>
          <w:sz w:val="20"/>
        </w:rPr>
        <w:sectPr w:rsidR="005363A0">
          <w:footerReference w:type="default" r:id="rId10"/>
          <w:type w:val="continuous"/>
          <w:pgSz w:w="11910" w:h="15690"/>
          <w:pgMar w:top="260" w:right="1020" w:bottom="280" w:left="1020" w:header="720" w:footer="720" w:gutter="0"/>
          <w:cols w:space="720"/>
        </w:sectPr>
      </w:pPr>
    </w:p>
    <w:p w:rsidR="005363A0" w:rsidRDefault="005363A0" w:rsidP="005363A0">
      <w:pPr>
        <w:pStyle w:val="BodyText"/>
        <w:ind w:left="1100"/>
        <w:rPr>
          <w:sz w:val="20"/>
        </w:rPr>
      </w:pPr>
      <w:r>
        <w:rPr>
          <w:sz w:val="20"/>
          <w:lang w:eastAsia="sr-Latn-RS"/>
        </w:rPr>
        <w:lastRenderedPageBreak/>
        <w:drawing>
          <wp:inline distT="0" distB="0" distL="0" distR="0" wp14:anchorId="59B33FBF" wp14:editId="4CA15C13">
            <wp:extent cx="4782854" cy="850306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854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rPr>
          <w:sz w:val="20"/>
        </w:rPr>
        <w:sectPr w:rsidR="005363A0">
          <w:pgSz w:w="11910" w:h="15690"/>
          <w:pgMar w:top="260" w:right="1020" w:bottom="280" w:left="1020" w:header="720" w:footer="720" w:gutter="0"/>
          <w:cols w:space="720"/>
        </w:sectPr>
      </w:pPr>
    </w:p>
    <w:p w:rsidR="005363A0" w:rsidRDefault="005363A0" w:rsidP="005363A0">
      <w:pPr>
        <w:pStyle w:val="BodyText"/>
        <w:ind w:left="616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5562F00" wp14:editId="3655F4A2">
            <wp:extent cx="5342261" cy="476459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261" cy="47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rPr>
          <w:sz w:val="20"/>
        </w:rPr>
        <w:sectPr w:rsidR="005363A0">
          <w:pgSz w:w="11910" w:h="15690"/>
          <w:pgMar w:top="380" w:right="1020" w:bottom="280" w:left="1020" w:header="720" w:footer="720" w:gutter="0"/>
          <w:cols w:space="720"/>
        </w:sectPr>
      </w:pPr>
    </w:p>
    <w:p w:rsidR="005363A0" w:rsidRDefault="005363A0" w:rsidP="005363A0">
      <w:pPr>
        <w:pStyle w:val="BodyText"/>
        <w:ind w:left="95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A96B854" wp14:editId="232A4150">
            <wp:extent cx="4910394" cy="847905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94" cy="847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rPr>
          <w:sz w:val="20"/>
        </w:rPr>
        <w:sectPr w:rsidR="005363A0">
          <w:pgSz w:w="11910" w:h="15690"/>
          <w:pgMar w:top="300" w:right="1020" w:bottom="280" w:left="1020" w:header="720" w:footer="720" w:gutter="0"/>
          <w:cols w:space="720"/>
        </w:sectPr>
      </w:pPr>
    </w:p>
    <w:p w:rsidR="005363A0" w:rsidRDefault="005363A0" w:rsidP="005363A0">
      <w:pPr>
        <w:pStyle w:val="BodyText"/>
        <w:ind w:left="772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71868E4" wp14:editId="6E7CA999">
            <wp:extent cx="5200616" cy="815501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16" cy="81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rPr>
          <w:sz w:val="20"/>
        </w:rPr>
        <w:sectPr w:rsidR="005363A0">
          <w:pgSz w:w="11910" w:h="15690"/>
          <w:pgMar w:top="540" w:right="1020" w:bottom="280" w:left="1020" w:header="720" w:footer="720" w:gutter="0"/>
          <w:cols w:space="720"/>
        </w:sectPr>
      </w:pPr>
    </w:p>
    <w:p w:rsidR="005363A0" w:rsidRDefault="005363A0" w:rsidP="005363A0">
      <w:pPr>
        <w:pStyle w:val="BodyText"/>
        <w:ind w:left="14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F834A51" wp14:editId="2AC6E975">
            <wp:extent cx="5979544" cy="829903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544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rPr>
          <w:sz w:val="20"/>
        </w:rPr>
        <w:sectPr w:rsidR="005363A0">
          <w:pgSz w:w="11910" w:h="15690"/>
          <w:pgMar w:top="320" w:right="1020" w:bottom="280" w:left="1020" w:header="720" w:footer="720" w:gutter="0"/>
          <w:cols w:space="720"/>
        </w:sectPr>
      </w:pPr>
    </w:p>
    <w:p w:rsidR="005363A0" w:rsidRDefault="005363A0" w:rsidP="005363A0">
      <w:pPr>
        <w:pStyle w:val="BodyText"/>
        <w:ind w:left="42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BF6F3CA" wp14:editId="3BF34E65">
            <wp:extent cx="5643728" cy="84010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728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rPr>
          <w:sz w:val="20"/>
        </w:rPr>
        <w:sectPr w:rsidR="005363A0">
          <w:pgSz w:w="11910" w:h="15690"/>
          <w:pgMar w:top="360" w:right="1020" w:bottom="280" w:left="1020" w:header="720" w:footer="720" w:gutter="0"/>
          <w:cols w:space="720"/>
        </w:sectPr>
      </w:pPr>
    </w:p>
    <w:p w:rsidR="005363A0" w:rsidRDefault="005363A0" w:rsidP="005363A0">
      <w:pPr>
        <w:pStyle w:val="BodyText"/>
        <w:rPr>
          <w:sz w:val="20"/>
        </w:rPr>
      </w:pPr>
    </w:p>
    <w:p w:rsidR="005363A0" w:rsidRDefault="005363A0" w:rsidP="005363A0">
      <w:pPr>
        <w:pStyle w:val="BodyText"/>
        <w:rPr>
          <w:sz w:val="20"/>
        </w:rPr>
      </w:pPr>
    </w:p>
    <w:p w:rsidR="005363A0" w:rsidRDefault="005363A0" w:rsidP="005363A0">
      <w:pPr>
        <w:pStyle w:val="BodyText"/>
        <w:rPr>
          <w:sz w:val="20"/>
        </w:rPr>
      </w:pPr>
    </w:p>
    <w:p w:rsidR="005363A0" w:rsidRDefault="005363A0" w:rsidP="005363A0">
      <w:pPr>
        <w:pStyle w:val="BodyText"/>
        <w:rPr>
          <w:sz w:val="20"/>
        </w:rPr>
      </w:pPr>
    </w:p>
    <w:p w:rsidR="005363A0" w:rsidRDefault="005363A0" w:rsidP="005363A0">
      <w:pPr>
        <w:pStyle w:val="BodyText"/>
        <w:rPr>
          <w:sz w:val="20"/>
        </w:rPr>
      </w:pPr>
    </w:p>
    <w:p w:rsidR="005363A0" w:rsidRDefault="005363A0" w:rsidP="005363A0">
      <w:pPr>
        <w:pStyle w:val="BodyText"/>
        <w:rPr>
          <w:sz w:val="20"/>
        </w:rPr>
      </w:pPr>
    </w:p>
    <w:p w:rsidR="005363A0" w:rsidRDefault="005363A0" w:rsidP="005363A0">
      <w:pPr>
        <w:pStyle w:val="BodyText"/>
        <w:rPr>
          <w:sz w:val="20"/>
        </w:rPr>
      </w:pPr>
    </w:p>
    <w:p w:rsidR="005363A0" w:rsidRDefault="005363A0" w:rsidP="005363A0">
      <w:pPr>
        <w:pStyle w:val="BodyText"/>
        <w:rPr>
          <w:sz w:val="20"/>
        </w:rPr>
      </w:pPr>
    </w:p>
    <w:p w:rsidR="005363A0" w:rsidRDefault="005363A0" w:rsidP="005363A0">
      <w:pPr>
        <w:pStyle w:val="BodyText"/>
        <w:spacing w:before="2"/>
        <w:rPr>
          <w:sz w:val="11"/>
        </w:rPr>
      </w:pPr>
    </w:p>
    <w:p w:rsidR="005363A0" w:rsidRDefault="005363A0" w:rsidP="005363A0">
      <w:pPr>
        <w:pStyle w:val="BodyText"/>
        <w:ind w:left="116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0135382" wp14:editId="00775B67">
            <wp:extent cx="6028116" cy="414651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116" cy="414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A0" w:rsidRDefault="005363A0" w:rsidP="005363A0">
      <w:pPr>
        <w:rPr>
          <w:sz w:val="20"/>
        </w:rPr>
        <w:sectPr w:rsidR="005363A0">
          <w:pgSz w:w="11910" w:h="15690"/>
          <w:pgMar w:top="1800" w:right="1020" w:bottom="280" w:left="1020" w:header="720" w:footer="720" w:gutter="0"/>
          <w:cols w:space="720"/>
        </w:sectPr>
      </w:pPr>
    </w:p>
    <w:p w:rsidR="005363A0" w:rsidRDefault="005363A0" w:rsidP="005363A0">
      <w:pPr>
        <w:pStyle w:val="BodyText"/>
        <w:ind w:left="596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215761E" wp14:editId="0C610A62">
            <wp:extent cx="5361812" cy="813701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12" cy="813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B7" w:rsidRPr="008455B7" w:rsidRDefault="008455B7" w:rsidP="00D70371">
      <w:pPr>
        <w:rPr>
          <w:rFonts w:ascii="Arial" w:hAnsi="Arial" w:cs="Arial"/>
          <w:sz w:val="20"/>
          <w:szCs w:val="20"/>
        </w:rPr>
      </w:pPr>
    </w:p>
    <w:sectPr w:rsidR="008455B7" w:rsidRPr="008455B7" w:rsidSect="008455B7">
      <w:footerReference w:type="default" r:id="rId19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646" w:rsidRDefault="006E0646" w:rsidP="00517A41">
      <w:r>
        <w:separator/>
      </w:r>
    </w:p>
  </w:endnote>
  <w:endnote w:type="continuationSeparator" w:id="0">
    <w:p w:rsidR="006E0646" w:rsidRDefault="006E064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3A0" w:rsidRDefault="005363A0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6E0646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5363A0" w:rsidRDefault="005363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5363A0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646" w:rsidRDefault="006E0646" w:rsidP="00517A41">
      <w:r>
        <w:separator/>
      </w:r>
    </w:p>
  </w:footnote>
  <w:footnote w:type="continuationSeparator" w:id="0">
    <w:p w:rsidR="006E0646" w:rsidRDefault="006E064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84E0C"/>
    <w:rsid w:val="00102487"/>
    <w:rsid w:val="00192081"/>
    <w:rsid w:val="001C11FA"/>
    <w:rsid w:val="00251BA3"/>
    <w:rsid w:val="00395566"/>
    <w:rsid w:val="003960C1"/>
    <w:rsid w:val="003C4BB6"/>
    <w:rsid w:val="003D018B"/>
    <w:rsid w:val="0044547E"/>
    <w:rsid w:val="004F4265"/>
    <w:rsid w:val="005029F7"/>
    <w:rsid w:val="00517A41"/>
    <w:rsid w:val="00521435"/>
    <w:rsid w:val="005363A0"/>
    <w:rsid w:val="00596ED1"/>
    <w:rsid w:val="005D6DF1"/>
    <w:rsid w:val="005F6DF4"/>
    <w:rsid w:val="00606197"/>
    <w:rsid w:val="00643E74"/>
    <w:rsid w:val="00672FD2"/>
    <w:rsid w:val="006C26FD"/>
    <w:rsid w:val="006E0646"/>
    <w:rsid w:val="00836F7E"/>
    <w:rsid w:val="008455B7"/>
    <w:rsid w:val="008A44FA"/>
    <w:rsid w:val="008B2FAA"/>
    <w:rsid w:val="008F382D"/>
    <w:rsid w:val="00905917"/>
    <w:rsid w:val="00932A9A"/>
    <w:rsid w:val="00944E3C"/>
    <w:rsid w:val="009536D1"/>
    <w:rsid w:val="00A31AF5"/>
    <w:rsid w:val="00A43155"/>
    <w:rsid w:val="00AB01F0"/>
    <w:rsid w:val="00B142A1"/>
    <w:rsid w:val="00C40AD5"/>
    <w:rsid w:val="00D70371"/>
    <w:rsid w:val="00DF6786"/>
    <w:rsid w:val="00E2022C"/>
    <w:rsid w:val="00E25874"/>
    <w:rsid w:val="00F03395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B5914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4E098-0863-4B4C-9517-0B9B47A95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9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2023-11-25T10:36:00Z</dcterms:created>
  <dcterms:modified xsi:type="dcterms:W3CDTF">2023-11-25T10:36:00Z</dcterms:modified>
</cp:coreProperties>
</file>