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9405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724DC" w:rsidRPr="00D724DC" w:rsidRDefault="00D724DC" w:rsidP="00D724DC">
            <w:pPr>
              <w:pStyle w:val="NASLOVBELO"/>
              <w:spacing w:line="360" w:lineRule="auto"/>
              <w:rPr>
                <w:color w:val="FFE599"/>
              </w:rPr>
            </w:pPr>
            <w:r w:rsidRPr="00D724DC">
              <w:rPr>
                <w:color w:val="FFE599"/>
              </w:rPr>
              <w:t>ПРАВИЛНИК</w:t>
            </w:r>
          </w:p>
          <w:p w:rsidR="002F14BF" w:rsidRDefault="00D724DC" w:rsidP="00D724DC">
            <w:pPr>
              <w:pStyle w:val="NASLOVBELO"/>
            </w:pPr>
            <w:r>
              <w:t>О ЕВИДЕНЦИЈАМА КОЈЕ ВОДЕ ЖЕЛЕЗНИЧКИ ПРЕВОЗНИК И УПРАВЉАЧ ЖЕЛЕЗНИЧКЕ ИНФРАСТРУКТУРЕ</w:t>
            </w:r>
          </w:p>
          <w:p w:rsidR="00932A9A" w:rsidRPr="008B2FAA" w:rsidRDefault="009536D1" w:rsidP="00D724DC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D724DC">
              <w:rPr>
                <w:sz w:val="18"/>
                <w:szCs w:val="18"/>
              </w:rPr>
              <w:t>5</w:t>
            </w:r>
            <w:r w:rsidR="002F14BF">
              <w:rPr>
                <w:sz w:val="18"/>
                <w:szCs w:val="18"/>
              </w:rPr>
              <w:t>6</w:t>
            </w:r>
            <w:r w:rsidRPr="009536D1">
              <w:rPr>
                <w:sz w:val="18"/>
                <w:szCs w:val="18"/>
              </w:rPr>
              <w:t>/20</w:t>
            </w:r>
            <w:r w:rsidR="002F14BF">
              <w:rPr>
                <w:sz w:val="18"/>
                <w:szCs w:val="18"/>
              </w:rPr>
              <w:t>1</w:t>
            </w:r>
            <w:r w:rsidR="00D724DC">
              <w:rPr>
                <w:sz w:val="18"/>
                <w:szCs w:val="18"/>
              </w:rPr>
              <w:t>9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D724DC" w:rsidRDefault="00D724DC" w:rsidP="00D724DC">
      <w:pPr>
        <w:ind w:left="379"/>
        <w:rPr>
          <w:sz w:val="20"/>
        </w:rPr>
      </w:pPr>
      <w:bookmarkStart w:id="1" w:name="_GoBack"/>
      <w:r>
        <w:rPr>
          <w:sz w:val="20"/>
          <w:lang w:eastAsia="sr-Latn-RS"/>
        </w:rPr>
        <w:drawing>
          <wp:inline distT="0" distB="0" distL="0" distR="0" wp14:anchorId="6BF4010C" wp14:editId="0AD90D51">
            <wp:extent cx="5932532" cy="7899991"/>
            <wp:effectExtent l="0" t="0" r="0" b="635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94" cy="79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724DC" w:rsidRDefault="00D724DC" w:rsidP="00D724DC">
      <w:pPr>
        <w:rPr>
          <w:sz w:val="20"/>
        </w:rPr>
        <w:sectPr w:rsidR="00D724DC" w:rsidSect="00D724DC">
          <w:footerReference w:type="default" r:id="rId10"/>
          <w:type w:val="continuous"/>
          <w:pgSz w:w="12480" w:h="15600"/>
          <w:pgMar w:top="420" w:right="1000" w:bottom="280" w:left="1020" w:header="720" w:footer="257" w:gutter="0"/>
          <w:cols w:space="720"/>
        </w:sectPr>
      </w:pPr>
    </w:p>
    <w:p w:rsidR="00D724DC" w:rsidRDefault="00D724DC" w:rsidP="00D724DC">
      <w:pPr>
        <w:ind w:left="229"/>
        <w:rPr>
          <w:sz w:val="20"/>
        </w:rPr>
      </w:pPr>
      <w:r>
        <w:rPr>
          <w:sz w:val="20"/>
          <w:lang w:eastAsia="sr-Latn-RS"/>
        </w:rPr>
        <w:lastRenderedPageBreak/>
        <w:drawing>
          <wp:inline distT="0" distB="0" distL="0" distR="0" wp14:anchorId="43E09BE4" wp14:editId="1AC94DE6">
            <wp:extent cx="6038198" cy="880910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98" cy="88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420" w:right="1000" w:bottom="280" w:left="1020" w:header="720" w:footer="720" w:gutter="0"/>
          <w:cols w:space="720"/>
        </w:sectPr>
      </w:pPr>
    </w:p>
    <w:p w:rsidR="00D724DC" w:rsidRDefault="00D724DC" w:rsidP="00D724DC">
      <w:pPr>
        <w:ind w:left="38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7BE42C0" wp14:editId="1913A38F">
            <wp:extent cx="6231397" cy="83230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397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820" w:right="1000" w:bottom="280" w:left="1020" w:header="720" w:footer="720" w:gutter="0"/>
          <w:cols w:space="720"/>
        </w:sectPr>
      </w:pPr>
    </w:p>
    <w:p w:rsidR="00D724DC" w:rsidRDefault="00D724DC" w:rsidP="00D724DC">
      <w:pPr>
        <w:ind w:left="11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1765654" wp14:editId="53DAA2E4">
            <wp:extent cx="6175139" cy="853306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39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640" w:right="1000" w:bottom="280" w:left="102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after="1"/>
        <w:rPr>
          <w:sz w:val="12"/>
        </w:rPr>
      </w:pPr>
    </w:p>
    <w:p w:rsidR="00D724DC" w:rsidRDefault="00D724DC" w:rsidP="00D724DC">
      <w:pPr>
        <w:ind w:left="11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5A7DE85" wp14:editId="1410580E">
            <wp:extent cx="9129336" cy="43145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336" cy="43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80" w:bottom="280" w:left="700" w:header="720" w:footer="720" w:gutter="0"/>
          <w:cols w:space="720"/>
        </w:sectPr>
      </w:pPr>
    </w:p>
    <w:p w:rsidR="00D724DC" w:rsidRDefault="00D724DC" w:rsidP="00D724DC">
      <w:pPr>
        <w:ind w:left="11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20ECC5A" wp14:editId="1CC28C89">
            <wp:extent cx="6223231" cy="817302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231" cy="81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940" w:right="1180" w:bottom="280" w:left="1000" w:header="720" w:footer="720" w:gutter="0"/>
          <w:cols w:space="720"/>
        </w:sectPr>
      </w:pPr>
    </w:p>
    <w:p w:rsidR="00D724DC" w:rsidRDefault="00D724DC" w:rsidP="00D724DC">
      <w:pPr>
        <w:ind w:left="52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E963690" wp14:editId="13B82781">
            <wp:extent cx="6042120" cy="749493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20" cy="74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1480" w:right="1180" w:bottom="280" w:left="1000" w:header="720" w:footer="720" w:gutter="0"/>
          <w:cols w:space="720"/>
        </w:sectPr>
      </w:pPr>
    </w:p>
    <w:p w:rsidR="00D724DC" w:rsidRDefault="00D724DC" w:rsidP="00D724DC">
      <w:pPr>
        <w:spacing w:before="6" w:after="1"/>
        <w:rPr>
          <w:sz w:val="16"/>
        </w:rPr>
      </w:pPr>
    </w:p>
    <w:p w:rsidR="00D724DC" w:rsidRDefault="00D724DC" w:rsidP="00D724DC">
      <w:pPr>
        <w:ind w:left="16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AD036A3" wp14:editId="40CCDC96">
            <wp:extent cx="8952473" cy="552459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473" cy="55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spacing w:before="11"/>
        <w:rPr>
          <w:sz w:val="21"/>
        </w:rPr>
      </w:pPr>
    </w:p>
    <w:p w:rsidR="00D724DC" w:rsidRDefault="00D724DC" w:rsidP="00D724DC">
      <w:pPr>
        <w:ind w:left="18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E374A60" wp14:editId="7A2CFD38">
            <wp:extent cx="9083376" cy="591073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376" cy="59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spacing w:before="7"/>
        <w:rPr>
          <w:sz w:val="8"/>
        </w:rPr>
      </w:pPr>
    </w:p>
    <w:p w:rsidR="00D724DC" w:rsidRDefault="00D724DC" w:rsidP="00D724DC">
      <w:pPr>
        <w:ind w:left="19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AFB3DF6" wp14:editId="0384E083">
            <wp:extent cx="9073485" cy="57007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485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10"/>
        <w:rPr>
          <w:sz w:val="23"/>
        </w:rPr>
      </w:pPr>
    </w:p>
    <w:p w:rsidR="00D724DC" w:rsidRDefault="00D724DC" w:rsidP="00D724DC">
      <w:pPr>
        <w:ind w:left="15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BA5A269" wp14:editId="3C545F0D">
            <wp:extent cx="9152381" cy="466858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381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7" w:after="1"/>
        <w:rPr>
          <w:sz w:val="12"/>
        </w:rPr>
      </w:pPr>
    </w:p>
    <w:p w:rsidR="00D724DC" w:rsidRDefault="00D724DC" w:rsidP="00D724DC">
      <w:pPr>
        <w:ind w:left="18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BCF4573" wp14:editId="29A80A72">
            <wp:extent cx="9094499" cy="41945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99" cy="419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/>
    <w:p w:rsidR="00D724DC" w:rsidRDefault="00D724DC" w:rsidP="00D724DC">
      <w:pPr>
        <w:ind w:left="135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EA57DB3" wp14:editId="1DD3FE0B">
            <wp:extent cx="7672896" cy="218427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896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5"/>
        <w:rPr>
          <w:sz w:val="16"/>
        </w:rPr>
      </w:pPr>
    </w:p>
    <w:p w:rsidR="00D724DC" w:rsidRDefault="00D724DC" w:rsidP="00D724DC">
      <w:pPr>
        <w:ind w:left="40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8C5A072" wp14:editId="00A914F4">
            <wp:extent cx="8823520" cy="328241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520" cy="32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8"/>
      </w:pPr>
    </w:p>
    <w:p w:rsidR="00D724DC" w:rsidRDefault="00D724DC" w:rsidP="00D724DC">
      <w:pPr>
        <w:ind w:left="151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1957874" wp14:editId="0E3AF39B">
            <wp:extent cx="7429455" cy="441655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55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4"/>
        <w:rPr>
          <w:sz w:val="12"/>
        </w:rPr>
      </w:pPr>
    </w:p>
    <w:p w:rsidR="00D724DC" w:rsidRDefault="00D724DC" w:rsidP="00D724DC">
      <w:pPr>
        <w:ind w:left="245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6A02AE6" wp14:editId="499A65C3">
            <wp:extent cx="6269878" cy="417052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878" cy="4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7" w:after="1"/>
        <w:rPr>
          <w:sz w:val="10"/>
        </w:rPr>
      </w:pPr>
    </w:p>
    <w:p w:rsidR="00D724DC" w:rsidRDefault="00D724DC" w:rsidP="00D724DC">
      <w:pPr>
        <w:ind w:left="18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33ECA1F" wp14:editId="5ADCF0C2">
            <wp:extent cx="9059777" cy="432054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777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spacing w:before="8" w:after="1"/>
        <w:rPr>
          <w:sz w:val="11"/>
        </w:rPr>
      </w:pPr>
    </w:p>
    <w:p w:rsidR="00D724DC" w:rsidRDefault="00D724DC" w:rsidP="00D724DC">
      <w:pPr>
        <w:ind w:left="13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90D3916" wp14:editId="3B53EF70">
            <wp:extent cx="9107405" cy="565270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405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7"/>
        <w:rPr>
          <w:sz w:val="25"/>
        </w:rPr>
      </w:pPr>
    </w:p>
    <w:p w:rsidR="00D724DC" w:rsidRDefault="00D724DC" w:rsidP="00D724DC">
      <w:pPr>
        <w:ind w:left="13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E156B7D" wp14:editId="36C95F0C">
            <wp:extent cx="9131808" cy="525665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808" cy="525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6" w:after="1"/>
        <w:rPr>
          <w:sz w:val="17"/>
        </w:rPr>
      </w:pPr>
    </w:p>
    <w:p w:rsidR="00D724DC" w:rsidRDefault="00D724DC" w:rsidP="00D724DC">
      <w:pPr>
        <w:ind w:left="16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6501185" wp14:editId="28BD0411">
            <wp:extent cx="9118108" cy="526865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108" cy="5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2"/>
        <w:rPr>
          <w:sz w:val="10"/>
        </w:rPr>
      </w:pPr>
    </w:p>
    <w:p w:rsidR="00D724DC" w:rsidRDefault="00D724DC" w:rsidP="00D724DC">
      <w:pPr>
        <w:ind w:left="245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651D777" wp14:editId="3CC3E186">
            <wp:extent cx="6321551" cy="317601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551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ind w:left="47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1AF9DBB" wp14:editId="0942F6CA">
            <wp:extent cx="8696581" cy="5844730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581" cy="5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11"/>
        <w:rPr>
          <w:sz w:val="28"/>
        </w:rPr>
      </w:pPr>
    </w:p>
    <w:p w:rsidR="00D724DC" w:rsidRDefault="00D724DC" w:rsidP="00D724DC">
      <w:pPr>
        <w:ind w:left="11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9024D6A" wp14:editId="1860D7E4">
            <wp:extent cx="9144374" cy="5502687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74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8"/>
        <w:rPr>
          <w:sz w:val="26"/>
        </w:rPr>
      </w:pPr>
    </w:p>
    <w:p w:rsidR="00D724DC" w:rsidRDefault="00D724DC" w:rsidP="00D724DC">
      <w:pPr>
        <w:ind w:left="14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6470D62" wp14:editId="7ED95458">
            <wp:extent cx="9117398" cy="5178647"/>
            <wp:effectExtent l="0" t="0" r="0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398" cy="51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rPr>
          <w:sz w:val="20"/>
        </w:rPr>
      </w:pPr>
    </w:p>
    <w:p w:rsidR="00D724DC" w:rsidRDefault="00D724DC" w:rsidP="00D724DC">
      <w:pPr>
        <w:spacing w:before="10" w:after="1"/>
        <w:rPr>
          <w:sz w:val="25"/>
        </w:rPr>
      </w:pPr>
    </w:p>
    <w:p w:rsidR="00D724DC" w:rsidRDefault="00D724DC" w:rsidP="00D724DC">
      <w:pPr>
        <w:ind w:left="18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285BBD0" wp14:editId="0F83008B">
            <wp:extent cx="9072864" cy="4644580"/>
            <wp:effectExtent l="0" t="0" r="0" b="0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864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5600" w:h="12480" w:orient="landscape"/>
          <w:pgMar w:top="1400" w:right="40" w:bottom="280" w:left="660" w:header="720" w:footer="720" w:gutter="0"/>
          <w:cols w:space="720"/>
        </w:sectPr>
      </w:pPr>
    </w:p>
    <w:p w:rsidR="00D724DC" w:rsidRDefault="00D724DC" w:rsidP="00D724DC">
      <w:pPr>
        <w:ind w:left="17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FB89037" wp14:editId="56815EE7">
            <wp:extent cx="6033352" cy="8791098"/>
            <wp:effectExtent l="0" t="0" r="0" b="0"/>
            <wp:docPr id="2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352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440" w:right="1080" w:bottom="280" w:left="1080" w:header="720" w:footer="720" w:gutter="0"/>
          <w:cols w:space="720"/>
        </w:sectPr>
      </w:pPr>
    </w:p>
    <w:p w:rsidR="00D724DC" w:rsidRDefault="00D724DC" w:rsidP="00D724DC">
      <w:pPr>
        <w:ind w:left="46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C22A45A" wp14:editId="1807E1C5">
            <wp:extent cx="5939765" cy="8660415"/>
            <wp:effectExtent l="0" t="0" r="0" b="0"/>
            <wp:docPr id="2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65" cy="8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440" w:right="1080" w:bottom="280" w:left="1080" w:header="720" w:footer="720" w:gutter="0"/>
          <w:cols w:space="720"/>
        </w:sectPr>
      </w:pPr>
    </w:p>
    <w:p w:rsidR="00D724DC" w:rsidRDefault="00D724DC" w:rsidP="00D724DC">
      <w:pPr>
        <w:ind w:left="15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16D0A94" wp14:editId="4F3B723B">
            <wp:extent cx="5939119" cy="8808053"/>
            <wp:effectExtent l="0" t="0" r="0" b="0"/>
            <wp:docPr id="29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19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320" w:right="1080" w:bottom="280" w:left="1080" w:header="720" w:footer="720" w:gutter="0"/>
          <w:cols w:space="720"/>
        </w:sectPr>
      </w:pPr>
    </w:p>
    <w:p w:rsidR="00D724DC" w:rsidRDefault="00D724DC" w:rsidP="00D724DC">
      <w:pPr>
        <w:ind w:left="46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69A308E" wp14:editId="544584D6">
            <wp:extent cx="6037559" cy="8869108"/>
            <wp:effectExtent l="0" t="0" r="0" b="0"/>
            <wp:docPr id="3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59" cy="88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380" w:right="1080" w:bottom="280" w:left="1080" w:header="720" w:footer="720" w:gutter="0"/>
          <w:cols w:space="720"/>
        </w:sectPr>
      </w:pPr>
    </w:p>
    <w:p w:rsidR="00D724DC" w:rsidRDefault="00D724DC" w:rsidP="00D724DC">
      <w:pPr>
        <w:ind w:left="17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A05EA00" wp14:editId="1FEEB6D4">
            <wp:extent cx="6036559" cy="7764970"/>
            <wp:effectExtent l="0" t="0" r="0" b="0"/>
            <wp:docPr id="3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559" cy="77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1280" w:right="1080" w:bottom="280" w:left="1080" w:header="720" w:footer="720" w:gutter="0"/>
          <w:cols w:space="720"/>
        </w:sectPr>
      </w:pPr>
    </w:p>
    <w:p w:rsidR="00D724DC" w:rsidRDefault="00D724DC" w:rsidP="00D724DC">
      <w:pPr>
        <w:ind w:left="34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3E898AB" wp14:editId="2D358DB2">
            <wp:extent cx="6163257" cy="8977122"/>
            <wp:effectExtent l="0" t="0" r="0" b="0"/>
            <wp:docPr id="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257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C" w:rsidRDefault="00D724DC" w:rsidP="00D724DC">
      <w:pPr>
        <w:rPr>
          <w:sz w:val="20"/>
        </w:rPr>
        <w:sectPr w:rsidR="00D724DC">
          <w:pgSz w:w="12480" w:h="15600"/>
          <w:pgMar w:top="300" w:right="1080" w:bottom="280" w:left="1080" w:header="720" w:footer="720" w:gutter="0"/>
          <w:cols w:space="720"/>
        </w:sectPr>
      </w:pPr>
    </w:p>
    <w:p w:rsidR="00D724DC" w:rsidRDefault="00D724DC" w:rsidP="00D724DC">
      <w:pPr>
        <w:ind w:left="1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A89BAA1" wp14:editId="10C9B1F2">
            <wp:extent cx="6157218" cy="7740967"/>
            <wp:effectExtent l="0" t="0" r="0" b="0"/>
            <wp:docPr id="3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218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B7" w:rsidRPr="008455B7" w:rsidRDefault="008455B7" w:rsidP="00D70371">
      <w:pPr>
        <w:rPr>
          <w:rFonts w:ascii="Arial" w:hAnsi="Arial" w:cs="Arial"/>
          <w:sz w:val="20"/>
          <w:szCs w:val="20"/>
        </w:rPr>
      </w:pPr>
    </w:p>
    <w:sectPr w:rsidR="008455B7" w:rsidRPr="008455B7" w:rsidSect="008455B7">
      <w:footerReference w:type="default" r:id="rId4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1DC" w:rsidRDefault="001721DC" w:rsidP="00517A41">
      <w:r>
        <w:separator/>
      </w:r>
    </w:p>
  </w:endnote>
  <w:endnote w:type="continuationSeparator" w:id="0">
    <w:p w:rsidR="001721DC" w:rsidRDefault="001721DC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4DC" w:rsidRDefault="00D724DC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721DC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724DC" w:rsidRDefault="00D72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724DC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1DC" w:rsidRDefault="001721DC" w:rsidP="00517A41">
      <w:r>
        <w:separator/>
      </w:r>
    </w:p>
  </w:footnote>
  <w:footnote w:type="continuationSeparator" w:id="0">
    <w:p w:rsidR="001721DC" w:rsidRDefault="001721DC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721DC"/>
    <w:rsid w:val="00192081"/>
    <w:rsid w:val="001C11FA"/>
    <w:rsid w:val="00251BA3"/>
    <w:rsid w:val="002F14BF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40AD5"/>
    <w:rsid w:val="00D70371"/>
    <w:rsid w:val="00D724DC"/>
    <w:rsid w:val="00DF6786"/>
    <w:rsid w:val="00E2022C"/>
    <w:rsid w:val="00E25874"/>
    <w:rsid w:val="00F03395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5DF0AF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77DB1-F24E-44E2-9BB2-3C0111D0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32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2023-11-25T11:58:00Z</dcterms:created>
  <dcterms:modified xsi:type="dcterms:W3CDTF">2023-11-25T11:58:00Z</dcterms:modified>
</cp:coreProperties>
</file>