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1"/>
        <w:gridCol w:w="933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724DC" w:rsidRPr="00D724DC" w:rsidRDefault="00D724DC" w:rsidP="00D724DC">
            <w:pPr>
              <w:pStyle w:val="NASLOVBELO"/>
              <w:spacing w:line="360" w:lineRule="auto"/>
              <w:rPr>
                <w:color w:val="FFE599"/>
              </w:rPr>
            </w:pPr>
            <w:r w:rsidRPr="00D724DC">
              <w:rPr>
                <w:color w:val="FFE599"/>
              </w:rPr>
              <w:t>ПРАВИЛНИК</w:t>
            </w:r>
          </w:p>
          <w:p w:rsidR="002F14BF" w:rsidRDefault="00F73A2D" w:rsidP="00D724DC">
            <w:pPr>
              <w:pStyle w:val="NASLOVBELO"/>
            </w:pPr>
            <w:r w:rsidRPr="00F73A2D">
              <w:t>О ОБРАСЦИМА СЕРТИФИКАТА О БЕЗБЕДНОСТИ ЗА УПРАВЉАЊЕ ЖЕЛЕЗНИЧКОМ ИНФРАСТРУКТУРОМ</w:t>
            </w:r>
          </w:p>
          <w:p w:rsidR="00932A9A" w:rsidRPr="008B2FAA" w:rsidRDefault="009536D1" w:rsidP="00F73A2D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2F14BF">
              <w:rPr>
                <w:sz w:val="18"/>
                <w:szCs w:val="18"/>
              </w:rPr>
              <w:t>6</w:t>
            </w:r>
            <w:r w:rsidR="00F73A2D">
              <w:rPr>
                <w:sz w:val="18"/>
                <w:szCs w:val="18"/>
              </w:rPr>
              <w:t>8</w:t>
            </w:r>
            <w:r w:rsidRPr="009536D1">
              <w:rPr>
                <w:sz w:val="18"/>
                <w:szCs w:val="18"/>
              </w:rPr>
              <w:t>/20</w:t>
            </w:r>
            <w:r w:rsidR="002F14BF">
              <w:rPr>
                <w:sz w:val="18"/>
                <w:szCs w:val="18"/>
              </w:rPr>
              <w:t>1</w:t>
            </w:r>
            <w:r w:rsidR="00D724DC">
              <w:rPr>
                <w:sz w:val="18"/>
                <w:szCs w:val="18"/>
              </w:rPr>
              <w:t>9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F73A2D" w:rsidRDefault="00F73A2D" w:rsidP="00F73A2D">
      <w:pPr>
        <w:ind w:left="648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5D7531A" wp14:editId="509BD4E6">
            <wp:extent cx="5730949" cy="7612380"/>
            <wp:effectExtent l="0" t="0" r="3175" b="762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763" cy="76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footerReference w:type="default" r:id="rId10"/>
          <w:type w:val="continuous"/>
          <w:pgSz w:w="12480" w:h="15690"/>
          <w:pgMar w:top="36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146"/>
        <w:rPr>
          <w:sz w:val="20"/>
        </w:rPr>
      </w:pPr>
      <w:bookmarkStart w:id="1" w:name="_GoBack"/>
      <w:r>
        <w:rPr>
          <w:sz w:val="20"/>
          <w:lang w:eastAsia="sr-Latn-RS"/>
        </w:rPr>
        <w:lastRenderedPageBreak/>
        <w:drawing>
          <wp:inline distT="0" distB="0" distL="0" distR="0" wp14:anchorId="05436E33" wp14:editId="06E74A8F">
            <wp:extent cx="5896646" cy="844781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46" cy="844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72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22413FB" wp14:editId="6D1F81B0">
            <wp:extent cx="5930955" cy="777459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55" cy="77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40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22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CBF205D" wp14:editId="7B49917C">
            <wp:extent cx="5849540" cy="884643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540" cy="88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42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45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05F2C12" wp14:editId="6E2A8946">
            <wp:extent cx="5871695" cy="882576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695" cy="88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36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19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0E1415B" wp14:editId="0C9534E0">
            <wp:extent cx="5864898" cy="886415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98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38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43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31A2FBE" wp14:editId="2EA678F8">
            <wp:extent cx="5933390" cy="471849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90" cy="471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56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10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37B9FFB" wp14:editId="78B52A82">
            <wp:extent cx="5934525" cy="874899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25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44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40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92CC49F" wp14:editId="257FEA4B">
            <wp:extent cx="5931943" cy="794289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943" cy="7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60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17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74C139E" wp14:editId="7C995C1A">
            <wp:extent cx="5888176" cy="887596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176" cy="88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34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26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26F4B22" wp14:editId="22A20A3B">
            <wp:extent cx="6154366" cy="87726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366" cy="877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32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16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D6F39B9" wp14:editId="6F064233">
            <wp:extent cx="5923514" cy="837104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514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Default="00F73A2D" w:rsidP="00F73A2D">
      <w:pPr>
        <w:rPr>
          <w:sz w:val="20"/>
        </w:rPr>
        <w:sectPr w:rsidR="00F73A2D" w:rsidSect="00F73A2D">
          <w:pgSz w:w="12480" w:h="15690"/>
          <w:pgMar w:top="760" w:right="1000" w:bottom="280" w:left="1100" w:header="720" w:footer="353" w:gutter="0"/>
          <w:cols w:space="720"/>
        </w:sectPr>
      </w:pPr>
    </w:p>
    <w:p w:rsidR="00F73A2D" w:rsidRDefault="00F73A2D" w:rsidP="00F73A2D">
      <w:pPr>
        <w:ind w:left="44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E26901E" wp14:editId="0873B6D4">
            <wp:extent cx="5938474" cy="486613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474" cy="48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2D" w:rsidRPr="008455B7" w:rsidRDefault="00F73A2D" w:rsidP="00D70371">
      <w:pPr>
        <w:rPr>
          <w:rFonts w:ascii="Arial" w:hAnsi="Arial" w:cs="Arial"/>
          <w:sz w:val="20"/>
          <w:szCs w:val="20"/>
        </w:rPr>
      </w:pPr>
    </w:p>
    <w:sectPr w:rsidR="00F73A2D" w:rsidRPr="008455B7" w:rsidSect="00F73A2D">
      <w:footerReference w:type="default" r:id="rId23"/>
      <w:type w:val="continuous"/>
      <w:pgSz w:w="12480" w:h="15600"/>
      <w:pgMar w:top="420" w:right="1000" w:bottom="280" w:left="1020" w:header="720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29E" w:rsidRDefault="00C3429E" w:rsidP="00517A41">
      <w:r>
        <w:separator/>
      </w:r>
    </w:p>
  </w:endnote>
  <w:endnote w:type="continuationSeparator" w:id="0">
    <w:p w:rsidR="00C3429E" w:rsidRDefault="00C3429E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A2D" w:rsidRDefault="00F73A2D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C3429E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F73A2D" w:rsidRDefault="00F73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73A2D">
      <w:rPr>
        <w:caps/>
        <w:noProof/>
        <w:color w:val="5B9BD5"/>
      </w:rPr>
      <w:t>13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29E" w:rsidRDefault="00C3429E" w:rsidP="00517A41">
      <w:r>
        <w:separator/>
      </w:r>
    </w:p>
  </w:footnote>
  <w:footnote w:type="continuationSeparator" w:id="0">
    <w:p w:rsidR="00C3429E" w:rsidRDefault="00C3429E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721DC"/>
    <w:rsid w:val="00192081"/>
    <w:rsid w:val="001C11FA"/>
    <w:rsid w:val="00251BA3"/>
    <w:rsid w:val="002F14BF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3429E"/>
    <w:rsid w:val="00C40AD5"/>
    <w:rsid w:val="00D70371"/>
    <w:rsid w:val="00D724DC"/>
    <w:rsid w:val="00DD1F75"/>
    <w:rsid w:val="00DF6786"/>
    <w:rsid w:val="00E2022C"/>
    <w:rsid w:val="00E25874"/>
    <w:rsid w:val="00F03395"/>
    <w:rsid w:val="00F73A2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EAD8AB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34B46-2FF9-455E-8A31-7ABBBEEF4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2023-11-25T12:02:00Z</dcterms:created>
  <dcterms:modified xsi:type="dcterms:W3CDTF">2023-11-25T12:04:00Z</dcterms:modified>
</cp:coreProperties>
</file>