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8908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724DC" w:rsidRPr="00D724DC" w:rsidRDefault="00D724DC" w:rsidP="00D724DC">
            <w:pPr>
              <w:pStyle w:val="NASLOVBELO"/>
              <w:spacing w:line="360" w:lineRule="auto"/>
              <w:rPr>
                <w:color w:val="FFE599"/>
              </w:rPr>
            </w:pPr>
            <w:r w:rsidRPr="00D724DC">
              <w:rPr>
                <w:color w:val="FFE599"/>
              </w:rPr>
              <w:t>ПРАВИЛНИК</w:t>
            </w:r>
          </w:p>
          <w:p w:rsidR="002F14BF" w:rsidRDefault="00FF0AB6" w:rsidP="00D724DC">
            <w:pPr>
              <w:pStyle w:val="NASLOVBELO"/>
            </w:pPr>
            <w:r w:rsidRPr="00FF0AB6">
              <w:t>О НАЧИНУ ВОЂЕЊА, САДРЖИНИ И ИЗГЛЕДУ ОБРАСЦА ЕВИДЕНЦИЈЕ ЖИЧАРА</w:t>
            </w:r>
          </w:p>
          <w:p w:rsidR="00932A9A" w:rsidRPr="008B2FAA" w:rsidRDefault="009536D1" w:rsidP="007D19F7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 w:rsidR="007D19F7">
              <w:rPr>
                <w:sz w:val="18"/>
                <w:szCs w:val="18"/>
              </w:rPr>
              <w:t>106</w:t>
            </w:r>
            <w:r w:rsidRPr="009536D1">
              <w:rPr>
                <w:sz w:val="18"/>
                <w:szCs w:val="18"/>
              </w:rPr>
              <w:t>/20</w:t>
            </w:r>
            <w:r w:rsidR="002F14BF">
              <w:rPr>
                <w:sz w:val="18"/>
                <w:szCs w:val="18"/>
              </w:rPr>
              <w:t>1</w:t>
            </w:r>
            <w:r w:rsidR="007D19F7">
              <w:rPr>
                <w:sz w:val="18"/>
                <w:szCs w:val="18"/>
              </w:rPr>
              <w:t>6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7D19F7" w:rsidRDefault="007D19F7" w:rsidP="00D70371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spacing w:before="9"/>
        <w:contextualSpacing w:val="0"/>
        <w:rPr>
          <w:rFonts w:hAnsi="Calibri"/>
          <w:noProof w:val="0"/>
          <w:sz w:val="24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ind w:left="11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71870509" wp14:editId="63D92ED1">
            <wp:extent cx="6098845" cy="6614159"/>
            <wp:effectExtent l="0" t="0" r="0" b="0"/>
            <wp:docPr id="1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45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footerReference w:type="default" r:id="rId10"/>
          <w:type w:val="continuous"/>
          <w:pgSz w:w="11330" w:h="15190"/>
          <w:pgMar w:top="567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83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lastRenderedPageBreak/>
        <w:drawing>
          <wp:inline distT="0" distB="0" distL="0" distR="0" wp14:anchorId="1DE5EE35" wp14:editId="18F01869">
            <wp:extent cx="5503576" cy="8193024"/>
            <wp:effectExtent l="0" t="0" r="0" b="0"/>
            <wp:docPr id="1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76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570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4DE52D9D" wp14:editId="6C13C616">
            <wp:extent cx="5463662" cy="810768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62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6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spacing w:before="10" w:after="1"/>
        <w:contextualSpacing w:val="0"/>
        <w:rPr>
          <w:rFonts w:hAnsi="Calibri"/>
          <w:noProof w:val="0"/>
          <w:sz w:val="11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ind w:left="84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4DA322F7" wp14:editId="06814A01">
            <wp:extent cx="5498167" cy="5888735"/>
            <wp:effectExtent l="0" t="0" r="0" b="0"/>
            <wp:docPr id="1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67" cy="58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72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47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2900CDE6" wp14:editId="1EE7B99D">
            <wp:extent cx="5630585" cy="8150352"/>
            <wp:effectExtent l="0" t="0" r="0" b="0"/>
            <wp:docPr id="1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85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71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3AC87355" wp14:editId="36FD5FAB">
            <wp:extent cx="5676173" cy="8193024"/>
            <wp:effectExtent l="0" t="0" r="0" b="0"/>
            <wp:docPr id="1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173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579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314BEA28" wp14:editId="4862BB80">
            <wp:extent cx="5504867" cy="8235696"/>
            <wp:effectExtent l="0" t="0" r="0" b="0"/>
            <wp:docPr id="2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67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92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84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0EBFF578" wp14:editId="7538B982">
            <wp:extent cx="5504598" cy="8065008"/>
            <wp:effectExtent l="0" t="0" r="0" b="0"/>
            <wp:docPr id="2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9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4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415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1C31A3EB" wp14:editId="376A333B">
            <wp:extent cx="5674887" cy="8193024"/>
            <wp:effectExtent l="0" t="0" r="0" b="0"/>
            <wp:docPr id="23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87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804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003C3581" wp14:editId="20DD4BE4">
            <wp:extent cx="5548379" cy="8235696"/>
            <wp:effectExtent l="0" t="0" r="0" b="0"/>
            <wp:docPr id="24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379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94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spacing w:before="11"/>
        <w:contextualSpacing w:val="0"/>
        <w:rPr>
          <w:rFonts w:hAnsi="Calibri"/>
          <w:noProof w:val="0"/>
          <w:sz w:val="24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ind w:left="58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64B51BE1" wp14:editId="12FB7BDB">
            <wp:extent cx="5506829" cy="6912864"/>
            <wp:effectExtent l="0" t="0" r="0" b="0"/>
            <wp:docPr id="2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829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72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spacing w:before="6" w:after="1"/>
        <w:contextualSpacing w:val="0"/>
        <w:rPr>
          <w:rFonts w:hAnsi="Calibri"/>
          <w:noProof w:val="0"/>
          <w:sz w:val="16"/>
          <w:szCs w:val="22"/>
          <w:lang w:val="en-US"/>
        </w:rPr>
      </w:pPr>
    </w:p>
    <w:p w:rsidR="007D19F7" w:rsidRPr="007D19F7" w:rsidRDefault="007D19F7" w:rsidP="007D19F7">
      <w:pPr>
        <w:widowControl w:val="0"/>
        <w:autoSpaceDE w:val="0"/>
        <w:autoSpaceDN w:val="0"/>
        <w:ind w:left="84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54CB305D" wp14:editId="120B3548">
            <wp:extent cx="5507998" cy="5760720"/>
            <wp:effectExtent l="0" t="0" r="0" b="0"/>
            <wp:docPr id="26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998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72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476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5307C84C" wp14:editId="6C9BEDD7">
            <wp:extent cx="5630642" cy="8193024"/>
            <wp:effectExtent l="0" t="0" r="0" b="0"/>
            <wp:docPr id="27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42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0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811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35002FF7" wp14:editId="633CEF12">
            <wp:extent cx="5549953" cy="8235696"/>
            <wp:effectExtent l="0" t="0" r="0" b="0"/>
            <wp:docPr id="28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53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94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557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33AC654C" wp14:editId="77B6F3B1">
            <wp:extent cx="5504665" cy="7680959"/>
            <wp:effectExtent l="0" t="0" r="0" b="0"/>
            <wp:docPr id="29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65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Pr="007D19F7" w:rsidRDefault="007D19F7" w:rsidP="007D19F7">
      <w:pPr>
        <w:widowControl w:val="0"/>
        <w:autoSpaceDE w:val="0"/>
        <w:autoSpaceDN w:val="0"/>
        <w:contextualSpacing w:val="0"/>
        <w:rPr>
          <w:rFonts w:hAnsi="Calibri"/>
          <w:noProof w:val="0"/>
          <w:sz w:val="20"/>
          <w:szCs w:val="22"/>
          <w:lang w:val="en-US"/>
        </w:rPr>
        <w:sectPr w:rsidR="007D19F7" w:rsidRPr="007D19F7" w:rsidSect="007D19F7">
          <w:pgSz w:w="11330" w:h="15190"/>
          <w:pgMar w:top="1400" w:right="880" w:bottom="280" w:left="540" w:header="720" w:footer="548" w:gutter="0"/>
          <w:cols w:space="720"/>
        </w:sectPr>
      </w:pPr>
    </w:p>
    <w:p w:rsidR="007D19F7" w:rsidRPr="007D19F7" w:rsidRDefault="007D19F7" w:rsidP="007D19F7">
      <w:pPr>
        <w:widowControl w:val="0"/>
        <w:autoSpaceDE w:val="0"/>
        <w:autoSpaceDN w:val="0"/>
        <w:ind w:left="818"/>
        <w:contextualSpacing w:val="0"/>
        <w:rPr>
          <w:rFonts w:hAnsi="Calibri"/>
          <w:noProof w:val="0"/>
          <w:sz w:val="20"/>
          <w:szCs w:val="22"/>
          <w:lang w:val="en-US"/>
        </w:rPr>
      </w:pPr>
      <w:r w:rsidRPr="007D19F7">
        <w:rPr>
          <w:rFonts w:hAnsi="Calibri"/>
          <w:sz w:val="20"/>
          <w:szCs w:val="22"/>
          <w:lang w:eastAsia="sr-Latn-RS"/>
        </w:rPr>
        <w:drawing>
          <wp:inline distT="0" distB="0" distL="0" distR="0" wp14:anchorId="40AFBA66" wp14:editId="308EA084">
            <wp:extent cx="5546183" cy="7339583"/>
            <wp:effectExtent l="0" t="0" r="0" b="0"/>
            <wp:docPr id="30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183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F7" w:rsidRDefault="007D19F7" w:rsidP="00D70371">
      <w:pPr>
        <w:rPr>
          <w:rFonts w:ascii="Arial" w:hAnsi="Arial" w:cs="Arial"/>
          <w:sz w:val="20"/>
          <w:szCs w:val="20"/>
        </w:rPr>
      </w:pPr>
    </w:p>
    <w:sectPr w:rsidR="007D19F7" w:rsidSect="007D19F7">
      <w:footerReference w:type="default" r:id="rId26"/>
      <w:type w:val="continuous"/>
      <w:pgSz w:w="12480" w:h="15690"/>
      <w:pgMar w:top="360" w:right="1000" w:bottom="280" w:left="1100" w:header="720" w:footer="5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5B0" w:rsidRDefault="004225B0" w:rsidP="00517A41">
      <w:r>
        <w:separator/>
      </w:r>
    </w:p>
  </w:endnote>
  <w:endnote w:type="continuationSeparator" w:id="0">
    <w:p w:rsidR="004225B0" w:rsidRDefault="004225B0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9F7" w:rsidRDefault="007D19F7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225B0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D19F7" w:rsidRDefault="007D19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D19F7">
      <w:rPr>
        <w:caps/>
        <w:noProof/>
        <w:color w:val="5B9BD5"/>
      </w:rPr>
      <w:t>16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5B0" w:rsidRDefault="004225B0" w:rsidP="00517A41">
      <w:r>
        <w:separator/>
      </w:r>
    </w:p>
  </w:footnote>
  <w:footnote w:type="continuationSeparator" w:id="0">
    <w:p w:rsidR="004225B0" w:rsidRDefault="004225B0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721DC"/>
    <w:rsid w:val="00192081"/>
    <w:rsid w:val="001C11FA"/>
    <w:rsid w:val="00251BA3"/>
    <w:rsid w:val="002F14BF"/>
    <w:rsid w:val="00395566"/>
    <w:rsid w:val="003960C1"/>
    <w:rsid w:val="003C4BB6"/>
    <w:rsid w:val="003D018B"/>
    <w:rsid w:val="004225B0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7D19F7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3429E"/>
    <w:rsid w:val="00C40AD5"/>
    <w:rsid w:val="00D70371"/>
    <w:rsid w:val="00D724DC"/>
    <w:rsid w:val="00DD1F75"/>
    <w:rsid w:val="00DF6786"/>
    <w:rsid w:val="00E2022C"/>
    <w:rsid w:val="00E25874"/>
    <w:rsid w:val="00F03395"/>
    <w:rsid w:val="00F73A2D"/>
    <w:rsid w:val="00FA6A61"/>
    <w:rsid w:val="00FD359D"/>
    <w:rsid w:val="00FF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C765C97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8FFCE-1432-46D2-B424-59BF2A2D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2023-11-25T12:08:00Z</dcterms:created>
  <dcterms:modified xsi:type="dcterms:W3CDTF">2023-11-25T12:10:00Z</dcterms:modified>
</cp:coreProperties>
</file>