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"/>
        <w:gridCol w:w="9287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5363A0" w:rsidRPr="005363A0" w:rsidRDefault="005363A0" w:rsidP="005363A0">
            <w:pPr>
              <w:pStyle w:val="NASLOVBELO"/>
              <w:spacing w:line="360" w:lineRule="auto"/>
              <w:rPr>
                <w:color w:val="FFE599"/>
              </w:rPr>
            </w:pPr>
            <w:r w:rsidRPr="005363A0">
              <w:rPr>
                <w:color w:val="FFE599"/>
              </w:rPr>
              <w:t>ЗАКОН</w:t>
            </w:r>
          </w:p>
          <w:p w:rsidR="00D07999" w:rsidRDefault="00D07999" w:rsidP="00D07999">
            <w:pPr>
              <w:pStyle w:val="NASLOVBELO"/>
            </w:pPr>
            <w:r>
              <w:t>О ПОТВРЂИВАЊУ КОНВЕНЦИЈЕ О КОНТРОЛИ И ЖИГОСАЊУ ПРЕДМЕТА ОД ДРАГО</w:t>
            </w:r>
            <w:r>
              <w:t>ЦЕНИХ МЕТАЛА СА АНЕКСИМА I И II</w:t>
            </w:r>
          </w:p>
          <w:p w:rsidR="00932A9A" w:rsidRPr="008B2FAA" w:rsidRDefault="005363A0" w:rsidP="00D07999">
            <w:pPr>
              <w:pStyle w:val="podnaslovpropisa"/>
              <w:rPr>
                <w:sz w:val="18"/>
                <w:szCs w:val="18"/>
              </w:rPr>
            </w:pPr>
            <w:r w:rsidRPr="005363A0">
              <w:rPr>
                <w:sz w:val="18"/>
                <w:szCs w:val="18"/>
              </w:rPr>
              <w:t xml:space="preserve">("Сл. гласник РС - Међународни уговори", бр. </w:t>
            </w:r>
            <w:r w:rsidR="00D07999">
              <w:rPr>
                <w:sz w:val="18"/>
                <w:szCs w:val="18"/>
              </w:rPr>
              <w:t>4</w:t>
            </w:r>
            <w:r w:rsidRPr="005363A0">
              <w:rPr>
                <w:sz w:val="18"/>
                <w:szCs w:val="18"/>
              </w:rPr>
              <w:t>/20</w:t>
            </w:r>
            <w:r w:rsidR="00D07999">
              <w:rPr>
                <w:sz w:val="18"/>
                <w:szCs w:val="18"/>
              </w:rPr>
              <w:t>20</w:t>
            </w:r>
            <w:r w:rsidRPr="005363A0">
              <w:rPr>
                <w:sz w:val="18"/>
                <w:szCs w:val="18"/>
              </w:rPr>
              <w:t>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D07999" w:rsidRDefault="00D07999" w:rsidP="00D07999">
      <w:pPr>
        <w:ind w:left="107"/>
        <w:rPr>
          <w:sz w:val="20"/>
        </w:rPr>
      </w:pPr>
      <w:bookmarkStart w:id="1" w:name="_GoBack"/>
      <w:r>
        <w:rPr>
          <w:sz w:val="20"/>
          <w:lang w:eastAsia="sr-Latn-RS"/>
        </w:rPr>
        <w:drawing>
          <wp:inline distT="0" distB="0" distL="0" distR="0" wp14:anchorId="413091B8" wp14:editId="7F531C87">
            <wp:extent cx="6045959" cy="773828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95" cy="774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07999" w:rsidRDefault="00D07999" w:rsidP="00D07999">
      <w:pPr>
        <w:rPr>
          <w:sz w:val="20"/>
        </w:rPr>
        <w:sectPr w:rsidR="00D07999" w:rsidSect="00D07999">
          <w:footerReference w:type="default" r:id="rId10"/>
          <w:type w:val="continuous"/>
          <w:pgSz w:w="11910" w:h="15740"/>
          <w:pgMar w:top="4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13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327A5B55" wp14:editId="1B0EA220">
            <wp:extent cx="6176331" cy="785498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331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8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5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B6E5BBA" wp14:editId="73C1A797">
            <wp:extent cx="6183142" cy="778897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142" cy="7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9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4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7472E76" wp14:editId="30CE4035">
            <wp:extent cx="6178326" cy="773496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326" cy="77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9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5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381F4D6" wp14:editId="5B9AAFCD">
            <wp:extent cx="6180112" cy="706888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12" cy="70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42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8572144" wp14:editId="21A406B8">
            <wp:extent cx="6171869" cy="753094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869" cy="75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12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1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CA29298" wp14:editId="73DE8B36">
            <wp:extent cx="6179902" cy="772896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902" cy="77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8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4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B8F8716" wp14:editId="0C3E2333">
            <wp:extent cx="6179266" cy="756694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66" cy="75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04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4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6D90497" wp14:editId="0E91DD04">
            <wp:extent cx="6192108" cy="731491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108" cy="73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24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2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CD892DC" wp14:editId="6B86C26F">
            <wp:extent cx="6176363" cy="734491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363" cy="73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2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2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DE053A" wp14:editId="7F7B40EE">
            <wp:extent cx="6177739" cy="66008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39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800" w:right="820" w:bottom="280" w:left="760" w:header="720" w:footer="528" w:gutter="0"/>
          <w:cols w:space="720"/>
        </w:sect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spacing w:before="5" w:after="1"/>
        <w:rPr>
          <w:sz w:val="27"/>
        </w:rPr>
      </w:pPr>
    </w:p>
    <w:p w:rsidR="00D07999" w:rsidRDefault="00D07999" w:rsidP="00D07999">
      <w:pPr>
        <w:ind w:left="20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676F9E0" wp14:editId="0D5CD354">
            <wp:extent cx="6173308" cy="301837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08" cy="30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8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48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D2405E6" wp14:editId="2A030DDD">
            <wp:extent cx="5845503" cy="855706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03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2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33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237B1CC" wp14:editId="3DACC922">
            <wp:extent cx="6024776" cy="729691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776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28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43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8ACF804" wp14:editId="0EB3830E">
            <wp:extent cx="5802807" cy="772296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807" cy="77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92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53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7B75C26" wp14:editId="7056C9C9">
            <wp:extent cx="5867812" cy="744092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12" cy="74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14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7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C8815C3" wp14:editId="1BB7A97E">
            <wp:extent cx="6039469" cy="661882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9" cy="66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7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65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FEDFD78" wp14:editId="1821D55D">
            <wp:extent cx="5670064" cy="687685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64" cy="68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5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29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503127F" wp14:editId="41E97771">
            <wp:extent cx="6039962" cy="718889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962" cy="7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36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33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497F3B5" wp14:editId="446D2F6F">
            <wp:extent cx="6037133" cy="804700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33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64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4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C19682" wp14:editId="3CB7C342">
            <wp:extent cx="6034993" cy="771696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93" cy="77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9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45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0CA8022" wp14:editId="23A28B4B">
            <wp:extent cx="5950777" cy="6486810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77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74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16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DC6884D" wp14:editId="3467B376">
            <wp:extent cx="6219580" cy="7722965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580" cy="77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900" w:right="820" w:bottom="280" w:left="760" w:header="720" w:footer="528" w:gutter="0"/>
          <w:cols w:space="720"/>
        </w:sectPr>
      </w:pPr>
    </w:p>
    <w:p w:rsidR="00D07999" w:rsidRDefault="00D07999" w:rsidP="00D07999">
      <w:pPr>
        <w:ind w:left="34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95C8645" wp14:editId="3D97B4B9">
            <wp:extent cx="6056016" cy="6930866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16" cy="693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Default="00D07999" w:rsidP="00D07999">
      <w:pPr>
        <w:rPr>
          <w:sz w:val="20"/>
        </w:rPr>
        <w:sectPr w:rsidR="00D07999" w:rsidSect="00D07999">
          <w:pgSz w:w="11910" w:h="15740"/>
          <w:pgMar w:top="1560" w:right="820" w:bottom="280" w:left="760" w:header="720" w:footer="528" w:gutter="0"/>
          <w:cols w:space="720"/>
        </w:sect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rPr>
          <w:sz w:val="20"/>
        </w:rPr>
      </w:pPr>
    </w:p>
    <w:p w:rsidR="00D07999" w:rsidRDefault="00D07999" w:rsidP="00D07999">
      <w:pPr>
        <w:spacing w:before="3"/>
        <w:rPr>
          <w:sz w:val="14"/>
        </w:rPr>
      </w:pPr>
    </w:p>
    <w:p w:rsidR="00D07999" w:rsidRDefault="00D07999" w:rsidP="00D07999">
      <w:pPr>
        <w:ind w:left="35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FCE4C3" wp14:editId="23E0F897">
            <wp:extent cx="6035210" cy="2928366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210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99" w:rsidRPr="008455B7" w:rsidRDefault="00D07999" w:rsidP="00D70371">
      <w:pPr>
        <w:rPr>
          <w:rFonts w:ascii="Arial" w:hAnsi="Arial" w:cs="Arial"/>
          <w:sz w:val="20"/>
          <w:szCs w:val="20"/>
        </w:rPr>
      </w:pPr>
    </w:p>
    <w:sectPr w:rsidR="00D07999" w:rsidRPr="008455B7" w:rsidSect="00D07999">
      <w:footerReference w:type="default" r:id="rId35"/>
      <w:type w:val="continuous"/>
      <w:pgSz w:w="11910" w:h="15690"/>
      <w:pgMar w:top="260" w:right="1020" w:bottom="280" w:left="1020" w:header="720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1F8" w:rsidRDefault="003431F8" w:rsidP="00517A41">
      <w:r>
        <w:separator/>
      </w:r>
    </w:p>
  </w:endnote>
  <w:endnote w:type="continuationSeparator" w:id="0">
    <w:p w:rsidR="003431F8" w:rsidRDefault="003431F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999" w:rsidRDefault="00D07999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3431F8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07999" w:rsidRDefault="00D079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07999">
      <w:rPr>
        <w:caps/>
        <w:noProof/>
        <w:color w:val="5B9BD5"/>
      </w:rPr>
      <w:t>25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1F8" w:rsidRDefault="003431F8" w:rsidP="00517A41">
      <w:r>
        <w:separator/>
      </w:r>
    </w:p>
  </w:footnote>
  <w:footnote w:type="continuationSeparator" w:id="0">
    <w:p w:rsidR="003431F8" w:rsidRDefault="003431F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84E0C"/>
    <w:rsid w:val="00102487"/>
    <w:rsid w:val="00192081"/>
    <w:rsid w:val="001C11FA"/>
    <w:rsid w:val="00251BA3"/>
    <w:rsid w:val="003431F8"/>
    <w:rsid w:val="00395566"/>
    <w:rsid w:val="003960C1"/>
    <w:rsid w:val="003C4BB6"/>
    <w:rsid w:val="003D018B"/>
    <w:rsid w:val="0044547E"/>
    <w:rsid w:val="004F4265"/>
    <w:rsid w:val="005029F7"/>
    <w:rsid w:val="00517A41"/>
    <w:rsid w:val="005363A0"/>
    <w:rsid w:val="00596ED1"/>
    <w:rsid w:val="005D6DF1"/>
    <w:rsid w:val="005F6DF4"/>
    <w:rsid w:val="00606197"/>
    <w:rsid w:val="00643E74"/>
    <w:rsid w:val="00672FD2"/>
    <w:rsid w:val="006C26FD"/>
    <w:rsid w:val="00756440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40AD5"/>
    <w:rsid w:val="00D07999"/>
    <w:rsid w:val="00D70371"/>
    <w:rsid w:val="00DF6786"/>
    <w:rsid w:val="00E2022C"/>
    <w:rsid w:val="00E25874"/>
    <w:rsid w:val="00F03395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ACF379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84DC3-9BBE-4BB3-A0E6-7E525DAC4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25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2023-11-25T12:17:00Z</dcterms:created>
  <dcterms:modified xsi:type="dcterms:W3CDTF">2023-11-25T12:17:00Z</dcterms:modified>
</cp:coreProperties>
</file>