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0AAF0815" wp14:editId="77D5D6D5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9F05A5" w:rsidRPr="009F05A5" w:rsidRDefault="009F05A5" w:rsidP="009F05A5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9F05A5">
              <w:rPr>
                <w:color w:val="FFE599"/>
                <w:sz w:val="22"/>
                <w:szCs w:val="22"/>
              </w:rPr>
              <w:t>FRAMEWORK LOAN AGREEMENT</w:t>
            </w:r>
          </w:p>
          <w:p w:rsidR="00932A9A" w:rsidRPr="005F099A" w:rsidRDefault="003823E8" w:rsidP="009F05A5">
            <w:pPr>
              <w:pStyle w:val="NASLOVBELO"/>
              <w:rPr>
                <w:sz w:val="22"/>
                <w:szCs w:val="22"/>
              </w:rPr>
            </w:pPr>
            <w:r w:rsidRPr="003823E8">
              <w:rPr>
                <w:sz w:val="22"/>
                <w:szCs w:val="22"/>
              </w:rPr>
              <w:t>BETWEEN THE COUNCIL OF EUROPE DEVELOPMENT BANK AND THE REPUBLIC OF SERBIA WATER SUPPLY AND WASTE WATER TREATMENT FACILITIES</w:t>
            </w:r>
          </w:p>
          <w:p w:rsidR="00932A9A" w:rsidRPr="00801FF1" w:rsidRDefault="000E5D43" w:rsidP="003823E8">
            <w:pPr>
              <w:pStyle w:val="podnaslovpropisa"/>
              <w:rPr>
                <w:sz w:val="18"/>
                <w:szCs w:val="18"/>
              </w:rPr>
            </w:pPr>
            <w:r w:rsidRPr="000E5D43">
              <w:rPr>
                <w:sz w:val="18"/>
                <w:szCs w:val="18"/>
              </w:rPr>
              <w:t xml:space="preserve">("Off. Herald of RS - Treaties", No. </w:t>
            </w:r>
            <w:r w:rsidR="003823E8">
              <w:rPr>
                <w:sz w:val="18"/>
                <w:szCs w:val="18"/>
              </w:rPr>
              <w:t>6</w:t>
            </w:r>
            <w:r w:rsidRPr="000E5D43">
              <w:rPr>
                <w:sz w:val="18"/>
                <w:szCs w:val="18"/>
              </w:rPr>
              <w:t>/202</w:t>
            </w:r>
            <w:r w:rsidR="003823E8">
              <w:rPr>
                <w:sz w:val="18"/>
                <w:szCs w:val="18"/>
              </w:rPr>
              <w:t>0</w:t>
            </w:r>
            <w:r w:rsidRPr="000E5D43">
              <w:rPr>
                <w:sz w:val="18"/>
                <w:szCs w:val="18"/>
              </w:rPr>
              <w:t>)</w:t>
            </w:r>
          </w:p>
        </w:tc>
      </w:tr>
    </w:tbl>
    <w:p w:rsidR="00114D2C" w:rsidRDefault="00114D2C" w:rsidP="009F05A5">
      <w:pPr>
        <w:rPr>
          <w:lang w:val="en-US" w:eastAsia="sr-Latn-RS"/>
        </w:rPr>
      </w:pPr>
      <w:bookmarkStart w:id="0" w:name="str_1"/>
      <w:bookmarkStart w:id="1" w:name="clan_1"/>
      <w:bookmarkEnd w:id="0"/>
      <w:bookmarkEnd w:id="1"/>
    </w:p>
    <w:p w:rsidR="003823E8" w:rsidRDefault="003823E8" w:rsidP="003823E8">
      <w:pPr>
        <w:spacing w:line="210" w:lineRule="atLeast"/>
        <w:jc w:val="center"/>
      </w:pPr>
      <w:bookmarkStart w:id="2" w:name="_GoBack"/>
      <w:r>
        <w:rPr>
          <w:rFonts w:ascii="Verdana" w:eastAsia="Verdana" w:hAnsi="Verdana" w:cs="Verdana"/>
          <w:b/>
        </w:rPr>
        <w:drawing>
          <wp:inline distT="0" distB="0" distL="0" distR="0" wp14:anchorId="5A30AC26" wp14:editId="1849270B">
            <wp:extent cx="5000000" cy="65799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IiIiIiIqKMxuAIEREREREREWU0BkeIiIiIiIiIKKMxOEJEREREREREGY3BESIiIiIiIiLKaAyOEBEREREREVFGY3CEiIiIiIiIiDIagyNERERERERElNEYHCEiIiIiIiKijMbgCBERERERERFlNAZHiIiIiIiIiCijMThCRERERERERBmNwREiIiIiIiIiymgMjhARERERERFRRmNwhIiIiIiIiIgyGoMjRERERERERJTRGBwhIiIiIiIioozG4AgRERERERERZTQGR4iIiIiIiIgoozE4QkREREREREQZjcERIiIiIiIiIspoDI4QERERERERUUZjcISIiIiIiIiIMhqDI0RERERERESU0f4H9CQjLRl+iuMAAAAASUVORK5CYII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3823E8" w:rsidRDefault="003823E8" w:rsidP="003823E8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lastRenderedPageBreak/>
        <w:drawing>
          <wp:inline distT="0" distB="0" distL="0" distR="0" wp14:anchorId="496B806D" wp14:editId="3C2AAE9D">
            <wp:extent cx="5000000" cy="65799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j5aRDrzHqAQAAAABJRU5ErkJggg==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E8" w:rsidRDefault="003823E8" w:rsidP="003823E8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lastRenderedPageBreak/>
        <w:drawing>
          <wp:inline distT="0" distB="0" distL="0" distR="0" wp14:anchorId="4C798EC8" wp14:editId="6E676F03">
            <wp:extent cx="5000000" cy="65799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9ulCVs5yX50gAAAABJRU5ErkJggg=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E8" w:rsidRDefault="003823E8" w:rsidP="003823E8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lastRenderedPageBreak/>
        <w:drawing>
          <wp:inline distT="0" distB="0" distL="0" distR="0" wp14:anchorId="111AB68F" wp14:editId="48DA5827">
            <wp:extent cx="5000000" cy="65799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7N70kRPsTkAAAAAElFTkSuQmCC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E8" w:rsidRDefault="003823E8" w:rsidP="003823E8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lastRenderedPageBreak/>
        <w:drawing>
          <wp:inline distT="0" distB="0" distL="0" distR="0" wp14:anchorId="7B749F97" wp14:editId="441B5260">
            <wp:extent cx="5000000" cy="65799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HHQwvt8jYAAAAASUVORK5CYII=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E8" w:rsidRDefault="003823E8" w:rsidP="003823E8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lastRenderedPageBreak/>
        <w:drawing>
          <wp:inline distT="0" distB="0" distL="0" distR="0" wp14:anchorId="673403B7" wp14:editId="517F7153">
            <wp:extent cx="5000000" cy="65799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KGd84LV6KAAAAAElFTkSuQmCC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E8" w:rsidRDefault="003823E8" w:rsidP="003823E8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lastRenderedPageBreak/>
        <w:drawing>
          <wp:inline distT="0" distB="0" distL="0" distR="0" wp14:anchorId="212B61EF" wp14:editId="1858CD11">
            <wp:extent cx="5000000" cy="65799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diAAAAAAIMjfepALIwAAAFiTIwAAAMCaHAEAAADW5AgAAACwJkcAAACANTkCAAAArMkRAAAAYE2OAAAAAGtyBAAAAFiTIwAAAMCaHAEAAADW5AgAAACwJkcAAACANTkCAAAArMkRAAAAYE2OAAAAAGtyBAAAAFiTIwAAAMCaHAEAAADWAuQ77thbh+Z3AAAAAElFTkSuQmCC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E8" w:rsidRDefault="003823E8" w:rsidP="003823E8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lastRenderedPageBreak/>
        <w:drawing>
          <wp:inline distT="0" distB="0" distL="0" distR="0" wp14:anchorId="21BFC458" wp14:editId="54DC1C2A">
            <wp:extent cx="5000000" cy="65799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E8" w:rsidRDefault="003823E8" w:rsidP="003823E8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lastRenderedPageBreak/>
        <w:drawing>
          <wp:inline distT="0" distB="0" distL="0" distR="0" wp14:anchorId="1B3159F1" wp14:editId="4F542E7E">
            <wp:extent cx="5000000" cy="65799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wc4SIiIiIiIiIijR2jhARERERERFRkcbOESIiIiIiIiIq0tg5QkRERERERERFGjtHiIiIiIiIiKhIY+cIERERERERERVp7BwhIiIiIiIioiKNnSNEREREREREVKSxc4SIiIiIiIiIijR2jhARERERERFRkcbOESIiIiIiIiIq0tg5QkRERERERERFGjtHiIiIiIiIiKhIY+cIERERERERERVp7BwhIiIiIiIioiKNnSNEREREREREVKSxc4SIiIiIiIiIijR2jhARERERERFRkcbOESIiIiIiIiIq0tg5QkRERERERERFGjtHiIiIiIiIiKhIY+cIERERERERERVp7BwhIiIiIiIioiKNnSNEREREREREVKSxc4SIiIiIiIiIijR2jhARERERERFRkcbOESIiIiIiIiIq0tg5QkRERERERERFGjtHiIiIiIiIiKhIY+cIERERERERERVp7BwhIiIiIiIioiKNnSNEREREREREVKT9P9cd2hTK1T2HAAAAAElFTkSuQmCC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3E8" w:rsidRDefault="003823E8" w:rsidP="003823E8">
      <w:pPr>
        <w:spacing w:line="210" w:lineRule="atLeast"/>
        <w:jc w:val="center"/>
      </w:pPr>
      <w:r>
        <w:rPr>
          <w:rFonts w:ascii="Verdana" w:eastAsia="Verdana" w:hAnsi="Verdana" w:cs="Verdana"/>
          <w:b/>
        </w:rPr>
        <w:lastRenderedPageBreak/>
        <w:drawing>
          <wp:inline distT="0" distB="0" distL="0" distR="0" wp14:anchorId="6B887D99" wp14:editId="6E475103">
            <wp:extent cx="5000000" cy="65799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sjLTEB7Ay4QAAAABJRU5ErkJggg==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5A5" w:rsidRDefault="009F05A5" w:rsidP="009F05A5">
      <w:pPr>
        <w:rPr>
          <w:lang w:val="en-US" w:eastAsia="sr-Latn-RS"/>
        </w:rPr>
      </w:pPr>
    </w:p>
    <w:sectPr w:rsidR="009F05A5" w:rsidSect="00FD359D">
      <w:footerReference w:type="default" r:id="rId19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3823E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5324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305F"/>
    <w:rsid w:val="00044975"/>
    <w:rsid w:val="000540A1"/>
    <w:rsid w:val="000831BD"/>
    <w:rsid w:val="000C53D3"/>
    <w:rsid w:val="000C5867"/>
    <w:rsid w:val="000E5D43"/>
    <w:rsid w:val="000F4083"/>
    <w:rsid w:val="00114D2C"/>
    <w:rsid w:val="0018073B"/>
    <w:rsid w:val="00192081"/>
    <w:rsid w:val="001C11FA"/>
    <w:rsid w:val="001E48E4"/>
    <w:rsid w:val="00226056"/>
    <w:rsid w:val="00226BFB"/>
    <w:rsid w:val="00251BA3"/>
    <w:rsid w:val="002A17CE"/>
    <w:rsid w:val="002E5B4F"/>
    <w:rsid w:val="002E610A"/>
    <w:rsid w:val="00352BAB"/>
    <w:rsid w:val="003629AD"/>
    <w:rsid w:val="003678AF"/>
    <w:rsid w:val="00380192"/>
    <w:rsid w:val="003823E8"/>
    <w:rsid w:val="003858A6"/>
    <w:rsid w:val="003960C1"/>
    <w:rsid w:val="003C4BB6"/>
    <w:rsid w:val="003D018B"/>
    <w:rsid w:val="0042287B"/>
    <w:rsid w:val="0044547E"/>
    <w:rsid w:val="004777E6"/>
    <w:rsid w:val="004F4265"/>
    <w:rsid w:val="005029F7"/>
    <w:rsid w:val="00517A41"/>
    <w:rsid w:val="005613EC"/>
    <w:rsid w:val="0056155A"/>
    <w:rsid w:val="00596ED1"/>
    <w:rsid w:val="005D6DF1"/>
    <w:rsid w:val="005F099A"/>
    <w:rsid w:val="005F6DF4"/>
    <w:rsid w:val="00606197"/>
    <w:rsid w:val="00643E74"/>
    <w:rsid w:val="00665421"/>
    <w:rsid w:val="006C26FD"/>
    <w:rsid w:val="006E10C5"/>
    <w:rsid w:val="0073071D"/>
    <w:rsid w:val="00796360"/>
    <w:rsid w:val="007A55AE"/>
    <w:rsid w:val="00801FF1"/>
    <w:rsid w:val="008050DD"/>
    <w:rsid w:val="0081111A"/>
    <w:rsid w:val="00824D13"/>
    <w:rsid w:val="008A7B32"/>
    <w:rsid w:val="00905917"/>
    <w:rsid w:val="009238C2"/>
    <w:rsid w:val="00932A9A"/>
    <w:rsid w:val="00944E3C"/>
    <w:rsid w:val="0096627A"/>
    <w:rsid w:val="009A1B18"/>
    <w:rsid w:val="009B37BC"/>
    <w:rsid w:val="009B5A12"/>
    <w:rsid w:val="009B7D5A"/>
    <w:rsid w:val="009D4583"/>
    <w:rsid w:val="009F05A5"/>
    <w:rsid w:val="00A31AF5"/>
    <w:rsid w:val="00A43155"/>
    <w:rsid w:val="00A62947"/>
    <w:rsid w:val="00B11EDB"/>
    <w:rsid w:val="00B4667F"/>
    <w:rsid w:val="00B75805"/>
    <w:rsid w:val="00B84DF1"/>
    <w:rsid w:val="00BB59E1"/>
    <w:rsid w:val="00C40AD5"/>
    <w:rsid w:val="00C532B5"/>
    <w:rsid w:val="00D46012"/>
    <w:rsid w:val="00D52475"/>
    <w:rsid w:val="00D70371"/>
    <w:rsid w:val="00D73691"/>
    <w:rsid w:val="00D84414"/>
    <w:rsid w:val="00DA3096"/>
    <w:rsid w:val="00DB1263"/>
    <w:rsid w:val="00DD75D6"/>
    <w:rsid w:val="00DF72E5"/>
    <w:rsid w:val="00E110B2"/>
    <w:rsid w:val="00E25874"/>
    <w:rsid w:val="00E32942"/>
    <w:rsid w:val="00E602A7"/>
    <w:rsid w:val="00E72AD7"/>
    <w:rsid w:val="00EA69B2"/>
    <w:rsid w:val="00F058FC"/>
    <w:rsid w:val="00F0659D"/>
    <w:rsid w:val="00F80650"/>
    <w:rsid w:val="00FA6A61"/>
    <w:rsid w:val="00FC1B55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B6BE8A4"/>
  <w15:docId w15:val="{38ACFB5A-B8BD-4CA7-A292-2C1F1455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0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bmp"/><Relationship Id="rId18" Type="http://schemas.openxmlformats.org/officeDocument/2006/relationships/image" Target="media/image11.bm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17" Type="http://schemas.openxmlformats.org/officeDocument/2006/relationships/image" Target="media/image10.bmp"/><Relationship Id="rId2" Type="http://schemas.openxmlformats.org/officeDocument/2006/relationships/numbering" Target="numbering.xml"/><Relationship Id="rId16" Type="http://schemas.openxmlformats.org/officeDocument/2006/relationships/image" Target="media/image9.bm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image" Target="media/image8.bmp"/><Relationship Id="rId10" Type="http://schemas.openxmlformats.org/officeDocument/2006/relationships/image" Target="media/image3.bmp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image" Target="media/image7.b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654AC-2E22-4427-B742-9D54B7C41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10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2025-07-11T06:07:00Z</dcterms:created>
  <dcterms:modified xsi:type="dcterms:W3CDTF">2025-07-11T06:11:00Z</dcterms:modified>
</cp:coreProperties>
</file>